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791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51EA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51EAE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51EAE">
              <w:rPr>
                <w:szCs w:val="28"/>
              </w:rPr>
              <w:t>2003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51EA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51EAE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45315B">
              <w:t>"О внесении изменений в Закон Приморского края</w:t>
            </w:r>
            <w:r>
              <w:t xml:space="preserve"> "О бесплатном предоставлении земельных участков гражданам, имеющим трех и более детей, в Приморском крае"</w:t>
            </w:r>
          </w:p>
          <w:p w:rsidR="000B3FB2" w:rsidRPr="00251EAE" w:rsidRDefault="000B3FB2" w:rsidP="0094344A">
            <w:pPr>
              <w:ind w:left="-108"/>
              <w:jc w:val="both"/>
            </w:pPr>
          </w:p>
        </w:tc>
      </w:tr>
    </w:tbl>
    <w:p w:rsidR="00251EAE" w:rsidRDefault="00251EAE" w:rsidP="00251EAE">
      <w:pPr>
        <w:ind w:firstLine="709"/>
      </w:pPr>
      <w:r>
        <w:t>Законодательное Собрание Приморского края</w:t>
      </w:r>
    </w:p>
    <w:p w:rsidR="00251EAE" w:rsidRDefault="00251EAE" w:rsidP="00251EAE"/>
    <w:p w:rsidR="00251EAE" w:rsidRDefault="00251EAE" w:rsidP="00251EAE">
      <w:r>
        <w:t>ПОСТАНОВЛЯЕТ:</w:t>
      </w:r>
    </w:p>
    <w:p w:rsidR="00251EAE" w:rsidRPr="00805C04" w:rsidRDefault="00251EAE" w:rsidP="00251EAE">
      <w:pPr>
        <w:rPr>
          <w:szCs w:val="28"/>
        </w:rPr>
      </w:pPr>
    </w:p>
    <w:p w:rsidR="00251EAE" w:rsidRDefault="00251EAE" w:rsidP="00251EAE">
      <w:pPr>
        <w:jc w:val="both"/>
      </w:pPr>
      <w:r w:rsidRPr="00805C04">
        <w:rPr>
          <w:szCs w:val="28"/>
        </w:rPr>
        <w:tab/>
        <w:t xml:space="preserve">1.Принять Закон Приморского края </w:t>
      </w:r>
      <w:r w:rsidRPr="0045315B">
        <w:t>"О внесении изменений в Закон Приморского края</w:t>
      </w:r>
      <w:r>
        <w:t xml:space="preserve"> "О бесплатном предоставлении земельных участков гражданам, имеющим трех и более детей, в Приморском крае".</w:t>
      </w:r>
    </w:p>
    <w:p w:rsidR="00251EAE" w:rsidRPr="00805C04" w:rsidRDefault="00251EAE" w:rsidP="00251EAE">
      <w:pPr>
        <w:jc w:val="both"/>
        <w:rPr>
          <w:szCs w:val="28"/>
        </w:rPr>
      </w:pPr>
    </w:p>
    <w:p w:rsidR="00251EAE" w:rsidRDefault="00251EAE" w:rsidP="00251EAE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251EAE" w:rsidRDefault="00251EAE" w:rsidP="00251EAE">
      <w:pPr>
        <w:jc w:val="both"/>
      </w:pPr>
    </w:p>
    <w:p w:rsidR="00251EAE" w:rsidRDefault="00251EAE" w:rsidP="00251EAE">
      <w:pPr>
        <w:jc w:val="both"/>
      </w:pPr>
      <w:r>
        <w:tab/>
        <w:t>3.Настоящее постановление вступает в силу со дня его принятия.</w:t>
      </w:r>
    </w:p>
    <w:p w:rsidR="00251EAE" w:rsidRDefault="00251EAE" w:rsidP="00251EAE">
      <w:pPr>
        <w:jc w:val="both"/>
      </w:pPr>
    </w:p>
    <w:p w:rsidR="00251EAE" w:rsidRDefault="00251EAE" w:rsidP="00251EAE">
      <w:pPr>
        <w:jc w:val="both"/>
      </w:pPr>
    </w:p>
    <w:p w:rsidR="00251EAE" w:rsidRDefault="00251EAE" w:rsidP="00251EAE">
      <w:pPr>
        <w:jc w:val="both"/>
      </w:pPr>
    </w:p>
    <w:p w:rsidR="00251EAE" w:rsidRDefault="00251EAE" w:rsidP="00251EAE">
      <w:pPr>
        <w:jc w:val="both"/>
      </w:pPr>
      <w:r>
        <w:t>Председатель</w:t>
      </w:r>
    </w:p>
    <w:p w:rsidR="00251EAE" w:rsidRDefault="00251EAE" w:rsidP="00251EAE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8B2" w:rsidRDefault="00F508B2">
      <w:r>
        <w:separator/>
      </w:r>
    </w:p>
  </w:endnote>
  <w:endnote w:type="continuationSeparator" w:id="0">
    <w:p w:rsidR="00F508B2" w:rsidRDefault="00F50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8B2" w:rsidRDefault="00F508B2">
      <w:r>
        <w:separator/>
      </w:r>
    </w:p>
  </w:footnote>
  <w:footnote w:type="continuationSeparator" w:id="0">
    <w:p w:rsidR="00F508B2" w:rsidRDefault="00F50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1EAE"/>
    <w:rsid w:val="00057575"/>
    <w:rsid w:val="000B3FB2"/>
    <w:rsid w:val="000D628E"/>
    <w:rsid w:val="000E5228"/>
    <w:rsid w:val="00123119"/>
    <w:rsid w:val="00155F7F"/>
    <w:rsid w:val="00251EA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08B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2015-07-22T04:05:00Z</cp:lastPrinted>
  <dcterms:created xsi:type="dcterms:W3CDTF">2015-07-22T04:05:00Z</dcterms:created>
  <dcterms:modified xsi:type="dcterms:W3CDTF">2015-07-22T04:05:00Z</dcterms:modified>
</cp:coreProperties>
</file>