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90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00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E0095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0095" w:rsidRPr="007E0095">
              <w:rPr>
                <w:szCs w:val="28"/>
              </w:rPr>
              <w:t>2002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00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0095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7E0095" w:rsidRDefault="000B3FB2" w:rsidP="0094344A">
            <w:pPr>
              <w:ind w:left="-108"/>
              <w:jc w:val="both"/>
            </w:pPr>
          </w:p>
        </w:tc>
      </w:tr>
    </w:tbl>
    <w:p w:rsidR="007E0095" w:rsidRDefault="007E0095" w:rsidP="007E0095">
      <w:pPr>
        <w:ind w:firstLine="709"/>
      </w:pPr>
      <w:r>
        <w:t>Законодательное Собрание Приморского края</w:t>
      </w:r>
    </w:p>
    <w:p w:rsidR="007E0095" w:rsidRDefault="007E0095" w:rsidP="007E0095"/>
    <w:p w:rsidR="007E0095" w:rsidRDefault="007E0095" w:rsidP="007E0095">
      <w:r>
        <w:t>ПОСТАНОВЛЯЕТ:</w:t>
      </w:r>
    </w:p>
    <w:p w:rsidR="007E0095" w:rsidRDefault="007E0095" w:rsidP="007E0095"/>
    <w:p w:rsidR="007E0095" w:rsidRDefault="007E0095" w:rsidP="007E0095">
      <w:pPr>
        <w:jc w:val="both"/>
      </w:pPr>
      <w:r>
        <w:tab/>
        <w:t xml:space="preserve">1.Принять проект закона Приморского края </w:t>
      </w:r>
      <w:r w:rsidRPr="0045315B">
        <w:t>"О внесении изменений в Закон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 во втором чтении.</w:t>
      </w:r>
    </w:p>
    <w:p w:rsidR="007E0095" w:rsidRDefault="007E0095" w:rsidP="007E0095">
      <w:pPr>
        <w:jc w:val="both"/>
      </w:pPr>
    </w:p>
    <w:p w:rsidR="007E0095" w:rsidRDefault="007E0095" w:rsidP="007E0095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E0095" w:rsidRDefault="007E0095" w:rsidP="007E0095">
      <w:pPr>
        <w:jc w:val="both"/>
      </w:pPr>
    </w:p>
    <w:p w:rsidR="007E0095" w:rsidRDefault="007E0095" w:rsidP="007E0095">
      <w:pPr>
        <w:jc w:val="both"/>
      </w:pPr>
      <w:r>
        <w:tab/>
        <w:t>3.Настоящее постановление вступает в силу со дня его принятия.</w:t>
      </w:r>
    </w:p>
    <w:p w:rsidR="007E0095" w:rsidRDefault="007E0095" w:rsidP="007E0095">
      <w:pPr>
        <w:jc w:val="both"/>
      </w:pPr>
      <w:bookmarkStart w:id="0" w:name="_GoBack"/>
      <w:bookmarkEnd w:id="0"/>
    </w:p>
    <w:p w:rsidR="007E0095" w:rsidRDefault="007E0095" w:rsidP="007E0095">
      <w:pPr>
        <w:jc w:val="both"/>
      </w:pPr>
    </w:p>
    <w:p w:rsidR="007E0095" w:rsidRDefault="007E0095" w:rsidP="007E0095">
      <w:pPr>
        <w:jc w:val="both"/>
      </w:pPr>
    </w:p>
    <w:p w:rsidR="007E0095" w:rsidRDefault="007E0095" w:rsidP="007E0095">
      <w:pPr>
        <w:jc w:val="both"/>
      </w:pPr>
      <w:r>
        <w:t>Председатель</w:t>
      </w:r>
    </w:p>
    <w:p w:rsidR="007E0095" w:rsidRDefault="007E0095" w:rsidP="007E0095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B30" w:rsidRDefault="006F2B30">
      <w:r>
        <w:separator/>
      </w:r>
    </w:p>
  </w:endnote>
  <w:endnote w:type="continuationSeparator" w:id="0">
    <w:p w:rsidR="006F2B30" w:rsidRDefault="006F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B30" w:rsidRDefault="006F2B30">
      <w:r>
        <w:separator/>
      </w:r>
    </w:p>
  </w:footnote>
  <w:footnote w:type="continuationSeparator" w:id="0">
    <w:p w:rsidR="006F2B30" w:rsidRDefault="006F2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0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2B30"/>
    <w:rsid w:val="00726997"/>
    <w:rsid w:val="007B48E7"/>
    <w:rsid w:val="007B5289"/>
    <w:rsid w:val="007E009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2015-07-22T04:04:00Z</cp:lastPrinted>
  <dcterms:created xsi:type="dcterms:W3CDTF">2015-07-22T04:03:00Z</dcterms:created>
  <dcterms:modified xsi:type="dcterms:W3CDTF">2015-07-22T04:04:00Z</dcterms:modified>
</cp:coreProperties>
</file>