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908180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378C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378CC">
              <w:rPr>
                <w:szCs w:val="28"/>
              </w:rP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378CC" w:rsidRPr="004378CC">
              <w:rPr>
                <w:szCs w:val="28"/>
              </w:rPr>
              <w:t>1998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378C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378CC" w:rsidP="0094344A">
            <w:pPr>
              <w:ind w:left="-108"/>
              <w:jc w:val="both"/>
            </w:pPr>
            <w:proofErr w:type="gramStart"/>
            <w:r w:rsidRPr="004378CC">
              <w:t>О проекте закона Приморского края "О внесении изменений в Закон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организаций"</w:t>
            </w:r>
            <w:proofErr w:type="gramEnd"/>
          </w:p>
          <w:p w:rsidR="000B3FB2" w:rsidRPr="004378CC" w:rsidRDefault="000B3FB2" w:rsidP="0094344A">
            <w:pPr>
              <w:ind w:left="-108"/>
              <w:jc w:val="both"/>
            </w:pPr>
          </w:p>
        </w:tc>
      </w:tr>
    </w:tbl>
    <w:p w:rsidR="004378CC" w:rsidRDefault="004378CC" w:rsidP="004378CC">
      <w:pPr>
        <w:ind w:firstLine="709"/>
      </w:pPr>
      <w:r>
        <w:t>Законодательное Собрание Приморского края</w:t>
      </w:r>
    </w:p>
    <w:p w:rsidR="004378CC" w:rsidRDefault="004378CC" w:rsidP="004378CC"/>
    <w:p w:rsidR="004378CC" w:rsidRDefault="004378CC" w:rsidP="004378CC">
      <w:r>
        <w:t>ПОСТАНОВЛЯЕТ:</w:t>
      </w:r>
    </w:p>
    <w:p w:rsidR="004378CC" w:rsidRDefault="004378CC" w:rsidP="004378CC">
      <w:pPr>
        <w:jc w:val="both"/>
      </w:pPr>
    </w:p>
    <w:p w:rsidR="004378CC" w:rsidRDefault="004378CC" w:rsidP="004378CC">
      <w:pPr>
        <w:jc w:val="both"/>
      </w:pPr>
      <w:r>
        <w:tab/>
      </w:r>
      <w:proofErr w:type="gramStart"/>
      <w:r>
        <w:t>1.Принять проект закона Приморского края "О внесении изменений в Закон Приморского края "Об установлении пониженной ставки налога на прибыль организа</w:t>
      </w:r>
      <w:r w:rsidRPr="009B7092">
        <w:t>ций, подлежащего зачислению в краевой бюджет, для отдельных категорий организаций</w:t>
      </w:r>
      <w:r>
        <w:t>"</w:t>
      </w:r>
      <w:r w:rsidRPr="00D86032">
        <w:t xml:space="preserve"> </w:t>
      </w:r>
      <w:r>
        <w:t>во втором чтении.</w:t>
      </w:r>
      <w:proofErr w:type="gramEnd"/>
    </w:p>
    <w:p w:rsidR="004378CC" w:rsidRDefault="004378CC" w:rsidP="004378CC">
      <w:pPr>
        <w:jc w:val="both"/>
      </w:pPr>
    </w:p>
    <w:p w:rsidR="004378CC" w:rsidRDefault="004378CC" w:rsidP="004378CC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4378CC" w:rsidRDefault="004378CC" w:rsidP="004378CC">
      <w:pPr>
        <w:pStyle w:val="a3"/>
        <w:tabs>
          <w:tab w:val="clear" w:pos="4153"/>
          <w:tab w:val="clear" w:pos="8306"/>
        </w:tabs>
        <w:jc w:val="both"/>
      </w:pPr>
    </w:p>
    <w:p w:rsidR="004378CC" w:rsidRDefault="004378CC" w:rsidP="004378CC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3.Настоящее постановление вступает в силу со дня его принятия.</w:t>
      </w:r>
    </w:p>
    <w:p w:rsidR="004378CC" w:rsidRDefault="004378CC" w:rsidP="004378CC">
      <w:pPr>
        <w:pStyle w:val="a3"/>
        <w:tabs>
          <w:tab w:val="left" w:pos="708"/>
        </w:tabs>
        <w:jc w:val="both"/>
      </w:pPr>
      <w:bookmarkStart w:id="0" w:name="_GoBack"/>
      <w:bookmarkEnd w:id="0"/>
    </w:p>
    <w:p w:rsidR="004378CC" w:rsidRDefault="004378CC" w:rsidP="004378CC">
      <w:pPr>
        <w:jc w:val="both"/>
      </w:pPr>
    </w:p>
    <w:p w:rsidR="004378CC" w:rsidRDefault="004378CC" w:rsidP="004378CC">
      <w:pPr>
        <w:jc w:val="both"/>
      </w:pPr>
    </w:p>
    <w:p w:rsidR="004378CC" w:rsidRDefault="004378CC" w:rsidP="004378CC">
      <w:pPr>
        <w:jc w:val="both"/>
      </w:pPr>
      <w:r>
        <w:t>Председатель</w:t>
      </w:r>
    </w:p>
    <w:p w:rsidR="004378CC" w:rsidRDefault="004378CC" w:rsidP="004378CC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4378CC" w:rsidRDefault="004378CC" w:rsidP="004378CC"/>
    <w:sectPr w:rsidR="004378CC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A58" w:rsidRDefault="00255A58">
      <w:r>
        <w:separator/>
      </w:r>
    </w:p>
  </w:endnote>
  <w:endnote w:type="continuationSeparator" w:id="0">
    <w:p w:rsidR="00255A58" w:rsidRDefault="00255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A58" w:rsidRDefault="00255A58">
      <w:r>
        <w:separator/>
      </w:r>
    </w:p>
  </w:footnote>
  <w:footnote w:type="continuationSeparator" w:id="0">
    <w:p w:rsidR="00255A58" w:rsidRDefault="00255A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78CC"/>
    <w:rsid w:val="00057575"/>
    <w:rsid w:val="000B3FB2"/>
    <w:rsid w:val="000D628E"/>
    <w:rsid w:val="000E5228"/>
    <w:rsid w:val="00123119"/>
    <w:rsid w:val="00155F7F"/>
    <w:rsid w:val="00255A58"/>
    <w:rsid w:val="003325F4"/>
    <w:rsid w:val="00392E21"/>
    <w:rsid w:val="004378CC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4378C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2015-07-22T04:50:00Z</cp:lastPrinted>
  <dcterms:created xsi:type="dcterms:W3CDTF">2015-07-22T04:49:00Z</dcterms:created>
  <dcterms:modified xsi:type="dcterms:W3CDTF">2015-07-22T04:50:00Z</dcterms:modified>
</cp:coreProperties>
</file>