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914679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4631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46315">
              <w:rPr>
                <w:szCs w:val="28"/>
              </w:rPr>
              <w:t>22.07.2015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46315" w:rsidRPr="00646315">
              <w:rPr>
                <w:szCs w:val="28"/>
              </w:rPr>
              <w:t>1993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4631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46315" w:rsidP="0094344A">
            <w:pPr>
              <w:ind w:left="-108"/>
              <w:jc w:val="both"/>
            </w:pPr>
            <w:r w:rsidRPr="00646315">
              <w:t xml:space="preserve">О Законе Приморского края "О внесении изменений в </w:t>
            </w:r>
            <w:proofErr w:type="spellStart"/>
            <w:proofErr w:type="gramStart"/>
            <w:r w:rsidRPr="00646315">
              <w:t>Избира</w:t>
            </w:r>
            <w:proofErr w:type="spellEnd"/>
            <w:r>
              <w:t>-</w:t>
            </w:r>
            <w:r w:rsidRPr="00646315">
              <w:t>тельный</w:t>
            </w:r>
            <w:proofErr w:type="gramEnd"/>
            <w:r w:rsidRPr="00646315">
              <w:t xml:space="preserve"> кодекс Приморского края"</w:t>
            </w:r>
          </w:p>
          <w:p w:rsidR="000B3FB2" w:rsidRPr="00646315" w:rsidRDefault="000B3FB2" w:rsidP="0094344A">
            <w:pPr>
              <w:ind w:left="-108"/>
              <w:jc w:val="both"/>
            </w:pPr>
          </w:p>
        </w:tc>
      </w:tr>
    </w:tbl>
    <w:p w:rsidR="00646315" w:rsidRPr="00F2794F" w:rsidRDefault="00646315" w:rsidP="0064631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646315" w:rsidRPr="00F2794F" w:rsidRDefault="00646315" w:rsidP="0064631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6315" w:rsidRPr="00F2794F" w:rsidRDefault="00646315" w:rsidP="0064631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646315" w:rsidRPr="00F2794F" w:rsidRDefault="00646315" w:rsidP="0064631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6315" w:rsidRDefault="00646315" w:rsidP="0064631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Закон Приморского края </w:t>
      </w:r>
      <w:r>
        <w:t>"О внесении изменений в Избирательный кодекс Приморского края".</w:t>
      </w:r>
    </w:p>
    <w:p w:rsidR="00646315" w:rsidRDefault="00646315" w:rsidP="0064631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46315" w:rsidRDefault="00646315" w:rsidP="0064631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646315" w:rsidRDefault="00646315" w:rsidP="0064631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46315" w:rsidRDefault="00646315" w:rsidP="0064631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646315" w:rsidRDefault="00646315" w:rsidP="0064631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46315" w:rsidRDefault="00646315" w:rsidP="0064631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46315" w:rsidRPr="00F2794F" w:rsidRDefault="00646315" w:rsidP="0064631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46315" w:rsidRPr="00F2794F" w:rsidRDefault="00646315" w:rsidP="0064631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646315" w:rsidRPr="00D964B6" w:rsidRDefault="00646315" w:rsidP="00646315">
      <w:pPr>
        <w:pStyle w:val="ConsNormal"/>
        <w:tabs>
          <w:tab w:val="left" w:pos="709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0940" w:rsidRDefault="00B60940">
      <w:r>
        <w:separator/>
      </w:r>
    </w:p>
  </w:endnote>
  <w:endnote w:type="continuationSeparator" w:id="0">
    <w:p w:rsidR="00B60940" w:rsidRDefault="00B60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0940" w:rsidRDefault="00B60940">
      <w:r>
        <w:separator/>
      </w:r>
    </w:p>
  </w:footnote>
  <w:footnote w:type="continuationSeparator" w:id="0">
    <w:p w:rsidR="00B60940" w:rsidRDefault="00B609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4631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46315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60940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64631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2015-07-22T22:52:00Z</cp:lastPrinted>
  <dcterms:created xsi:type="dcterms:W3CDTF">2015-07-22T22:51:00Z</dcterms:created>
  <dcterms:modified xsi:type="dcterms:W3CDTF">2015-07-22T22:52:00Z</dcterms:modified>
</cp:coreProperties>
</file>