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62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D701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D7016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D7016" w:rsidRPr="00FD7016">
              <w:rPr>
                <w:szCs w:val="28"/>
              </w:rPr>
              <w:t>1990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D701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D7016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"О внесении изменений в статью 4 Закона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"О Пожарском муниципальном районе"</w:t>
            </w:r>
          </w:p>
          <w:p w:rsidR="000B3FB2" w:rsidRPr="00FD7016" w:rsidRDefault="000B3FB2" w:rsidP="0094344A">
            <w:pPr>
              <w:ind w:left="-108"/>
              <w:jc w:val="both"/>
            </w:pPr>
          </w:p>
        </w:tc>
      </w:tr>
    </w:tbl>
    <w:p w:rsidR="00FD7016" w:rsidRDefault="00FD7016" w:rsidP="00FD701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D7016" w:rsidRDefault="00FD7016" w:rsidP="00FD7016">
      <w:pPr>
        <w:pStyle w:val="a3"/>
        <w:tabs>
          <w:tab w:val="clear" w:pos="4153"/>
          <w:tab w:val="clear" w:pos="8306"/>
        </w:tabs>
      </w:pPr>
    </w:p>
    <w:p w:rsidR="00FD7016" w:rsidRDefault="00FD7016" w:rsidP="00FD701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D7016" w:rsidRDefault="00FD7016" w:rsidP="00FD7016"/>
    <w:p w:rsidR="00FD7016" w:rsidRDefault="00FD7016" w:rsidP="00FD7016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изменений в статью 4 Закона Приморского края "О Пожарском муниципальном районе"</w:t>
      </w:r>
      <w:r>
        <w:t>.</w:t>
      </w:r>
    </w:p>
    <w:p w:rsidR="00FD7016" w:rsidRDefault="00FD7016" w:rsidP="00FD7016">
      <w:pPr>
        <w:ind w:firstLine="709"/>
        <w:jc w:val="both"/>
      </w:pPr>
    </w:p>
    <w:p w:rsidR="00FD7016" w:rsidRDefault="00FD7016" w:rsidP="00FD7016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D7016" w:rsidRPr="00FB39D8" w:rsidRDefault="00FD7016" w:rsidP="00FD7016">
      <w:pPr>
        <w:ind w:firstLine="709"/>
        <w:jc w:val="both"/>
        <w:rPr>
          <w:lang w:val="x-none"/>
        </w:rPr>
      </w:pPr>
    </w:p>
    <w:p w:rsidR="00FD7016" w:rsidRDefault="00FD7016" w:rsidP="00FD701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D7016" w:rsidRPr="00882424" w:rsidRDefault="00FD7016" w:rsidP="00FD701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D7016" w:rsidRDefault="00FD7016" w:rsidP="00FD701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D7016" w:rsidRDefault="00FD7016" w:rsidP="00FD701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D7016" w:rsidRDefault="00FD7016" w:rsidP="00FD701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D7016" w:rsidRDefault="00FD7016" w:rsidP="00FD701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884" w:rsidRDefault="009A0884">
      <w:r>
        <w:separator/>
      </w:r>
    </w:p>
  </w:endnote>
  <w:endnote w:type="continuationSeparator" w:id="0">
    <w:p w:rsidR="009A0884" w:rsidRDefault="009A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884" w:rsidRDefault="009A0884">
      <w:r>
        <w:separator/>
      </w:r>
    </w:p>
  </w:footnote>
  <w:footnote w:type="continuationSeparator" w:id="0">
    <w:p w:rsidR="009A0884" w:rsidRDefault="009A0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701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088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D70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2015-07-22T06:03:00Z</cp:lastPrinted>
  <dcterms:created xsi:type="dcterms:W3CDTF">2015-07-22T06:02:00Z</dcterms:created>
  <dcterms:modified xsi:type="dcterms:W3CDTF">2015-07-22T06:03:00Z</dcterms:modified>
</cp:coreProperties>
</file>