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62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6D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6D8D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6D8D" w:rsidRPr="00536D8D">
              <w:rPr>
                <w:szCs w:val="28"/>
              </w:rPr>
              <w:t>1989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6D8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6D8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"О внесении изменений в </w:t>
            </w:r>
            <w:r>
              <w:rPr>
                <w:szCs w:val="28"/>
              </w:rPr>
              <w:br/>
              <w:t>статью 11.1 Закона Приморского края "Об административных правонарушениях в Приморском крае"</w:t>
            </w:r>
          </w:p>
          <w:p w:rsidR="000B3FB2" w:rsidRPr="00536D8D" w:rsidRDefault="000B3FB2" w:rsidP="0094344A">
            <w:pPr>
              <w:ind w:left="-108"/>
              <w:jc w:val="both"/>
            </w:pPr>
          </w:p>
        </w:tc>
      </w:tr>
    </w:tbl>
    <w:p w:rsidR="00536D8D" w:rsidRDefault="00536D8D" w:rsidP="00536D8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D8D" w:rsidRDefault="00536D8D" w:rsidP="00536D8D">
      <w:pPr>
        <w:pStyle w:val="a3"/>
        <w:tabs>
          <w:tab w:val="clear" w:pos="4153"/>
          <w:tab w:val="clear" w:pos="8306"/>
        </w:tabs>
      </w:pPr>
    </w:p>
    <w:p w:rsidR="00536D8D" w:rsidRDefault="00536D8D" w:rsidP="00536D8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D8D" w:rsidRDefault="00536D8D" w:rsidP="00536D8D"/>
    <w:p w:rsidR="00536D8D" w:rsidRDefault="00536D8D" w:rsidP="00536D8D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>в статью 11.1 Закона Приморского края "Об административных правонарушениях в Приморском крае"</w:t>
      </w:r>
      <w:r>
        <w:t xml:space="preserve">. </w:t>
      </w:r>
    </w:p>
    <w:p w:rsidR="00536D8D" w:rsidRDefault="00536D8D" w:rsidP="00536D8D">
      <w:pPr>
        <w:ind w:firstLine="720"/>
        <w:jc w:val="both"/>
      </w:pPr>
    </w:p>
    <w:p w:rsidR="00536D8D" w:rsidRDefault="00536D8D" w:rsidP="00536D8D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36D8D" w:rsidRDefault="00536D8D" w:rsidP="00536D8D">
      <w:pPr>
        <w:pStyle w:val="a3"/>
        <w:tabs>
          <w:tab w:val="left" w:pos="840"/>
        </w:tabs>
        <w:ind w:firstLine="709"/>
        <w:jc w:val="both"/>
      </w:pPr>
    </w:p>
    <w:p w:rsidR="00536D8D" w:rsidRDefault="00536D8D" w:rsidP="00536D8D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36D8D" w:rsidRDefault="00536D8D" w:rsidP="00536D8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36D8D" w:rsidRDefault="00536D8D" w:rsidP="00536D8D">
      <w:pPr>
        <w:pStyle w:val="a3"/>
        <w:tabs>
          <w:tab w:val="clear" w:pos="4153"/>
          <w:tab w:val="clear" w:pos="8306"/>
        </w:tabs>
        <w:jc w:val="both"/>
      </w:pPr>
    </w:p>
    <w:p w:rsidR="00536D8D" w:rsidRDefault="00536D8D" w:rsidP="00536D8D">
      <w:pPr>
        <w:pStyle w:val="a3"/>
        <w:tabs>
          <w:tab w:val="clear" w:pos="4153"/>
          <w:tab w:val="clear" w:pos="8306"/>
        </w:tabs>
        <w:jc w:val="both"/>
      </w:pPr>
    </w:p>
    <w:p w:rsidR="00536D8D" w:rsidRDefault="00536D8D" w:rsidP="00536D8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36D8D" w:rsidRDefault="00536D8D" w:rsidP="00536D8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2A8" w:rsidRDefault="008972A8">
      <w:r>
        <w:separator/>
      </w:r>
    </w:p>
  </w:endnote>
  <w:endnote w:type="continuationSeparator" w:id="0">
    <w:p w:rsidR="008972A8" w:rsidRDefault="0089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2A8" w:rsidRDefault="008972A8">
      <w:r>
        <w:separator/>
      </w:r>
    </w:p>
  </w:footnote>
  <w:footnote w:type="continuationSeparator" w:id="0">
    <w:p w:rsidR="008972A8" w:rsidRDefault="00897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6D8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6D8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72A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36D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2015-07-22T06:04:00Z</cp:lastPrinted>
  <dcterms:created xsi:type="dcterms:W3CDTF">2015-07-22T06:04:00Z</dcterms:created>
  <dcterms:modified xsi:type="dcterms:W3CDTF">2015-07-22T06:04:00Z</dcterms:modified>
</cp:coreProperties>
</file>