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042993">
        <w:trPr>
          <w:cantSplit/>
          <w:trHeight w:val="1278"/>
        </w:trPr>
        <w:tc>
          <w:tcPr>
            <w:tcW w:w="4820" w:type="dxa"/>
            <w:gridSpan w:val="5"/>
          </w:tcPr>
          <w:p w:rsidR="00042993" w:rsidRPr="00962A6A" w:rsidRDefault="00042993" w:rsidP="00DE4CC3">
            <w:pPr>
              <w:pStyle w:val="Heading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</w:pPr>
            <w:r w:rsidRPr="00962A6A"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98392670" r:id="rId7"/>
              </w:object>
            </w:r>
          </w:p>
        </w:tc>
        <w:tc>
          <w:tcPr>
            <w:tcW w:w="425" w:type="dxa"/>
          </w:tcPr>
          <w:p w:rsidR="00042993" w:rsidRPr="00962A6A" w:rsidRDefault="00042993">
            <w:pPr>
              <w:pStyle w:val="Heading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042993" w:rsidRDefault="00042993" w:rsidP="00436EDC"/>
        </w:tc>
      </w:tr>
      <w:tr w:rsidR="00042993">
        <w:trPr>
          <w:cantSplit/>
          <w:trHeight w:val="1835"/>
        </w:trPr>
        <w:tc>
          <w:tcPr>
            <w:tcW w:w="4820" w:type="dxa"/>
            <w:gridSpan w:val="5"/>
          </w:tcPr>
          <w:p w:rsidR="00042993" w:rsidRPr="00962A6A" w:rsidRDefault="00042993" w:rsidP="0075686F">
            <w:pPr>
              <w:pStyle w:val="Heading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 w:rsidRPr="00962A6A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ЗАКОНОДАТЕЛЬНОЕ СОБРАНИЕ</w:t>
            </w:r>
          </w:p>
          <w:p w:rsidR="00042993" w:rsidRPr="00962A6A" w:rsidRDefault="00042993" w:rsidP="0075686F">
            <w:pPr>
              <w:pStyle w:val="Heading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26"/>
              </w:rPr>
            </w:pPr>
            <w:r w:rsidRPr="00962A6A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ПРИМОРСКОГО КРАЯ</w:t>
            </w:r>
          </w:p>
          <w:p w:rsidR="00042993" w:rsidRPr="00962A6A" w:rsidRDefault="00042993" w:rsidP="0075686F">
            <w:pPr>
              <w:pStyle w:val="Heading8"/>
              <w:widowControl w:val="0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962A6A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Комитет по региональной политике </w:t>
            </w:r>
          </w:p>
          <w:p w:rsidR="00042993" w:rsidRPr="00962A6A" w:rsidRDefault="00042993" w:rsidP="0075686F">
            <w:pPr>
              <w:pStyle w:val="Heading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962A6A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и законности  </w:t>
            </w:r>
          </w:p>
          <w:p w:rsidR="00042993" w:rsidRDefault="00042993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042993" w:rsidRDefault="00042993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042993" w:rsidRDefault="00042993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042993" w:rsidRPr="00962A6A" w:rsidRDefault="00042993">
            <w:pPr>
              <w:pStyle w:val="Heading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  <w:vMerge w:val="restart"/>
          </w:tcPr>
          <w:p w:rsidR="00042993" w:rsidRPr="008D030E" w:rsidRDefault="00042993" w:rsidP="00436EDC">
            <w:r w:rsidRPr="008D030E">
              <w:t xml:space="preserve">Председателю </w:t>
            </w:r>
          </w:p>
          <w:p w:rsidR="00042993" w:rsidRPr="008D030E" w:rsidRDefault="00042993" w:rsidP="00436EDC">
            <w:r w:rsidRPr="008D030E">
              <w:t>Законодательного Собрания</w:t>
            </w:r>
          </w:p>
          <w:p w:rsidR="00042993" w:rsidRPr="008D030E" w:rsidRDefault="00042993" w:rsidP="00436EDC">
            <w:r w:rsidRPr="008D030E">
              <w:t>Приморского края</w:t>
            </w:r>
          </w:p>
          <w:p w:rsidR="00042993" w:rsidRPr="008D030E" w:rsidRDefault="00042993" w:rsidP="00436EDC"/>
          <w:p w:rsidR="00042993" w:rsidRPr="008D030E" w:rsidRDefault="00042993" w:rsidP="00436EDC">
            <w:r>
              <w:t>Горчакову В.В.</w:t>
            </w:r>
          </w:p>
          <w:p w:rsidR="00042993" w:rsidRPr="000A3F20" w:rsidRDefault="00042993" w:rsidP="0085618A">
            <w:pPr>
              <w:rPr>
                <w:sz w:val="26"/>
                <w:szCs w:val="26"/>
              </w:rPr>
            </w:pPr>
          </w:p>
        </w:tc>
      </w:tr>
      <w:tr w:rsidR="00042993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042993" w:rsidRPr="00962A6A" w:rsidRDefault="00042993" w:rsidP="005D18C9">
            <w:pPr>
              <w:pStyle w:val="Heading2"/>
              <w:spacing w:before="140"/>
              <w:ind w:firstLine="35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962A6A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042993" w:rsidRPr="00962A6A" w:rsidRDefault="00042993">
            <w:pPr>
              <w:pStyle w:val="Heading2"/>
              <w:spacing w:before="140" w:line="240" w:lineRule="auto"/>
              <w:ind w:right="-108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962A6A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2993" w:rsidRPr="00962A6A" w:rsidRDefault="00042993">
            <w:pPr>
              <w:pStyle w:val="Heading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962A6A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042993" w:rsidRPr="00962A6A" w:rsidRDefault="00042993">
            <w:pPr>
              <w:pStyle w:val="Heading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042993" w:rsidRPr="00962A6A" w:rsidRDefault="00042993">
            <w:pPr>
              <w:pStyle w:val="Heading2"/>
              <w:spacing w:before="140" w:line="240" w:lineRule="auto"/>
              <w:rPr>
                <w:rFonts w:ascii="Times New Roman" w:hAnsi="Times New Roman"/>
                <w:bCs w:val="0"/>
                <w:i w:val="0"/>
                <w:iCs w:val="0"/>
                <w:sz w:val="24"/>
              </w:rPr>
            </w:pPr>
          </w:p>
        </w:tc>
      </w:tr>
      <w:tr w:rsidR="00042993">
        <w:trPr>
          <w:gridBefore w:val="1"/>
          <w:wBefore w:w="284" w:type="dxa"/>
          <w:cantSplit/>
        </w:trPr>
        <w:tc>
          <w:tcPr>
            <w:tcW w:w="709" w:type="dxa"/>
          </w:tcPr>
          <w:p w:rsidR="00042993" w:rsidRPr="00962A6A" w:rsidRDefault="00042993">
            <w:pPr>
              <w:pStyle w:val="Heading2"/>
              <w:spacing w:before="160" w:line="240" w:lineRule="auto"/>
              <w:ind w:right="-108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</w:pPr>
            <w:r w:rsidRPr="00962A6A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2993" w:rsidRPr="00962A6A" w:rsidRDefault="00042993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042993" w:rsidRPr="00962A6A" w:rsidRDefault="00042993">
            <w:pPr>
              <w:pStyle w:val="Heading2"/>
              <w:spacing w:before="160" w:line="240" w:lineRule="auto"/>
              <w:ind w:right="-107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962A6A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2993" w:rsidRPr="00962A6A" w:rsidRDefault="00042993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042993" w:rsidRPr="00962A6A" w:rsidRDefault="00042993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042993" w:rsidRPr="00962A6A" w:rsidRDefault="00042993">
            <w:pPr>
              <w:pStyle w:val="Heading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:rsidR="00042993" w:rsidRPr="0049228D" w:rsidRDefault="00042993">
      <w:pPr>
        <w:rPr>
          <w:sz w:val="26"/>
          <w:szCs w:val="26"/>
        </w:rPr>
      </w:pPr>
    </w:p>
    <w:p w:rsidR="00042993" w:rsidRDefault="00042993" w:rsidP="00917307">
      <w:pPr>
        <w:jc w:val="center"/>
        <w:rPr>
          <w:sz w:val="26"/>
          <w:szCs w:val="26"/>
        </w:rPr>
      </w:pPr>
    </w:p>
    <w:p w:rsidR="00042993" w:rsidRPr="008D030E" w:rsidRDefault="00042993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042993" w:rsidRPr="008D030E" w:rsidRDefault="00042993" w:rsidP="00917307">
      <w:pPr>
        <w:jc w:val="center"/>
      </w:pPr>
    </w:p>
    <w:p w:rsidR="00042993" w:rsidRDefault="00042993" w:rsidP="007372B9">
      <w:pPr>
        <w:pStyle w:val="125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</w:t>
      </w:r>
      <w:r w:rsidRPr="0084715B">
        <w:t>комитет</w:t>
      </w:r>
      <w:bookmarkStart w:id="0" w:name="_GoBack"/>
      <w:bookmarkEnd w:id="0"/>
      <w:r w:rsidRPr="0084715B">
        <w:t xml:space="preserve"> Законодательного Собрания по региональной политике и законности</w:t>
      </w:r>
      <w:r>
        <w:t xml:space="preserve"> вносит</w:t>
      </w:r>
      <w:r w:rsidRPr="008D030E">
        <w:t xml:space="preserve"> проект закона Приморского края </w:t>
      </w:r>
      <w:r>
        <w:t>"</w:t>
      </w:r>
      <w:r>
        <w:rPr>
          <w:bCs/>
          <w:szCs w:val="28"/>
        </w:rPr>
        <w:t xml:space="preserve">О внесении изменений в Закон Приморского края </w:t>
      </w:r>
      <w:r>
        <w:rPr>
          <w:bCs/>
          <w:szCs w:val="28"/>
        </w:rPr>
        <w:br/>
        <w:t>"О защите населения и территории Приморского края от чрезвычайных ситуаций природного и техногенного характера</w:t>
      </w:r>
      <w:r>
        <w:t>".</w:t>
      </w:r>
      <w:r w:rsidRPr="007372B9">
        <w:t xml:space="preserve"> </w:t>
      </w:r>
    </w:p>
    <w:p w:rsidR="00042993" w:rsidRDefault="00042993" w:rsidP="00AB7DE4">
      <w:pPr>
        <w:jc w:val="both"/>
        <w:rPr>
          <w:position w:val="2"/>
        </w:rPr>
      </w:pPr>
    </w:p>
    <w:p w:rsidR="00042993" w:rsidRPr="00B5231D" w:rsidRDefault="00042993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042993" w:rsidRPr="00B5231D" w:rsidRDefault="00042993" w:rsidP="00A865CD">
      <w:pPr>
        <w:pStyle w:val="2125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</w:t>
      </w:r>
      <w:r w:rsidRPr="00CB063E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CB063E">
          <w:rPr>
            <w:sz w:val="28"/>
            <w:szCs w:val="28"/>
          </w:rPr>
          <w:t>2 л</w:t>
        </w:r>
      </w:smartTag>
      <w:r w:rsidRPr="00CB063E">
        <w:rPr>
          <w:sz w:val="28"/>
          <w:szCs w:val="28"/>
        </w:rPr>
        <w:t>. в 1 экз.;</w:t>
      </w:r>
    </w:p>
    <w:p w:rsidR="00042993" w:rsidRPr="008D030E" w:rsidRDefault="00042993" w:rsidP="001B1A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042993" w:rsidRPr="008D030E" w:rsidRDefault="00042993" w:rsidP="001B1A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042993" w:rsidRDefault="00042993" w:rsidP="00581001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</w:t>
      </w:r>
    </w:p>
    <w:p w:rsidR="00042993" w:rsidRPr="008D030E" w:rsidRDefault="00042993" w:rsidP="00581001">
      <w:pPr>
        <w:pStyle w:val="BodyText"/>
        <w:tabs>
          <w:tab w:val="left" w:pos="6379"/>
        </w:tabs>
        <w:ind w:firstLine="709"/>
      </w:pPr>
      <w:r>
        <w:rPr>
          <w:sz w:val="28"/>
          <w:szCs w:val="28"/>
        </w:rPr>
        <w:t xml:space="preserve">решение комитета от </w:t>
      </w:r>
      <w:r w:rsidRPr="00CB063E">
        <w:rPr>
          <w:sz w:val="28"/>
          <w:szCs w:val="28"/>
        </w:rPr>
        <w:t>21.07.2015 № 82</w:t>
      </w:r>
      <w:r>
        <w:rPr>
          <w:sz w:val="28"/>
          <w:szCs w:val="28"/>
        </w:rPr>
        <w:t xml:space="preserve">8 </w:t>
      </w:r>
      <w:r w:rsidRPr="00797FC7">
        <w:rPr>
          <w:sz w:val="28"/>
          <w:szCs w:val="28"/>
        </w:rPr>
        <w:t>"О проекте закона Приморского края "</w:t>
      </w:r>
      <w:r w:rsidRPr="00797FC7">
        <w:rPr>
          <w:bCs/>
          <w:sz w:val="28"/>
          <w:szCs w:val="28"/>
        </w:rPr>
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</w:t>
      </w:r>
      <w:r w:rsidRPr="00797FC7">
        <w:rPr>
          <w:sz w:val="28"/>
          <w:szCs w:val="28"/>
        </w:rPr>
        <w:t>"</w:t>
      </w:r>
      <w:r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 в 1 экз.</w:t>
      </w:r>
    </w:p>
    <w:p w:rsidR="00042993" w:rsidRPr="008D030E" w:rsidRDefault="00042993" w:rsidP="00581001">
      <w:pPr>
        <w:pStyle w:val="BodyText"/>
        <w:tabs>
          <w:tab w:val="left" w:pos="6379"/>
        </w:tabs>
        <w:rPr>
          <w:sz w:val="28"/>
          <w:szCs w:val="28"/>
        </w:rPr>
      </w:pPr>
    </w:p>
    <w:p w:rsidR="00042993" w:rsidRPr="008D030E" w:rsidRDefault="00042993" w:rsidP="00581001">
      <w:pPr>
        <w:pStyle w:val="BodyText"/>
        <w:rPr>
          <w:sz w:val="28"/>
          <w:szCs w:val="28"/>
        </w:rPr>
      </w:pPr>
    </w:p>
    <w:p w:rsidR="00042993" w:rsidRPr="008D030E" w:rsidRDefault="00042993" w:rsidP="00581001">
      <w:pPr>
        <w:pStyle w:val="BodyText"/>
        <w:rPr>
          <w:sz w:val="28"/>
          <w:szCs w:val="28"/>
        </w:rPr>
      </w:pPr>
    </w:p>
    <w:p w:rsidR="00042993" w:rsidRPr="008D030E" w:rsidRDefault="00042993" w:rsidP="00936FE2">
      <w:pPr>
        <w:pStyle w:val="BodyText"/>
        <w:rPr>
          <w:sz w:val="28"/>
          <w:szCs w:val="28"/>
        </w:rPr>
      </w:pPr>
      <w:r w:rsidRPr="008D030E">
        <w:rPr>
          <w:sz w:val="28"/>
          <w:szCs w:val="28"/>
        </w:rPr>
        <w:t>Председатель к</w:t>
      </w:r>
      <w:r>
        <w:rPr>
          <w:sz w:val="28"/>
          <w:szCs w:val="28"/>
        </w:rPr>
        <w:t>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>Д.А. Текиев</w:t>
      </w:r>
    </w:p>
    <w:sectPr w:rsidR="00042993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993" w:rsidRDefault="00042993">
      <w:r>
        <w:separator/>
      </w:r>
    </w:p>
  </w:endnote>
  <w:endnote w:type="continuationSeparator" w:id="0">
    <w:p w:rsidR="00042993" w:rsidRDefault="00042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93" w:rsidRDefault="00042993" w:rsidP="00ED2CBA">
    <w:pPr>
      <w:pStyle w:val="BodyText"/>
      <w:rPr>
        <w:sz w:val="20"/>
        <w:szCs w:val="20"/>
      </w:rPr>
    </w:pPr>
    <w:r>
      <w:rPr>
        <w:sz w:val="20"/>
        <w:szCs w:val="20"/>
      </w:rPr>
      <w:t>Гончарова</w:t>
    </w:r>
  </w:p>
  <w:p w:rsidR="00042993" w:rsidRDefault="00042993" w:rsidP="00ED2CBA">
    <w:pPr>
      <w:pStyle w:val="BodyText"/>
      <w:rPr>
        <w:sz w:val="20"/>
        <w:szCs w:val="20"/>
      </w:rPr>
    </w:pPr>
    <w:r>
      <w:rPr>
        <w:sz w:val="20"/>
        <w:szCs w:val="20"/>
      </w:rPr>
      <w:t>Татьяна Иннокентьевна</w:t>
    </w:r>
  </w:p>
  <w:p w:rsidR="00042993" w:rsidRPr="00ED2CBA" w:rsidRDefault="00042993" w:rsidP="00ED2CBA">
    <w:pPr>
      <w:pStyle w:val="BodyText"/>
      <w:rPr>
        <w:sz w:val="20"/>
        <w:szCs w:val="20"/>
      </w:rPr>
    </w:pPr>
    <w:r>
      <w:rPr>
        <w:sz w:val="20"/>
        <w:szCs w:val="20"/>
      </w:rPr>
      <w:t xml:space="preserve">2205258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993" w:rsidRDefault="00042993">
      <w:r>
        <w:separator/>
      </w:r>
    </w:p>
  </w:footnote>
  <w:footnote w:type="continuationSeparator" w:id="0">
    <w:p w:rsidR="00042993" w:rsidRDefault="000429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42993"/>
    <w:rsid w:val="00057A38"/>
    <w:rsid w:val="00070287"/>
    <w:rsid w:val="000922C9"/>
    <w:rsid w:val="0009585A"/>
    <w:rsid w:val="000A3F20"/>
    <w:rsid w:val="000A66ED"/>
    <w:rsid w:val="000C1EF6"/>
    <w:rsid w:val="000D2F12"/>
    <w:rsid w:val="000D607C"/>
    <w:rsid w:val="000D6256"/>
    <w:rsid w:val="00121509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21C9A"/>
    <w:rsid w:val="0023017C"/>
    <w:rsid w:val="00233560"/>
    <w:rsid w:val="00235B46"/>
    <w:rsid w:val="00237659"/>
    <w:rsid w:val="00237F08"/>
    <w:rsid w:val="002735AC"/>
    <w:rsid w:val="00277251"/>
    <w:rsid w:val="002A5A6C"/>
    <w:rsid w:val="002B0128"/>
    <w:rsid w:val="002D1978"/>
    <w:rsid w:val="002D5123"/>
    <w:rsid w:val="002F1316"/>
    <w:rsid w:val="002F73A5"/>
    <w:rsid w:val="00315311"/>
    <w:rsid w:val="003227B1"/>
    <w:rsid w:val="003265B4"/>
    <w:rsid w:val="00352E0E"/>
    <w:rsid w:val="003B2A74"/>
    <w:rsid w:val="003F2DE3"/>
    <w:rsid w:val="003F3564"/>
    <w:rsid w:val="00401414"/>
    <w:rsid w:val="00436EDC"/>
    <w:rsid w:val="004535EE"/>
    <w:rsid w:val="00471767"/>
    <w:rsid w:val="00475462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47404"/>
    <w:rsid w:val="0055063B"/>
    <w:rsid w:val="00581001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525"/>
    <w:rsid w:val="007012E5"/>
    <w:rsid w:val="00706751"/>
    <w:rsid w:val="00707560"/>
    <w:rsid w:val="007372B9"/>
    <w:rsid w:val="007546FA"/>
    <w:rsid w:val="0075686F"/>
    <w:rsid w:val="00772ED9"/>
    <w:rsid w:val="00773C99"/>
    <w:rsid w:val="007839F4"/>
    <w:rsid w:val="00797FC7"/>
    <w:rsid w:val="007B1CA6"/>
    <w:rsid w:val="007B32D2"/>
    <w:rsid w:val="007C665B"/>
    <w:rsid w:val="007D4C41"/>
    <w:rsid w:val="007E4153"/>
    <w:rsid w:val="007E7F09"/>
    <w:rsid w:val="007F2136"/>
    <w:rsid w:val="00816E69"/>
    <w:rsid w:val="00821BB1"/>
    <w:rsid w:val="0084715B"/>
    <w:rsid w:val="0085618A"/>
    <w:rsid w:val="0088103F"/>
    <w:rsid w:val="008D030E"/>
    <w:rsid w:val="008E3860"/>
    <w:rsid w:val="008F2ACC"/>
    <w:rsid w:val="008F5B3F"/>
    <w:rsid w:val="008F7153"/>
    <w:rsid w:val="009106E4"/>
    <w:rsid w:val="009113BA"/>
    <w:rsid w:val="00913A79"/>
    <w:rsid w:val="00917307"/>
    <w:rsid w:val="00934D74"/>
    <w:rsid w:val="00936A17"/>
    <w:rsid w:val="00936FE2"/>
    <w:rsid w:val="00937D34"/>
    <w:rsid w:val="00943890"/>
    <w:rsid w:val="0095511E"/>
    <w:rsid w:val="00962A6A"/>
    <w:rsid w:val="009A4C39"/>
    <w:rsid w:val="009B01D4"/>
    <w:rsid w:val="009B7B0E"/>
    <w:rsid w:val="00A04F91"/>
    <w:rsid w:val="00A2574A"/>
    <w:rsid w:val="00A2797E"/>
    <w:rsid w:val="00A30889"/>
    <w:rsid w:val="00A52B37"/>
    <w:rsid w:val="00A55E75"/>
    <w:rsid w:val="00A708BB"/>
    <w:rsid w:val="00A751C1"/>
    <w:rsid w:val="00A83EA6"/>
    <w:rsid w:val="00A865CD"/>
    <w:rsid w:val="00A96357"/>
    <w:rsid w:val="00AB7DE4"/>
    <w:rsid w:val="00AF08C7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7529"/>
    <w:rsid w:val="00BF6541"/>
    <w:rsid w:val="00C045FB"/>
    <w:rsid w:val="00C447B9"/>
    <w:rsid w:val="00C454C9"/>
    <w:rsid w:val="00C64A02"/>
    <w:rsid w:val="00CA372E"/>
    <w:rsid w:val="00CB063E"/>
    <w:rsid w:val="00CB5843"/>
    <w:rsid w:val="00CC4E53"/>
    <w:rsid w:val="00CF5B04"/>
    <w:rsid w:val="00CF6F07"/>
    <w:rsid w:val="00D17505"/>
    <w:rsid w:val="00D21A4F"/>
    <w:rsid w:val="00D248AA"/>
    <w:rsid w:val="00D40F1D"/>
    <w:rsid w:val="00D64FB3"/>
    <w:rsid w:val="00D94E27"/>
    <w:rsid w:val="00DA48AE"/>
    <w:rsid w:val="00DB1598"/>
    <w:rsid w:val="00DC6791"/>
    <w:rsid w:val="00DD618D"/>
    <w:rsid w:val="00DE06A8"/>
    <w:rsid w:val="00DE4CC3"/>
    <w:rsid w:val="00DE6A90"/>
    <w:rsid w:val="00E00517"/>
    <w:rsid w:val="00E10501"/>
    <w:rsid w:val="00E17A98"/>
    <w:rsid w:val="00E3239D"/>
    <w:rsid w:val="00E831FC"/>
    <w:rsid w:val="00EA11D6"/>
    <w:rsid w:val="00EC0A88"/>
    <w:rsid w:val="00EC3D76"/>
    <w:rsid w:val="00ED2CBA"/>
    <w:rsid w:val="00F245F1"/>
    <w:rsid w:val="00F370CC"/>
    <w:rsid w:val="00F37FB3"/>
    <w:rsid w:val="00F445A9"/>
    <w:rsid w:val="00F55B20"/>
    <w:rsid w:val="00F6094D"/>
    <w:rsid w:val="00F71210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/>
      <w:i/>
      <w:sz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sz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sz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43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158</TotalTime>
  <Pages>1</Pages>
  <Words>225</Words>
  <Characters>1285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78</cp:revision>
  <cp:lastPrinted>2015-07-14T02:10:00Z</cp:lastPrinted>
  <dcterms:created xsi:type="dcterms:W3CDTF">2012-02-13T00:05:00Z</dcterms:created>
  <dcterms:modified xsi:type="dcterms:W3CDTF">2015-07-14T05:25:00Z</dcterms:modified>
</cp:coreProperties>
</file>