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A6C58">
        <w:trPr>
          <w:cantSplit/>
          <w:trHeight w:val="1278"/>
        </w:trPr>
        <w:tc>
          <w:tcPr>
            <w:tcW w:w="4820" w:type="dxa"/>
            <w:gridSpan w:val="5"/>
          </w:tcPr>
          <w:p w:rsidR="008A6C58" w:rsidRPr="00C6572B" w:rsidRDefault="008A6C58" w:rsidP="00DE4CC3">
            <w:pPr>
              <w:pStyle w:val="Heading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C6572B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98392386" r:id="rId7"/>
              </w:object>
            </w:r>
          </w:p>
        </w:tc>
        <w:tc>
          <w:tcPr>
            <w:tcW w:w="425" w:type="dxa"/>
          </w:tcPr>
          <w:p w:rsidR="008A6C58" w:rsidRPr="00C6572B" w:rsidRDefault="008A6C58">
            <w:pPr>
              <w:pStyle w:val="Heading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8A6C58" w:rsidRDefault="008A6C58" w:rsidP="00436EDC"/>
        </w:tc>
      </w:tr>
      <w:tr w:rsidR="008A6C58">
        <w:trPr>
          <w:cantSplit/>
          <w:trHeight w:val="1835"/>
        </w:trPr>
        <w:tc>
          <w:tcPr>
            <w:tcW w:w="4820" w:type="dxa"/>
            <w:gridSpan w:val="5"/>
          </w:tcPr>
          <w:p w:rsidR="008A6C58" w:rsidRPr="00C6572B" w:rsidRDefault="008A6C58" w:rsidP="0075686F">
            <w:pPr>
              <w:pStyle w:val="Heading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8A6C58" w:rsidRPr="00C6572B" w:rsidRDefault="008A6C58" w:rsidP="0075686F">
            <w:pPr>
              <w:pStyle w:val="Heading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8A6C58" w:rsidRPr="00C6572B" w:rsidRDefault="008A6C58" w:rsidP="0075686F">
            <w:pPr>
              <w:pStyle w:val="Heading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C6572B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8A6C58" w:rsidRPr="00C6572B" w:rsidRDefault="008A6C58" w:rsidP="0075686F">
            <w:pPr>
              <w:pStyle w:val="Heading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C6572B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8A6C58" w:rsidRDefault="008A6C58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A6C58" w:rsidRDefault="008A6C58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8A6C58" w:rsidRDefault="008A6C58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8A6C58" w:rsidRPr="00C6572B" w:rsidRDefault="008A6C58">
            <w:pPr>
              <w:pStyle w:val="Heading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8A6C58" w:rsidRPr="008D030E" w:rsidRDefault="008A6C58" w:rsidP="00436EDC">
            <w:r w:rsidRPr="008D030E">
              <w:t xml:space="preserve">Председателю </w:t>
            </w:r>
          </w:p>
          <w:p w:rsidR="008A6C58" w:rsidRPr="008D030E" w:rsidRDefault="008A6C58" w:rsidP="00436EDC">
            <w:r w:rsidRPr="008D030E">
              <w:t>Законодательного Собрания</w:t>
            </w:r>
          </w:p>
          <w:p w:rsidR="008A6C58" w:rsidRPr="008D030E" w:rsidRDefault="008A6C58" w:rsidP="00436EDC">
            <w:r w:rsidRPr="008D030E">
              <w:t>Приморского края</w:t>
            </w:r>
          </w:p>
          <w:p w:rsidR="008A6C58" w:rsidRPr="008D030E" w:rsidRDefault="008A6C58" w:rsidP="00436EDC"/>
          <w:p w:rsidR="008A6C58" w:rsidRPr="008D030E" w:rsidRDefault="008A6C58" w:rsidP="00436EDC">
            <w:r>
              <w:t>Горчакову В.В.</w:t>
            </w:r>
          </w:p>
          <w:p w:rsidR="008A6C58" w:rsidRPr="000A3F20" w:rsidRDefault="008A6C58" w:rsidP="0085618A">
            <w:pPr>
              <w:rPr>
                <w:sz w:val="26"/>
                <w:szCs w:val="26"/>
              </w:rPr>
            </w:pPr>
          </w:p>
        </w:tc>
      </w:tr>
      <w:tr w:rsidR="008A6C5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A6C58" w:rsidRPr="00C6572B" w:rsidRDefault="008A6C58" w:rsidP="005D18C9">
            <w:pPr>
              <w:pStyle w:val="Heading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8A6C58" w:rsidRPr="00C6572B" w:rsidRDefault="008A6C58">
            <w:pPr>
              <w:pStyle w:val="Heading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6C58" w:rsidRPr="00C6572B" w:rsidRDefault="008A6C58">
            <w:pPr>
              <w:pStyle w:val="Heading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8A6C58" w:rsidRPr="00C6572B" w:rsidRDefault="008A6C58">
            <w:pPr>
              <w:pStyle w:val="Heading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8A6C58" w:rsidRPr="00C6572B" w:rsidRDefault="008A6C58">
            <w:pPr>
              <w:pStyle w:val="Heading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8A6C58">
        <w:trPr>
          <w:gridBefore w:val="1"/>
          <w:wBefore w:w="284" w:type="dxa"/>
          <w:cantSplit/>
        </w:trPr>
        <w:tc>
          <w:tcPr>
            <w:tcW w:w="709" w:type="dxa"/>
          </w:tcPr>
          <w:p w:rsidR="008A6C58" w:rsidRPr="00C6572B" w:rsidRDefault="008A6C58">
            <w:pPr>
              <w:pStyle w:val="Heading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6C58" w:rsidRPr="00C6572B" w:rsidRDefault="008A6C58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8A6C58" w:rsidRPr="00C6572B" w:rsidRDefault="008A6C58">
            <w:pPr>
              <w:pStyle w:val="Heading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C6572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6C58" w:rsidRPr="00C6572B" w:rsidRDefault="008A6C58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8A6C58" w:rsidRPr="00C6572B" w:rsidRDefault="008A6C58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8A6C58" w:rsidRPr="00C6572B" w:rsidRDefault="008A6C58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8A6C58" w:rsidRPr="0049228D" w:rsidRDefault="008A6C58">
      <w:pPr>
        <w:rPr>
          <w:sz w:val="26"/>
          <w:szCs w:val="26"/>
        </w:rPr>
      </w:pPr>
    </w:p>
    <w:p w:rsidR="008A6C58" w:rsidRDefault="008A6C58" w:rsidP="00917307">
      <w:pPr>
        <w:jc w:val="center"/>
        <w:rPr>
          <w:sz w:val="26"/>
          <w:szCs w:val="26"/>
        </w:rPr>
      </w:pPr>
    </w:p>
    <w:p w:rsidR="008A6C58" w:rsidRPr="008D030E" w:rsidRDefault="008A6C58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8A6C58" w:rsidRPr="008D030E" w:rsidRDefault="008A6C58" w:rsidP="00917307">
      <w:pPr>
        <w:jc w:val="center"/>
      </w:pPr>
    </w:p>
    <w:p w:rsidR="008A6C58" w:rsidRDefault="008A6C58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>
        <w:t>"</w:t>
      </w:r>
      <w:r w:rsidRPr="002179E5">
        <w:t>О внесении изм</w:t>
      </w:r>
      <w:r>
        <w:t xml:space="preserve">енения в статью 14 Закона Приморского края </w:t>
      </w:r>
      <w:r>
        <w:br/>
        <w:t>"О пожарной безопасности в Приморском крае</w:t>
      </w:r>
      <w:r>
        <w:rPr>
          <w:lang w:eastAsia="en-US"/>
        </w:rPr>
        <w:t>"</w:t>
      </w:r>
      <w:r>
        <w:t>.</w:t>
      </w:r>
    </w:p>
    <w:p w:rsidR="008A6C58" w:rsidRDefault="008A6C58" w:rsidP="000E380E">
      <w:pPr>
        <w:jc w:val="both"/>
        <w:rPr>
          <w:position w:val="2"/>
        </w:rPr>
      </w:pPr>
    </w:p>
    <w:p w:rsidR="008A6C58" w:rsidRPr="00B5231D" w:rsidRDefault="008A6C58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8A6C58" w:rsidRPr="00B5231D" w:rsidRDefault="008A6C58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8A6C58" w:rsidRPr="008D030E" w:rsidRDefault="008A6C58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8A6C58" w:rsidRPr="008D030E" w:rsidRDefault="008A6C58" w:rsidP="008068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8A6C58" w:rsidRPr="008D030E" w:rsidRDefault="008A6C58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8A6C58" w:rsidRPr="008D030E" w:rsidRDefault="008A6C58" w:rsidP="0080686A">
      <w:pPr>
        <w:ind w:firstLine="709"/>
        <w:jc w:val="both"/>
      </w:pPr>
      <w:r w:rsidRPr="008D030E">
        <w:t xml:space="preserve">решение комитета </w:t>
      </w:r>
      <w:r w:rsidRPr="00A55347">
        <w:t>от 21.07.2015 № 8</w:t>
      </w:r>
      <w:r>
        <w:t>27 "</w:t>
      </w:r>
      <w:r w:rsidRPr="00175C04">
        <w:t>О</w:t>
      </w:r>
      <w:r>
        <w:t xml:space="preserve"> проекте закона Приморского края "</w:t>
      </w:r>
      <w:r w:rsidRPr="002179E5">
        <w:t>О внесении изм</w:t>
      </w:r>
      <w:r>
        <w:t>енения в статью 14 Закона Приморского края "О пожарной безопасности в Приморском крае</w:t>
      </w:r>
      <w:r w:rsidRPr="00175C04">
        <w:t>"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1 л"/>
        </w:smartTagPr>
        <w:r>
          <w:t>1</w:t>
        </w:r>
        <w:bookmarkStart w:id="0" w:name="_GoBack"/>
        <w:bookmarkEnd w:id="0"/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8A6C58" w:rsidRPr="008D030E" w:rsidRDefault="008A6C58" w:rsidP="00203CF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</w:p>
    <w:p w:rsidR="008A6C58" w:rsidRPr="008D030E" w:rsidRDefault="008A6C58" w:rsidP="00936FE2">
      <w:pPr>
        <w:pStyle w:val="BodyText"/>
        <w:ind w:firstLine="709"/>
        <w:rPr>
          <w:sz w:val="28"/>
          <w:szCs w:val="28"/>
        </w:rPr>
      </w:pPr>
    </w:p>
    <w:p w:rsidR="008A6C58" w:rsidRPr="008D030E" w:rsidRDefault="008A6C58" w:rsidP="00936FE2">
      <w:pPr>
        <w:pStyle w:val="BodyText"/>
        <w:ind w:firstLine="709"/>
        <w:rPr>
          <w:sz w:val="28"/>
          <w:szCs w:val="28"/>
        </w:rPr>
      </w:pPr>
    </w:p>
    <w:p w:rsidR="008A6C58" w:rsidRPr="008D030E" w:rsidRDefault="008A6C58" w:rsidP="00936FE2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8A6C58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C58" w:rsidRDefault="008A6C58">
      <w:r>
        <w:separator/>
      </w:r>
    </w:p>
  </w:endnote>
  <w:endnote w:type="continuationSeparator" w:id="0">
    <w:p w:rsidR="008A6C58" w:rsidRDefault="008A6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8" w:rsidRDefault="008A6C58" w:rsidP="00ED2CBA">
    <w:pPr>
      <w:pStyle w:val="BodyText"/>
      <w:rPr>
        <w:sz w:val="20"/>
        <w:szCs w:val="20"/>
      </w:rPr>
    </w:pPr>
    <w:r>
      <w:rPr>
        <w:sz w:val="20"/>
        <w:szCs w:val="20"/>
      </w:rPr>
      <w:t>Гончарова</w:t>
    </w:r>
  </w:p>
  <w:p w:rsidR="008A6C58" w:rsidRPr="000A3F20" w:rsidRDefault="008A6C58" w:rsidP="005065FB">
    <w:pPr>
      <w:pStyle w:val="BodyText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8A6C58" w:rsidRPr="00ED2CBA" w:rsidRDefault="008A6C58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5258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C58" w:rsidRDefault="008A6C58">
      <w:r>
        <w:separator/>
      </w:r>
    </w:p>
  </w:footnote>
  <w:footnote w:type="continuationSeparator" w:id="0">
    <w:p w:rsidR="008A6C58" w:rsidRDefault="008A6C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8191B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295F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1AAF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4715B"/>
    <w:rsid w:val="0085618A"/>
    <w:rsid w:val="008706CF"/>
    <w:rsid w:val="0088103F"/>
    <w:rsid w:val="00897B92"/>
    <w:rsid w:val="008A6C58"/>
    <w:rsid w:val="008D030E"/>
    <w:rsid w:val="008E3860"/>
    <w:rsid w:val="008E799F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347"/>
    <w:rsid w:val="00A55E75"/>
    <w:rsid w:val="00A708BB"/>
    <w:rsid w:val="00A751C1"/>
    <w:rsid w:val="00A83EA6"/>
    <w:rsid w:val="00A865CD"/>
    <w:rsid w:val="00A96357"/>
    <w:rsid w:val="00AF069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529"/>
    <w:rsid w:val="00BF60B0"/>
    <w:rsid w:val="00BF6541"/>
    <w:rsid w:val="00C045FB"/>
    <w:rsid w:val="00C447B9"/>
    <w:rsid w:val="00C64A02"/>
    <w:rsid w:val="00C6572B"/>
    <w:rsid w:val="00C80D58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26FDD"/>
    <w:rsid w:val="00E3239D"/>
    <w:rsid w:val="00E346BD"/>
    <w:rsid w:val="00E77091"/>
    <w:rsid w:val="00E831FC"/>
    <w:rsid w:val="00EB3D8D"/>
    <w:rsid w:val="00EC0A88"/>
    <w:rsid w:val="00ED2CBA"/>
    <w:rsid w:val="00F23CD5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77091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77091"/>
    <w:rPr>
      <w:rFonts w:ascii="Cambria" w:hAnsi="Cambria"/>
      <w:b/>
      <w:sz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77091"/>
    <w:rPr>
      <w:rFonts w:ascii="Calibri" w:hAnsi="Calibri"/>
      <w:i/>
      <w:sz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77091"/>
    <w:rPr>
      <w:sz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77091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77091"/>
    <w:rPr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sz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40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184</TotalTime>
  <Pages>1</Pages>
  <Words>209</Words>
  <Characters>1194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95</cp:revision>
  <cp:lastPrinted>2015-07-14T02:00:00Z</cp:lastPrinted>
  <dcterms:created xsi:type="dcterms:W3CDTF">2012-02-13T00:05:00Z</dcterms:created>
  <dcterms:modified xsi:type="dcterms:W3CDTF">2015-07-14T05:20:00Z</dcterms:modified>
</cp:coreProperties>
</file>