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059D6">
        <w:trPr>
          <w:cantSplit/>
          <w:trHeight w:val="1278"/>
        </w:trPr>
        <w:tc>
          <w:tcPr>
            <w:tcW w:w="4820" w:type="dxa"/>
            <w:gridSpan w:val="5"/>
          </w:tcPr>
          <w:p w:rsidR="003059D6" w:rsidRDefault="003059D6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98393221" r:id="rId7"/>
              </w:object>
            </w:r>
          </w:p>
        </w:tc>
        <w:tc>
          <w:tcPr>
            <w:tcW w:w="425" w:type="dxa"/>
          </w:tcPr>
          <w:p w:rsidR="003059D6" w:rsidRDefault="003059D6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059D6" w:rsidRDefault="003059D6" w:rsidP="00436EDC"/>
        </w:tc>
      </w:tr>
      <w:tr w:rsidR="003059D6">
        <w:trPr>
          <w:cantSplit/>
          <w:trHeight w:val="1835"/>
        </w:trPr>
        <w:tc>
          <w:tcPr>
            <w:tcW w:w="4820" w:type="dxa"/>
            <w:gridSpan w:val="5"/>
          </w:tcPr>
          <w:p w:rsidR="003059D6" w:rsidRDefault="003059D6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9D6" w:rsidRDefault="003059D6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9D6" w:rsidRDefault="003059D6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3059D6" w:rsidRDefault="003059D6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3059D6" w:rsidRDefault="003059D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9D6" w:rsidRDefault="003059D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3059D6" w:rsidRDefault="003059D6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9D6" w:rsidRDefault="003059D6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059D6" w:rsidRPr="008D030E" w:rsidRDefault="003059D6" w:rsidP="00436EDC">
            <w:r w:rsidRPr="008D030E">
              <w:t xml:space="preserve">Председателю </w:t>
            </w:r>
          </w:p>
          <w:p w:rsidR="003059D6" w:rsidRPr="008D030E" w:rsidRDefault="003059D6" w:rsidP="00436EDC">
            <w:r w:rsidRPr="008D030E">
              <w:t>Законодательного Собрания</w:t>
            </w:r>
          </w:p>
          <w:p w:rsidR="003059D6" w:rsidRPr="008D030E" w:rsidRDefault="003059D6" w:rsidP="00436EDC">
            <w:r w:rsidRPr="008D030E">
              <w:t>Приморского края</w:t>
            </w:r>
          </w:p>
          <w:p w:rsidR="003059D6" w:rsidRPr="008D030E" w:rsidRDefault="003059D6" w:rsidP="00436EDC"/>
          <w:p w:rsidR="003059D6" w:rsidRPr="008D030E" w:rsidRDefault="003059D6" w:rsidP="00436EDC">
            <w:r>
              <w:t>Горчакову В.В.</w:t>
            </w:r>
          </w:p>
          <w:p w:rsidR="003059D6" w:rsidRPr="000A3F20" w:rsidRDefault="003059D6" w:rsidP="0085618A">
            <w:pPr>
              <w:rPr>
                <w:sz w:val="26"/>
                <w:szCs w:val="26"/>
              </w:rPr>
            </w:pPr>
          </w:p>
        </w:tc>
      </w:tr>
      <w:tr w:rsidR="003059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9D6" w:rsidRDefault="003059D6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3059D6" w:rsidRDefault="003059D6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9D6" w:rsidRDefault="003059D6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3059D6" w:rsidRDefault="003059D6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9D6" w:rsidRDefault="003059D6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3059D6">
        <w:trPr>
          <w:gridBefore w:val="1"/>
          <w:wBefore w:w="284" w:type="dxa"/>
          <w:cantSplit/>
        </w:trPr>
        <w:tc>
          <w:tcPr>
            <w:tcW w:w="709" w:type="dxa"/>
          </w:tcPr>
          <w:p w:rsidR="003059D6" w:rsidRDefault="003059D6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9D6" w:rsidRDefault="003059D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9D6" w:rsidRDefault="003059D6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9D6" w:rsidRDefault="003059D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9D6" w:rsidRDefault="003059D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9D6" w:rsidRDefault="003059D6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3059D6" w:rsidRPr="0049228D" w:rsidRDefault="003059D6">
      <w:pPr>
        <w:rPr>
          <w:sz w:val="26"/>
          <w:szCs w:val="26"/>
        </w:rPr>
      </w:pPr>
    </w:p>
    <w:p w:rsidR="003059D6" w:rsidRDefault="003059D6" w:rsidP="00917307">
      <w:pPr>
        <w:jc w:val="center"/>
        <w:rPr>
          <w:sz w:val="26"/>
          <w:szCs w:val="26"/>
        </w:rPr>
      </w:pPr>
    </w:p>
    <w:p w:rsidR="003059D6" w:rsidRPr="008D030E" w:rsidRDefault="003059D6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3059D6" w:rsidRPr="008D030E" w:rsidRDefault="003059D6" w:rsidP="00917307">
      <w:pPr>
        <w:jc w:val="center"/>
      </w:pPr>
    </w:p>
    <w:p w:rsidR="003059D6" w:rsidRDefault="003059D6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статью 1 Закона Приморского края "О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 xml:space="preserve">внесении изменений в Закон Приморского края </w:t>
      </w:r>
      <w:r>
        <w:rPr>
          <w:bCs/>
          <w:szCs w:val="28"/>
        </w:rPr>
        <w:br/>
        <w:t>"Об административных правонарушениях в Приморском крае</w:t>
      </w:r>
      <w:r>
        <w:t>".</w:t>
      </w:r>
    </w:p>
    <w:p w:rsidR="003059D6" w:rsidRDefault="003059D6" w:rsidP="00AB7DE4">
      <w:pPr>
        <w:jc w:val="both"/>
        <w:rPr>
          <w:position w:val="2"/>
        </w:rPr>
      </w:pPr>
    </w:p>
    <w:p w:rsidR="003059D6" w:rsidRPr="00B5231D" w:rsidRDefault="003059D6" w:rsidP="00725CD6"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  <w:r>
        <w:rPr>
          <w:position w:val="2"/>
        </w:rPr>
        <w:t xml:space="preserve"> </w:t>
      </w:r>
      <w:r w:rsidRPr="00B5231D"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t>1</w:t>
        </w:r>
        <w:r w:rsidRPr="00B5231D">
          <w:t xml:space="preserve"> л</w:t>
        </w:r>
      </w:smartTag>
      <w:r w:rsidRPr="00B5231D">
        <w:t>. в 1 экз.;</w:t>
      </w:r>
    </w:p>
    <w:p w:rsidR="003059D6" w:rsidRPr="008D030E" w:rsidRDefault="003059D6" w:rsidP="0070004F">
      <w:pPr>
        <w:pStyle w:val="BodyText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3059D6" w:rsidRPr="008D030E" w:rsidRDefault="003059D6" w:rsidP="0070004F">
      <w:pPr>
        <w:pStyle w:val="BodyText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сил</w:t>
      </w:r>
      <w:r>
        <w:rPr>
          <w:sz w:val="28"/>
          <w:szCs w:val="28"/>
        </w:rPr>
        <w:t>у, изменению, приостановлению</w:t>
      </w:r>
      <w:r w:rsidRPr="008D030E">
        <w:rPr>
          <w:sz w:val="28"/>
          <w:szCs w:val="28"/>
        </w:rPr>
        <w:t xml:space="preserve">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3059D6" w:rsidRPr="008D030E" w:rsidRDefault="003059D6" w:rsidP="0070004F">
      <w:pPr>
        <w:pStyle w:val="BodyText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3059D6" w:rsidRPr="008D030E" w:rsidRDefault="003059D6" w:rsidP="0070004F">
      <w:pPr>
        <w:ind w:left="1701"/>
        <w:jc w:val="both"/>
      </w:pPr>
      <w:r w:rsidRPr="00340615">
        <w:t xml:space="preserve">решение комитета от </w:t>
      </w:r>
      <w:r w:rsidRPr="00A759B9">
        <w:t>21.07.2015 № 8</w:t>
      </w:r>
      <w:r>
        <w:t>30</w:t>
      </w:r>
      <w:r w:rsidRPr="00A759B9">
        <w:t xml:space="preserve"> </w:t>
      </w:r>
      <w:r w:rsidRPr="00340615">
        <w:t>"О проекте закона Приморского края "</w:t>
      </w:r>
      <w:r w:rsidRPr="00340615">
        <w:rPr>
          <w:bCs/>
        </w:rPr>
        <w:t xml:space="preserve"> О внесении изм</w:t>
      </w:r>
      <w:r>
        <w:rPr>
          <w:bCs/>
        </w:rPr>
        <w:t>енений в статью 1 Закона Приморского края "О</w:t>
      </w:r>
      <w:r w:rsidRPr="00122DB8">
        <w:rPr>
          <w:bCs/>
        </w:rPr>
        <w:t xml:space="preserve"> </w:t>
      </w:r>
      <w:r>
        <w:rPr>
          <w:bCs/>
        </w:rPr>
        <w:t>внесении изменений в Закон Приморского края "Об административных правонарушениях в Приморском крае</w:t>
      </w:r>
      <w:r w:rsidRPr="00A759B9">
        <w:t xml:space="preserve">" на </w:t>
      </w:r>
      <w:smartTag w:uri="urn:schemas-microsoft-com:office:smarttags" w:element="metricconverter">
        <w:smartTagPr>
          <w:attr w:name="ProductID" w:val="1 л"/>
        </w:smartTagPr>
        <w:r w:rsidRPr="00A759B9">
          <w:t>1 л</w:t>
        </w:r>
      </w:smartTag>
      <w:r w:rsidRPr="00A759B9">
        <w:t>. в 1 экз.</w:t>
      </w:r>
    </w:p>
    <w:p w:rsidR="003059D6" w:rsidRPr="008D030E" w:rsidRDefault="003059D6" w:rsidP="00DB1598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</w:p>
    <w:p w:rsidR="003059D6" w:rsidRPr="008D030E" w:rsidRDefault="003059D6" w:rsidP="00936FE2">
      <w:pPr>
        <w:pStyle w:val="BodyText"/>
        <w:ind w:firstLine="709"/>
        <w:rPr>
          <w:sz w:val="28"/>
          <w:szCs w:val="28"/>
        </w:rPr>
      </w:pPr>
    </w:p>
    <w:p w:rsidR="003059D6" w:rsidRPr="008D030E" w:rsidRDefault="003059D6" w:rsidP="00936FE2">
      <w:pPr>
        <w:pStyle w:val="BodyText"/>
        <w:ind w:firstLine="709"/>
        <w:rPr>
          <w:sz w:val="28"/>
          <w:szCs w:val="28"/>
        </w:rPr>
      </w:pPr>
    </w:p>
    <w:p w:rsidR="003059D6" w:rsidRPr="008D030E" w:rsidRDefault="003059D6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3059D6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9D6" w:rsidRDefault="003059D6">
      <w:r>
        <w:separator/>
      </w:r>
    </w:p>
  </w:endnote>
  <w:endnote w:type="continuationSeparator" w:id="0">
    <w:p w:rsidR="003059D6" w:rsidRDefault="003059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D6" w:rsidRPr="000A3F20" w:rsidRDefault="003059D6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3059D6" w:rsidRPr="000A3F20" w:rsidRDefault="003059D6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3059D6" w:rsidRPr="00ED2CBA" w:rsidRDefault="003059D6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9D6" w:rsidRDefault="003059D6">
      <w:r>
        <w:separator/>
      </w:r>
    </w:p>
  </w:footnote>
  <w:footnote w:type="continuationSeparator" w:id="0">
    <w:p w:rsidR="003059D6" w:rsidRDefault="003059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41B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099"/>
    <w:rsid w:val="000D6256"/>
    <w:rsid w:val="00121509"/>
    <w:rsid w:val="00122DB8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E54AB"/>
    <w:rsid w:val="002F1316"/>
    <w:rsid w:val="002F73A5"/>
    <w:rsid w:val="003059D6"/>
    <w:rsid w:val="00315311"/>
    <w:rsid w:val="003227B1"/>
    <w:rsid w:val="003265B4"/>
    <w:rsid w:val="00340615"/>
    <w:rsid w:val="00352E0E"/>
    <w:rsid w:val="003968C3"/>
    <w:rsid w:val="003B2A74"/>
    <w:rsid w:val="003C3603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04F"/>
    <w:rsid w:val="00700525"/>
    <w:rsid w:val="007012E5"/>
    <w:rsid w:val="00706751"/>
    <w:rsid w:val="00707560"/>
    <w:rsid w:val="00725678"/>
    <w:rsid w:val="00725CD6"/>
    <w:rsid w:val="007372B9"/>
    <w:rsid w:val="007546FA"/>
    <w:rsid w:val="0075686F"/>
    <w:rsid w:val="00764ADD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C023F"/>
    <w:rsid w:val="008D030E"/>
    <w:rsid w:val="008E3860"/>
    <w:rsid w:val="008F2ACC"/>
    <w:rsid w:val="008F5B3F"/>
    <w:rsid w:val="009106E4"/>
    <w:rsid w:val="009113BA"/>
    <w:rsid w:val="00913A79"/>
    <w:rsid w:val="00916D8E"/>
    <w:rsid w:val="00917307"/>
    <w:rsid w:val="00934D74"/>
    <w:rsid w:val="0093589C"/>
    <w:rsid w:val="00936A17"/>
    <w:rsid w:val="00936FE2"/>
    <w:rsid w:val="00937D34"/>
    <w:rsid w:val="00941260"/>
    <w:rsid w:val="00943890"/>
    <w:rsid w:val="009A4C39"/>
    <w:rsid w:val="009B01D4"/>
    <w:rsid w:val="009B7B0E"/>
    <w:rsid w:val="00A04F91"/>
    <w:rsid w:val="00A2574A"/>
    <w:rsid w:val="00A2797E"/>
    <w:rsid w:val="00A52B37"/>
    <w:rsid w:val="00A55E75"/>
    <w:rsid w:val="00A708BB"/>
    <w:rsid w:val="00A751C1"/>
    <w:rsid w:val="00A759B9"/>
    <w:rsid w:val="00A83EA6"/>
    <w:rsid w:val="00A865CD"/>
    <w:rsid w:val="00A96357"/>
    <w:rsid w:val="00AB7DE4"/>
    <w:rsid w:val="00AE786A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C03EC"/>
    <w:rsid w:val="00BD509B"/>
    <w:rsid w:val="00BE7529"/>
    <w:rsid w:val="00BF6541"/>
    <w:rsid w:val="00C045FB"/>
    <w:rsid w:val="00C447B9"/>
    <w:rsid w:val="00C56473"/>
    <w:rsid w:val="00C64A02"/>
    <w:rsid w:val="00CA372E"/>
    <w:rsid w:val="00CB5843"/>
    <w:rsid w:val="00CC2D88"/>
    <w:rsid w:val="00CC4E53"/>
    <w:rsid w:val="00CF5B04"/>
    <w:rsid w:val="00CF6F07"/>
    <w:rsid w:val="00D05CC5"/>
    <w:rsid w:val="00D17505"/>
    <w:rsid w:val="00D21A4F"/>
    <w:rsid w:val="00D248AA"/>
    <w:rsid w:val="00D24F9C"/>
    <w:rsid w:val="00D40F1D"/>
    <w:rsid w:val="00D94E27"/>
    <w:rsid w:val="00DA48AE"/>
    <w:rsid w:val="00DA7E02"/>
    <w:rsid w:val="00DB1598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EF0C52"/>
    <w:rsid w:val="00F13C44"/>
    <w:rsid w:val="00F245F1"/>
    <w:rsid w:val="00F370CC"/>
    <w:rsid w:val="00F445A9"/>
    <w:rsid w:val="00F55B20"/>
    <w:rsid w:val="00F6094D"/>
    <w:rsid w:val="00F71210"/>
    <w:rsid w:val="00F73951"/>
    <w:rsid w:val="00F8695E"/>
    <w:rsid w:val="00F96F5A"/>
    <w:rsid w:val="00FA4CA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148</TotalTime>
  <Pages>1</Pages>
  <Words>214</Words>
  <Characters>1223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79</cp:revision>
  <cp:lastPrinted>2013-05-14T02:57:00Z</cp:lastPrinted>
  <dcterms:created xsi:type="dcterms:W3CDTF">2012-02-13T00:05:00Z</dcterms:created>
  <dcterms:modified xsi:type="dcterms:W3CDTF">2015-07-14T05:34:00Z</dcterms:modified>
</cp:coreProperties>
</file>