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092FE2" w:rsidRDefault="00092FE2" w:rsidP="0017189F">
            <w:pPr>
              <w:ind w:left="-108"/>
              <w:jc w:val="both"/>
            </w:pPr>
            <w:r>
              <w:t xml:space="preserve">О проекте закона Приморского края </w:t>
            </w:r>
            <w:r w:rsidR="00C74F5D" w:rsidRPr="0045315B">
              <w:t>"О внесении изменений в Закон Приморского края</w:t>
            </w:r>
            <w:r w:rsidR="00C74F5D">
              <w:t xml:space="preserve"> "О  бесплатном предоставлении земельных участков для индивидуального жилищного строительства</w:t>
            </w:r>
            <w:r w:rsidR="0017189F">
              <w:t xml:space="preserve"> на территории</w:t>
            </w:r>
            <w:r w:rsidR="00C74F5D">
              <w:t xml:space="preserve"> Приморско</w:t>
            </w:r>
            <w:r w:rsidR="0017189F">
              <w:t>го</w:t>
            </w:r>
            <w:r w:rsidR="00C74F5D">
              <w:t xml:space="preserve"> кра</w:t>
            </w:r>
            <w:r w:rsidR="0017189F">
              <w:t>я</w:t>
            </w:r>
            <w:r w:rsidR="00C74F5D">
              <w:t>"</w:t>
            </w:r>
          </w:p>
        </w:tc>
      </w:tr>
    </w:tbl>
    <w:p w:rsidR="000B3FB2" w:rsidRDefault="000B3FB2"/>
    <w:p w:rsidR="00931FD6" w:rsidRDefault="00092FE2" w:rsidP="00092FE2">
      <w:pPr>
        <w:ind w:firstLine="709"/>
      </w:pPr>
      <w:r>
        <w:t>Законодательное Собрание Приморского края</w:t>
      </w:r>
    </w:p>
    <w:p w:rsidR="00931FD6" w:rsidRDefault="00931FD6"/>
    <w:p w:rsidR="00931FD6" w:rsidRDefault="00092FE2">
      <w:r>
        <w:t>ПОСТАНОВЛЯЕТ:</w:t>
      </w:r>
    </w:p>
    <w:p w:rsidR="00092FE2" w:rsidRDefault="00092FE2"/>
    <w:p w:rsidR="00092FE2" w:rsidRDefault="00092FE2" w:rsidP="00092FE2">
      <w:pPr>
        <w:jc w:val="both"/>
      </w:pPr>
      <w:r>
        <w:tab/>
        <w:t>1.Принять проект закона Приморского края "О внесени</w:t>
      </w:r>
      <w:r w:rsidR="00B55A17">
        <w:t>и</w:t>
      </w:r>
      <w:r>
        <w:t xml:space="preserve"> изменений в Закон Приморского края </w:t>
      </w:r>
      <w:r w:rsidR="00C82AFC">
        <w:t>"О бесплатном предоставлении земельных участков для индивидуального жилищного строительства</w:t>
      </w:r>
      <w:r w:rsidR="0017189F">
        <w:t xml:space="preserve"> на территории</w:t>
      </w:r>
      <w:r w:rsidR="00C82AFC">
        <w:t xml:space="preserve"> Приморско</w:t>
      </w:r>
      <w:r w:rsidR="0017189F">
        <w:t>го</w:t>
      </w:r>
      <w:r w:rsidR="00C82AFC">
        <w:t xml:space="preserve"> кра</w:t>
      </w:r>
      <w:r w:rsidR="0017189F">
        <w:t>я</w:t>
      </w:r>
      <w:bookmarkStart w:id="0" w:name="_GoBack"/>
      <w:bookmarkEnd w:id="0"/>
      <w:r w:rsidR="00C82AFC">
        <w:t xml:space="preserve">" </w:t>
      </w:r>
      <w:r>
        <w:t>во втором чтении.</w:t>
      </w:r>
    </w:p>
    <w:p w:rsidR="00092FE2" w:rsidRDefault="00092FE2" w:rsidP="00092FE2">
      <w:pPr>
        <w:jc w:val="both"/>
      </w:pPr>
    </w:p>
    <w:p w:rsidR="00092FE2" w:rsidRDefault="00092FE2" w:rsidP="00092FE2">
      <w:pPr>
        <w:jc w:val="both"/>
      </w:pPr>
      <w:r>
        <w:tab/>
        <w:t xml:space="preserve">2.Комитету Законодательного Собрания по продовольственной политике и природопользованию (Зотов) доработать указанный законопроект с учетом принятых поправок и внести </w:t>
      </w:r>
      <w:r w:rsidR="005450AC">
        <w:t xml:space="preserve">его </w:t>
      </w:r>
      <w:r>
        <w:t>на рассмотрение Законодательного Собрания в третьем чтении.</w:t>
      </w:r>
    </w:p>
    <w:p w:rsidR="00092FE2" w:rsidRDefault="00092FE2" w:rsidP="00092FE2">
      <w:pPr>
        <w:jc w:val="both"/>
      </w:pPr>
    </w:p>
    <w:p w:rsidR="00092FE2" w:rsidRDefault="00092FE2" w:rsidP="00092FE2">
      <w:pPr>
        <w:jc w:val="both"/>
      </w:pPr>
      <w:r>
        <w:tab/>
        <w:t>3.Настоящее постановление вступает в силу со дня его принятия.</w:t>
      </w:r>
    </w:p>
    <w:p w:rsidR="00092FE2" w:rsidRDefault="00092FE2" w:rsidP="00092FE2">
      <w:pPr>
        <w:jc w:val="both"/>
      </w:pPr>
    </w:p>
    <w:p w:rsidR="00092FE2" w:rsidRDefault="00092FE2" w:rsidP="00092FE2">
      <w:pPr>
        <w:jc w:val="both"/>
      </w:pPr>
    </w:p>
    <w:p w:rsidR="00092FE2" w:rsidRDefault="00092FE2" w:rsidP="00092FE2">
      <w:pPr>
        <w:jc w:val="both"/>
      </w:pPr>
    </w:p>
    <w:p w:rsidR="00092FE2" w:rsidRDefault="00092FE2" w:rsidP="00092FE2">
      <w:pPr>
        <w:jc w:val="both"/>
      </w:pPr>
      <w:r>
        <w:t>Председатель</w:t>
      </w:r>
    </w:p>
    <w:p w:rsidR="00092FE2" w:rsidRDefault="00092FE2" w:rsidP="00092FE2">
      <w:pPr>
        <w:jc w:val="both"/>
      </w:pPr>
      <w:r>
        <w:t>Законодательного Собрания                                                            В.В. Горчаков</w:t>
      </w:r>
    </w:p>
    <w:sectPr w:rsidR="00092FE2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4DDD" w:rsidRDefault="006E4DDD">
      <w:r>
        <w:separator/>
      </w:r>
    </w:p>
  </w:endnote>
  <w:endnote w:type="continuationSeparator" w:id="0">
    <w:p w:rsidR="006E4DDD" w:rsidRDefault="006E4D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4DDD" w:rsidRDefault="006E4DDD">
      <w:r>
        <w:separator/>
      </w:r>
    </w:p>
  </w:footnote>
  <w:footnote w:type="continuationSeparator" w:id="0">
    <w:p w:rsidR="006E4DDD" w:rsidRDefault="006E4D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094"/>
    <w:rsid w:val="00057575"/>
    <w:rsid w:val="0007488C"/>
    <w:rsid w:val="00092FE2"/>
    <w:rsid w:val="000B3FB2"/>
    <w:rsid w:val="000D628E"/>
    <w:rsid w:val="000E5228"/>
    <w:rsid w:val="00123119"/>
    <w:rsid w:val="00155F7F"/>
    <w:rsid w:val="0017189F"/>
    <w:rsid w:val="003325F4"/>
    <w:rsid w:val="00392E21"/>
    <w:rsid w:val="00421094"/>
    <w:rsid w:val="004B69FA"/>
    <w:rsid w:val="004D1A01"/>
    <w:rsid w:val="005450AC"/>
    <w:rsid w:val="005A6019"/>
    <w:rsid w:val="005E6130"/>
    <w:rsid w:val="00695A4A"/>
    <w:rsid w:val="006D45ED"/>
    <w:rsid w:val="006E4DDD"/>
    <w:rsid w:val="006E650F"/>
    <w:rsid w:val="00726997"/>
    <w:rsid w:val="007919AC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55A17"/>
    <w:rsid w:val="00BA58C7"/>
    <w:rsid w:val="00C20E8F"/>
    <w:rsid w:val="00C74F5D"/>
    <w:rsid w:val="00C82AFC"/>
    <w:rsid w:val="00CA7E54"/>
    <w:rsid w:val="00CE19DF"/>
    <w:rsid w:val="00D02716"/>
    <w:rsid w:val="00DF01B2"/>
    <w:rsid w:val="00E93A7F"/>
    <w:rsid w:val="00ED2DC1"/>
    <w:rsid w:val="00EF502B"/>
    <w:rsid w:val="00F14CB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20</TotalTime>
  <Pages>1</Pages>
  <Words>166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Михайлова Елена Валентиновна</cp:lastModifiedBy>
  <cp:revision>5</cp:revision>
  <cp:lastPrinted>2015-04-06T00:19:00Z</cp:lastPrinted>
  <dcterms:created xsi:type="dcterms:W3CDTF">2015-06-26T01:06:00Z</dcterms:created>
  <dcterms:modified xsi:type="dcterms:W3CDTF">2015-07-14T00:52:00Z</dcterms:modified>
</cp:coreProperties>
</file>