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016EE1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D2F08" w:rsidRDefault="001D2F08" w:rsidP="001D2F08">
      <w:pPr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1D2F08" w:rsidRDefault="001D2F08" w:rsidP="001D2F08">
      <w:pPr>
        <w:jc w:val="center"/>
        <w:rPr>
          <w:b/>
          <w:szCs w:val="28"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>
        <w:rPr>
          <w:b/>
          <w:szCs w:val="28"/>
        </w:rPr>
        <w:t xml:space="preserve"> БЕСПЛАТНОМ ПРЕДОСТАВЛЕНИИ ЗЕМЕЛЬНЫХ УЧАСТКОВ ДЛЯ ИНДИВИДУАЛЬНОГО ЖИЛИЩНОГО СТРОИТЕЛЬСТВА</w:t>
      </w:r>
    </w:p>
    <w:p w:rsidR="001D2F08" w:rsidRPr="0075524E" w:rsidRDefault="001D2F08" w:rsidP="001D2F08">
      <w:pPr>
        <w:jc w:val="center"/>
        <w:rPr>
          <w:b/>
        </w:rPr>
      </w:pPr>
      <w:r>
        <w:rPr>
          <w:b/>
          <w:szCs w:val="28"/>
        </w:rPr>
        <w:t>НА ТЕРРИТОРИИ ПРИМОРСКОГО КРАЯ"</w:t>
      </w:r>
    </w:p>
    <w:p w:rsidR="001D2F08" w:rsidRPr="00C9053C" w:rsidRDefault="001D2F08" w:rsidP="001D2F08">
      <w:pPr>
        <w:ind w:firstLine="720"/>
        <w:jc w:val="both"/>
        <w:rPr>
          <w:b/>
        </w:rPr>
      </w:pPr>
    </w:p>
    <w:p w:rsidR="001D2F08" w:rsidRDefault="001D2F08" w:rsidP="001D2F08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27 мая               2015 года в первом чтении</w:t>
      </w:r>
    </w:p>
    <w:p w:rsidR="001D2F08" w:rsidRDefault="001D2F08" w:rsidP="001D2F08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 w:rsidR="007B4B88">
        <w:rPr>
          <w:szCs w:val="28"/>
        </w:rPr>
        <w:t xml:space="preserve"> во втором чтении</w:t>
      </w:r>
    </w:p>
    <w:p w:rsidR="007B4B88" w:rsidRDefault="007B4B88" w:rsidP="001D2F08">
      <w:pPr>
        <w:ind w:firstLine="720"/>
        <w:jc w:val="both"/>
        <w:rPr>
          <w:szCs w:val="28"/>
        </w:rPr>
      </w:pPr>
      <w:r w:rsidRPr="00941F19">
        <w:rPr>
          <w:szCs w:val="28"/>
        </w:rPr>
        <w:t>Принят Законодательным Собранием Приморского края</w:t>
      </w:r>
    </w:p>
    <w:p w:rsidR="001D2F08" w:rsidRPr="00941F19" w:rsidRDefault="001D2F08" w:rsidP="001D2F08">
      <w:pPr>
        <w:ind w:firstLine="720"/>
        <w:jc w:val="both"/>
        <w:rPr>
          <w:szCs w:val="28"/>
        </w:rPr>
      </w:pPr>
    </w:p>
    <w:p w:rsidR="00D540EF" w:rsidRDefault="00D540EF" w:rsidP="00D540EF">
      <w:pPr>
        <w:pStyle w:val="a6"/>
        <w:spacing w:after="0"/>
        <w:ind w:firstLine="720"/>
      </w:pPr>
      <w:r w:rsidRPr="00413C83">
        <w:t>СТАТЬЯ 1.</w:t>
      </w:r>
    </w:p>
    <w:p w:rsidR="00D540EF" w:rsidRPr="0046455C" w:rsidRDefault="00D540EF" w:rsidP="00D540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1F39">
        <w:rPr>
          <w:szCs w:val="28"/>
        </w:rPr>
        <w:t xml:space="preserve">Внести в Закон Приморского края от 27 сентября 2013 года № 250-КЗ                     "О бесплатном предоставлении земельных участков для индивидуального </w:t>
      </w:r>
      <w:r w:rsidRPr="0046455C">
        <w:rPr>
          <w:szCs w:val="28"/>
        </w:rPr>
        <w:t>жилищного строительства на территории Приморского края" (Ведомости Законодательного Собрания Приморского края, 2013, № 56, стр. 187; 2014,</w:t>
      </w:r>
      <w:r w:rsidRPr="0046455C">
        <w:rPr>
          <w:szCs w:val="28"/>
        </w:rPr>
        <w:br/>
        <w:t xml:space="preserve">№ 89, стр. 28; 2015, № 116, стр. 6) следующие изменения:    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1)часть 1 статьи 1 дополнить абзацем следующего содержания: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"Земельные участки предоставляются гражданам органами местного самоуправления городских округов, поселений, а в отношении граждан, местом жительства которых является поселение, в случае отсутствия утвержденных правил землепользования и застройки данного поселения или в отношении граждан, местом жительства которых является населенный пункт, расположенный на межселенной территории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455C">
        <w:rPr>
          <w:rFonts w:ascii="Times New Roman" w:hAnsi="Times New Roman" w:cs="Times New Roman"/>
          <w:sz w:val="28"/>
          <w:szCs w:val="28"/>
        </w:rPr>
        <w:t xml:space="preserve"> - органом местного самоуправления муниципального района (далее - уполномоченные органы местного самоуправления)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>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2)часть 2 статьи 2 изложить в следующей редакции: 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"2.Земельный участок предоставляется в границах: 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поселения - гражданам, постоянным местом жительства которых является поселение;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населенного пункта, расположенного на межселенной территории - гражданам, постоянным местом жительства которых является указанный насел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455C">
        <w:rPr>
          <w:rFonts w:ascii="Times New Roman" w:hAnsi="Times New Roman" w:cs="Times New Roman"/>
          <w:sz w:val="28"/>
          <w:szCs w:val="28"/>
        </w:rPr>
        <w:t>нный пункт.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Положения абзацев первого-четвертого настоящей части не распространяются на предоставление земельных участков в соответствии со статьей 5</w:t>
      </w:r>
      <w:r w:rsidRPr="0046455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6455C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В случае проживания супругов на территории разных поселений, входящих в состав одного муниципального района, молодая семья вправе самостоятельно выбрать из них то поселение, в уполномоченный орган 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lastRenderedPageBreak/>
        <w:t>местного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самоуправления которого ею будет подано заявление о предоставлении земельного участка в аренду. </w:t>
      </w:r>
    </w:p>
    <w:p w:rsidR="00D540EF" w:rsidRPr="0046455C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6455C">
        <w:rPr>
          <w:szCs w:val="28"/>
        </w:rPr>
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</w:t>
      </w:r>
      <w:proofErr w:type="gramEnd"/>
      <w:r w:rsidRPr="0046455C">
        <w:rPr>
          <w:szCs w:val="28"/>
        </w:rPr>
        <w:t xml:space="preserve"> с настоящим Законом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соглашения.";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>3)в части 4 статьи 3 слова "устанавливаются органами местного самоуправления муниципальных образований Приморского края, обладающими правом предоставления соответствующих земельных участков (далее - уполномоченные органы местного самоуправления)" заменить словами "устанавливается уполномоченными органами местного самоуправления";</w:t>
      </w:r>
    </w:p>
    <w:p w:rsidR="00D540EF" w:rsidRPr="001D2F08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4)</w:t>
      </w:r>
      <w:r w:rsidRPr="001D2F08">
        <w:rPr>
          <w:rFonts w:ascii="Times New Roman" w:hAnsi="Times New Roman" w:cs="Times New Roman"/>
          <w:sz w:val="28"/>
          <w:szCs w:val="28"/>
        </w:rPr>
        <w:t>в статье 4:</w:t>
      </w:r>
    </w:p>
    <w:p w:rsidR="00D540EF" w:rsidRDefault="00D540EF" w:rsidP="00D540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2F08">
        <w:rPr>
          <w:szCs w:val="28"/>
        </w:rPr>
        <w:t>а</w:t>
      </w:r>
      <w:proofErr w:type="gramStart"/>
      <w:r w:rsidRPr="001D2F08">
        <w:rPr>
          <w:szCs w:val="28"/>
        </w:rPr>
        <w:t>)в</w:t>
      </w:r>
      <w:proofErr w:type="gramEnd"/>
      <w:r w:rsidRPr="001D2F08">
        <w:rPr>
          <w:szCs w:val="28"/>
        </w:rPr>
        <w:t xml:space="preserve"> части 1 слова "уполномоченным органом исполнительной власти Приморского края" заменить словами "органом исполнительной власти Приморского края, уполномоченным на государственное управление и регулирование в сфере управления и распоряжения земельными участками, находящимися в собственности Приморского края (далее - уполномоченный орган исполнительной власти Приморского края)";</w:t>
      </w:r>
    </w:p>
    <w:p w:rsidR="00D540EF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468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части 3 слова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"в том числе в административном центре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46868">
        <w:rPr>
          <w:rFonts w:ascii="Times New Roman" w:hAnsi="Times New Roman" w:cs="Times New Roman"/>
          <w:sz w:val="28"/>
          <w:szCs w:val="28"/>
        </w:rPr>
        <w:t>" исключить;</w:t>
      </w:r>
    </w:p>
    <w:p w:rsidR="00D540EF" w:rsidRPr="00946868" w:rsidRDefault="00D540EF" w:rsidP="00D540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2F08">
        <w:rPr>
          <w:szCs w:val="28"/>
        </w:rPr>
        <w:t>в</w:t>
      </w:r>
      <w:proofErr w:type="gramStart"/>
      <w:r w:rsidRPr="001D2F08">
        <w:rPr>
          <w:szCs w:val="28"/>
        </w:rPr>
        <w:t>)в</w:t>
      </w:r>
      <w:proofErr w:type="gramEnd"/>
      <w:r w:rsidRPr="001D2F08">
        <w:rPr>
          <w:szCs w:val="28"/>
        </w:rPr>
        <w:t xml:space="preserve"> </w:t>
      </w:r>
      <w:r>
        <w:rPr>
          <w:szCs w:val="28"/>
        </w:rPr>
        <w:t xml:space="preserve">абзаце втором </w:t>
      </w:r>
      <w:r w:rsidRPr="001D2F08">
        <w:rPr>
          <w:szCs w:val="28"/>
        </w:rPr>
        <w:t>части 5 слова "определяемом органами местного самоуправления, а также размещается на официальном сайте органа местного самоуправления в информационно-телекоммуникационной сети 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(при его наличии)";</w:t>
      </w:r>
    </w:p>
    <w:p w:rsidR="00D540EF" w:rsidRPr="00946868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5)в статье 5:</w:t>
      </w:r>
    </w:p>
    <w:p w:rsidR="00D540EF" w:rsidRPr="00946868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>асть 1 изложить в следующей редакции:</w:t>
      </w:r>
    </w:p>
    <w:p w:rsidR="00D540EF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"1.</w:t>
      </w:r>
      <w:r w:rsidRPr="00946868">
        <w:rPr>
          <w:szCs w:val="28"/>
        </w:rPr>
        <w:t xml:space="preserve">В целях получения земельного участка в аренду в соответствии с настоящим Законом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аренду (далее </w:t>
      </w:r>
      <w:r>
        <w:rPr>
          <w:szCs w:val="28"/>
        </w:rPr>
        <w:t>-</w:t>
      </w:r>
      <w:r w:rsidRPr="00946868">
        <w:rPr>
          <w:szCs w:val="28"/>
        </w:rPr>
        <w:t xml:space="preserve"> заявление) с указанием фамилии, имени, отчества детей.</w:t>
      </w:r>
      <w:proofErr w:type="gramEnd"/>
      <w:r w:rsidRPr="00946868">
        <w:rPr>
          <w:szCs w:val="28"/>
        </w:rPr>
        <w:t xml:space="preserve"> </w:t>
      </w:r>
      <w:proofErr w:type="gramStart"/>
      <w:r w:rsidRPr="00946868">
        <w:rPr>
          <w:szCs w:val="28"/>
        </w:rPr>
        <w:t>По желанию граждан, состоящих в зарегистрированном браке и имеющих двух детей, совместно проживающих с ними либо с одним из них, а также граждан, не состоящих в зарегистрированном браке, но являющихся родителями (приемными родителями) двух детей, совместно проживающих с ними либо с одним из них, заявление может быть подано ими совместно либо одним из них.</w:t>
      </w:r>
      <w:proofErr w:type="gramEnd"/>
    </w:p>
    <w:p w:rsidR="00D540EF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D2F08">
        <w:rPr>
          <w:szCs w:val="28"/>
        </w:rPr>
        <w:t xml:space="preserve">При подаче заявления гражданином (гражданами), имеющим (имеющими) приемного ребенка (приемных детей), в заявлении указываются </w:t>
      </w:r>
      <w:r w:rsidRPr="001D2F08">
        <w:rPr>
          <w:szCs w:val="28"/>
        </w:rPr>
        <w:lastRenderedPageBreak/>
        <w:t>номер и дата договора о приемной семье.</w:t>
      </w:r>
      <w:proofErr w:type="gramEnd"/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К заявлению прилагаются: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 xml:space="preserve">копия документа (документов), удостоверяющего личность гражданина (граждан) Российской Федерации, с предъявлением оригинала. 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копии свидетельств о рождении детей, паспортов для детей, достигших 14</w:t>
      </w:r>
      <w:r>
        <w:rPr>
          <w:szCs w:val="28"/>
        </w:rPr>
        <w:t>-</w:t>
      </w:r>
      <w:r w:rsidRPr="00946868">
        <w:rPr>
          <w:szCs w:val="28"/>
        </w:rPr>
        <w:t>летнего возраста, с предъявлением оригиналов;</w:t>
      </w:r>
    </w:p>
    <w:p w:rsidR="00D540EF" w:rsidRPr="0046455C" w:rsidRDefault="00D540EF" w:rsidP="00D540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 xml:space="preserve">документ, подтверждающий </w:t>
      </w:r>
      <w:r w:rsidR="006D4B0A">
        <w:rPr>
          <w:szCs w:val="28"/>
        </w:rPr>
        <w:t xml:space="preserve">факт </w:t>
      </w:r>
      <w:r w:rsidRPr="00946868">
        <w:rPr>
          <w:szCs w:val="28"/>
        </w:rPr>
        <w:t>совместно</w:t>
      </w:r>
      <w:r w:rsidR="006D4B0A">
        <w:rPr>
          <w:szCs w:val="28"/>
        </w:rPr>
        <w:t>го</w:t>
      </w:r>
      <w:r w:rsidRPr="00946868">
        <w:rPr>
          <w:szCs w:val="28"/>
        </w:rPr>
        <w:t xml:space="preserve"> проживани</w:t>
      </w:r>
      <w:r w:rsidR="006D4B0A">
        <w:rPr>
          <w:szCs w:val="28"/>
        </w:rPr>
        <w:t>я</w:t>
      </w:r>
      <w:bookmarkStart w:id="0" w:name="_GoBack"/>
      <w:bookmarkEnd w:id="0"/>
      <w:r w:rsidRPr="00946868">
        <w:rPr>
          <w:szCs w:val="28"/>
        </w:rPr>
        <w:t xml:space="preserve"> гражданина (граждан) и</w:t>
      </w:r>
      <w:r>
        <w:rPr>
          <w:szCs w:val="28"/>
        </w:rPr>
        <w:t xml:space="preserve"> его (</w:t>
      </w:r>
      <w:r w:rsidRPr="00946868">
        <w:rPr>
          <w:szCs w:val="28"/>
        </w:rPr>
        <w:t>их</w:t>
      </w:r>
      <w:r>
        <w:rPr>
          <w:szCs w:val="28"/>
        </w:rPr>
        <w:t>)</w:t>
      </w:r>
      <w:r w:rsidRPr="00946868">
        <w:rPr>
          <w:szCs w:val="28"/>
        </w:rPr>
        <w:t xml:space="preserve"> детей по одному месту жительства на территории того </w:t>
      </w:r>
      <w:r w:rsidRPr="0046455C">
        <w:rPr>
          <w:szCs w:val="28"/>
        </w:rPr>
        <w:t>муниципального образования, в уполномоченный орган местного самоуправления которого подается заявление;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 xml:space="preserve">судебное решение (при его наличии)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 xml:space="preserve">копия договора о приемной семье с предъявлением оригинала в случае, если гражданин (граждане) воспитывает </w:t>
      </w:r>
      <w:r>
        <w:rPr>
          <w:szCs w:val="28"/>
        </w:rPr>
        <w:t xml:space="preserve">(воспитывают) </w:t>
      </w:r>
      <w:r w:rsidRPr="0046455C">
        <w:rPr>
          <w:szCs w:val="28"/>
        </w:rPr>
        <w:t>приемных детей.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При подаче совместного заявления гражданами, указанными в абзаце первом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D540EF" w:rsidRPr="001D2F0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Документы, указанные в абза</w:t>
      </w:r>
      <w:r>
        <w:rPr>
          <w:szCs w:val="28"/>
        </w:rPr>
        <w:t xml:space="preserve">цах </w:t>
      </w:r>
      <w:r w:rsidRPr="001D2F08">
        <w:rPr>
          <w:szCs w:val="28"/>
        </w:rPr>
        <w:t>четвертом, пятом, восьмом и       десятом настоящей части, представляются в уполномоченный орган местного самоуправления гражданином (гражданами).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2F08">
        <w:rPr>
          <w:szCs w:val="28"/>
        </w:rPr>
        <w:t>Документы, указанные в абзацах шестом, седьмом и девятом настоящей части, запрашиваются уполномоченным органом местного</w:t>
      </w:r>
      <w:r w:rsidRPr="00946868">
        <w:rPr>
          <w:szCs w:val="28"/>
        </w:rPr>
        <w:t xml:space="preserve">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946868">
        <w:rPr>
          <w:szCs w:val="28"/>
        </w:rPr>
        <w:t>ч</w:t>
      </w:r>
      <w:proofErr w:type="gramEnd"/>
      <w:r w:rsidRPr="00946868">
        <w:rPr>
          <w:szCs w:val="28"/>
        </w:rPr>
        <w:t>асть 2</w:t>
      </w:r>
      <w:r>
        <w:rPr>
          <w:szCs w:val="28"/>
        </w:rPr>
        <w:t xml:space="preserve"> изложить</w:t>
      </w:r>
      <w:r w:rsidRPr="00946868">
        <w:rPr>
          <w:szCs w:val="28"/>
        </w:rPr>
        <w:t xml:space="preserve"> в следующей редакции: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946868">
        <w:rPr>
          <w:szCs w:val="28"/>
        </w:rPr>
        <w:t xml:space="preserve">В </w:t>
      </w:r>
      <w:proofErr w:type="gramStart"/>
      <w:r w:rsidRPr="00946868">
        <w:rPr>
          <w:szCs w:val="28"/>
        </w:rPr>
        <w:t>целях</w:t>
      </w:r>
      <w:proofErr w:type="gramEnd"/>
      <w:r w:rsidRPr="00946868">
        <w:rPr>
          <w:szCs w:val="28"/>
        </w:rPr>
        <w:t xml:space="preserve"> получения земельного участка в аренду в соответствии с настоящим Законом молодая семья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совместное заявление.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К заявлению прилагаются: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lastRenderedPageBreak/>
        <w:t xml:space="preserve">копии документов, удостоверяющих личности супругов, с предъявлением оригиналов. 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изменения фамилии, имени или отчества супругов к заявлению прилагаются копии документов, подтверждающих изменения указанных персональных данных;</w:t>
      </w:r>
    </w:p>
    <w:p w:rsidR="00D540EF" w:rsidRPr="00946868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копия свидетельства о заключении брака с предъявлением оригинала;</w:t>
      </w:r>
    </w:p>
    <w:p w:rsidR="00D540EF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868">
        <w:rPr>
          <w:rFonts w:ascii="Times New Roman" w:hAnsi="Times New Roman" w:cs="Times New Roman"/>
          <w:sz w:val="28"/>
          <w:szCs w:val="28"/>
        </w:rPr>
        <w:t xml:space="preserve">документ, подтверждающий факт постоянного проживания супругов на территории того муниципального образования, в уполномоченный орган местного самоуправления которого молодая семья подает заявление, а в случае, указанном в абзаце </w:t>
      </w:r>
      <w:r>
        <w:rPr>
          <w:rFonts w:ascii="Times New Roman" w:hAnsi="Times New Roman" w:cs="Times New Roman"/>
          <w:sz w:val="28"/>
          <w:szCs w:val="28"/>
        </w:rPr>
        <w:t xml:space="preserve">шестом </w:t>
      </w:r>
      <w:r w:rsidRPr="00946868">
        <w:rPr>
          <w:rFonts w:ascii="Times New Roman" w:hAnsi="Times New Roman" w:cs="Times New Roman"/>
          <w:sz w:val="28"/>
          <w:szCs w:val="28"/>
        </w:rPr>
        <w:t>части 2 статьи 2 настоящего Закона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46868">
        <w:rPr>
          <w:rFonts w:ascii="Times New Roman" w:hAnsi="Times New Roman" w:cs="Times New Roman"/>
          <w:sz w:val="28"/>
          <w:szCs w:val="28"/>
        </w:rPr>
        <w:t>- документ, подтверждающий факт постоянного проживания одного из супругов на территории того поселения, в уполномоченный орган местного самоуправления которого молодая семья подает заявление, и документ, подтверждающий факт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постоянного проживания другого супруга на территории поселения, входящего в состав соответ</w:t>
      </w:r>
      <w:r>
        <w:rPr>
          <w:rFonts w:ascii="Times New Roman" w:hAnsi="Times New Roman" w:cs="Times New Roman"/>
          <w:sz w:val="28"/>
          <w:szCs w:val="28"/>
        </w:rPr>
        <w:t>ствующего муниципального района;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судебное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 его </w:t>
      </w:r>
      <w:r w:rsidRPr="00946868">
        <w:rPr>
          <w:rFonts w:ascii="Times New Roman" w:hAnsi="Times New Roman" w:cs="Times New Roman"/>
          <w:sz w:val="28"/>
          <w:szCs w:val="28"/>
        </w:rPr>
        <w:t>наличи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46868">
        <w:rPr>
          <w:rFonts w:ascii="Times New Roman" w:hAnsi="Times New Roman" w:cs="Times New Roman"/>
          <w:sz w:val="28"/>
          <w:szCs w:val="28"/>
        </w:rPr>
        <w:t xml:space="preserve">) об установлении факта </w:t>
      </w:r>
      <w:r w:rsidRPr="0046455C">
        <w:rPr>
          <w:rFonts w:ascii="Times New Roman" w:hAnsi="Times New Roman" w:cs="Times New Roman"/>
          <w:sz w:val="28"/>
          <w:szCs w:val="28"/>
        </w:rPr>
        <w:t xml:space="preserve">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D540EF" w:rsidRPr="0046455C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>копии свидетельств о рождении детей, паспортов для детей, достигших 14-летнего возраста, с предъявлением оригиналов в случае наличия детей.</w:t>
      </w:r>
    </w:p>
    <w:p w:rsidR="00D540EF" w:rsidRPr="0046455C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 xml:space="preserve">Документы, указанные в абзацах третьем, четвертом, шестом и седьмом  настоящей части, представляются в уполномоченный орган </w:t>
      </w:r>
      <w:r w:rsidRPr="001D2F08">
        <w:rPr>
          <w:szCs w:val="28"/>
        </w:rPr>
        <w:t>местного самоуправления</w:t>
      </w:r>
      <w:r>
        <w:rPr>
          <w:szCs w:val="28"/>
        </w:rPr>
        <w:t xml:space="preserve"> </w:t>
      </w:r>
      <w:r w:rsidRPr="0046455C">
        <w:rPr>
          <w:szCs w:val="28"/>
        </w:rPr>
        <w:t>гражданином (гражданами).</w:t>
      </w:r>
    </w:p>
    <w:p w:rsidR="00D540EF" w:rsidRPr="0046455C" w:rsidRDefault="00D540EF" w:rsidP="00D540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>Документ, указанный в абзаце пятом настоящей части, запрашивается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указанный документ в уполномоченный орган местного самоуправления по собственной инициативе.";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Pr="0046455C">
        <w:rPr>
          <w:rFonts w:ascii="Times New Roman" w:hAnsi="Times New Roman" w:cs="Times New Roman"/>
          <w:sz w:val="28"/>
          <w:szCs w:val="28"/>
        </w:rPr>
        <w:t>слова "(далее - реестр), либо об отказе во включении в реестр" заменить словами "(далее - Реестр), либо об отказе во включении в Реестр";</w:t>
      </w:r>
    </w:p>
    <w:p w:rsidR="00D540EF" w:rsidRDefault="00D540EF" w:rsidP="00D540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55C">
        <w:rPr>
          <w:szCs w:val="28"/>
        </w:rPr>
        <w:t>по тексту абзац</w:t>
      </w:r>
      <w:r>
        <w:rPr>
          <w:szCs w:val="28"/>
        </w:rPr>
        <w:t>а</w:t>
      </w:r>
      <w:r w:rsidRPr="0046455C">
        <w:rPr>
          <w:szCs w:val="28"/>
        </w:rPr>
        <w:t xml:space="preserve"> второго слово "реестр" заменить словом "Реестр";</w:t>
      </w:r>
    </w:p>
    <w:p w:rsidR="00D540EF" w:rsidRPr="0046455C" w:rsidRDefault="00D540EF" w:rsidP="00D540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третьем слово </w:t>
      </w:r>
      <w:r w:rsidRPr="0046455C">
        <w:rPr>
          <w:szCs w:val="28"/>
        </w:rPr>
        <w:t>"реестр" заменить словом "Реестр";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46455C">
        <w:rPr>
          <w:rFonts w:ascii="Times New Roman" w:hAnsi="Times New Roman" w:cs="Times New Roman"/>
          <w:sz w:val="28"/>
          <w:szCs w:val="28"/>
        </w:rPr>
        <w:t>части 4 слово "реестр" заменить словом "Реестр";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в абзаце первом слово "реестр" заменить словом "Реестр";</w:t>
      </w:r>
    </w:p>
    <w:p w:rsidR="00D540EF" w:rsidRPr="00946868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пункт 1 дополнить словами 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6455C">
        <w:rPr>
          <w:rFonts w:ascii="Times New Roman" w:hAnsi="Times New Roman" w:cs="Times New Roman"/>
          <w:sz w:val="28"/>
          <w:szCs w:val="28"/>
        </w:rPr>
        <w:t>за исключением документов, указанных в</w:t>
      </w:r>
      <w:r w:rsidRPr="00946868">
        <w:rPr>
          <w:rFonts w:ascii="Times New Roman" w:hAnsi="Times New Roman" w:cs="Times New Roman"/>
          <w:sz w:val="28"/>
          <w:szCs w:val="28"/>
        </w:rPr>
        <w:t xml:space="preserve"> абзац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946868">
        <w:rPr>
          <w:rFonts w:ascii="Times New Roman" w:hAnsi="Times New Roman" w:cs="Times New Roman"/>
          <w:sz w:val="28"/>
          <w:szCs w:val="28"/>
        </w:rPr>
        <w:t xml:space="preserve"> </w:t>
      </w:r>
      <w:r w:rsidRPr="001D2F08">
        <w:rPr>
          <w:rFonts w:ascii="Times New Roman" w:hAnsi="Times New Roman" w:cs="Times New Roman"/>
          <w:sz w:val="28"/>
          <w:szCs w:val="28"/>
        </w:rPr>
        <w:t>шестом, седьмом и девятом ч</w:t>
      </w:r>
      <w:r w:rsidRPr="00946868">
        <w:rPr>
          <w:rFonts w:ascii="Times New Roman" w:hAnsi="Times New Roman" w:cs="Times New Roman"/>
          <w:sz w:val="28"/>
          <w:szCs w:val="28"/>
        </w:rPr>
        <w:t>асти 1 и абзаце пятом части 2 настоящей статьи";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части 6 слово "реестр" заменить словом "Реестр";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части 11 слова "не заключен" заменить словами "не возвращен подписанным";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>асть 12 изложить в следующей редакции:</w:t>
      </w:r>
    </w:p>
    <w:p w:rsidR="00D540EF" w:rsidRPr="00946868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"12.Уполномоченные органы местного самоуправления городских</w:t>
      </w:r>
      <w:r w:rsidRPr="00946868">
        <w:rPr>
          <w:rFonts w:ascii="Times New Roman" w:hAnsi="Times New Roman" w:cs="Times New Roman"/>
          <w:sz w:val="28"/>
          <w:szCs w:val="28"/>
        </w:rPr>
        <w:t xml:space="preserve"> округов, муниципальных районов направляют в уполномоченный орган исполнительной власти Приморского края информацию о договорах аренды земельных участков для индивидуального жилищного строительства, заключ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6868">
        <w:rPr>
          <w:rFonts w:ascii="Times New Roman" w:hAnsi="Times New Roman" w:cs="Times New Roman"/>
          <w:sz w:val="28"/>
          <w:szCs w:val="28"/>
        </w:rPr>
        <w:t xml:space="preserve">нных в соответствии с настоящим Законом, в течение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946868">
        <w:rPr>
          <w:rFonts w:ascii="Times New Roman" w:hAnsi="Times New Roman" w:cs="Times New Roman"/>
          <w:sz w:val="28"/>
          <w:szCs w:val="28"/>
        </w:rPr>
        <w:t>4 календарных дней со дня заключения ими договоров.</w:t>
      </w:r>
    </w:p>
    <w:p w:rsidR="00D540EF" w:rsidRPr="00946868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договорах аренды земельных участков для индивидуального жилищного строительства, заключенных в соответствии с настоящим Законом, в течение семи календарных дней со дня заключения</w:t>
      </w:r>
      <w:r>
        <w:rPr>
          <w:rFonts w:ascii="Times New Roman" w:hAnsi="Times New Roman" w:cs="Times New Roman"/>
          <w:sz w:val="28"/>
          <w:szCs w:val="28"/>
        </w:rPr>
        <w:t xml:space="preserve"> ими</w:t>
      </w:r>
      <w:r w:rsidRPr="00946868">
        <w:rPr>
          <w:rFonts w:ascii="Times New Roman" w:hAnsi="Times New Roman" w:cs="Times New Roman"/>
          <w:sz w:val="28"/>
          <w:szCs w:val="28"/>
        </w:rPr>
        <w:t xml:space="preserve"> договоров. </w:t>
      </w:r>
    </w:p>
    <w:p w:rsidR="00D540EF" w:rsidRPr="0046455C" w:rsidRDefault="00D540EF" w:rsidP="00D540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Уполномоченные органы местного самоуправления муниципальных районов направляют информацию о договорах аренды земельных участков для индивидуального жилищного строительства, заключенных в соответствии с настоящим Законом уполномоченными органами местного </w:t>
      </w:r>
      <w:r w:rsidRPr="0046455C">
        <w:rPr>
          <w:rFonts w:ascii="Times New Roman" w:hAnsi="Times New Roman" w:cs="Times New Roman"/>
          <w:sz w:val="28"/>
          <w:szCs w:val="28"/>
        </w:rPr>
        <w:t>самоуправления поселений, в уполномоченный орган исполнительной власти Приморского края в течение семи календарных дней со дня поступления информации, указанной в абзаце втором настоящей части</w:t>
      </w:r>
      <w:proofErr w:type="gramStart"/>
      <w:r w:rsidRPr="0046455C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6)дополнить статьей 5</w:t>
      </w:r>
      <w:r w:rsidRPr="0046455C">
        <w:rPr>
          <w:rFonts w:eastAsia="Calibri"/>
          <w:szCs w:val="28"/>
          <w:vertAlign w:val="superscript"/>
          <w:lang w:eastAsia="en-US"/>
        </w:rPr>
        <w:t>1</w:t>
      </w:r>
      <w:r w:rsidRPr="0046455C">
        <w:rPr>
          <w:rFonts w:eastAsia="Calibri"/>
          <w:szCs w:val="28"/>
          <w:lang w:eastAsia="en-US"/>
        </w:rPr>
        <w:t xml:space="preserve"> следующего содержания: </w:t>
      </w:r>
    </w:p>
    <w:p w:rsidR="00D540EF" w:rsidRPr="0046455C" w:rsidRDefault="00D540EF" w:rsidP="00D540EF">
      <w:pPr>
        <w:tabs>
          <w:tab w:val="left" w:pos="709"/>
          <w:tab w:val="left" w:pos="851"/>
          <w:tab w:val="left" w:pos="993"/>
          <w:tab w:val="left" w:pos="241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"СТАТЬЯ 5</w:t>
      </w:r>
      <w:r w:rsidRPr="0046455C">
        <w:rPr>
          <w:szCs w:val="28"/>
          <w:vertAlign w:val="superscript"/>
        </w:rPr>
        <w:t>1</w:t>
      </w:r>
      <w:r w:rsidRPr="0046455C">
        <w:rPr>
          <w:szCs w:val="28"/>
        </w:rPr>
        <w:t xml:space="preserve">. </w:t>
      </w:r>
      <w:r>
        <w:rPr>
          <w:szCs w:val="28"/>
        </w:rPr>
        <w:t xml:space="preserve"> </w:t>
      </w:r>
      <w:r w:rsidRPr="0046455C">
        <w:rPr>
          <w:szCs w:val="28"/>
        </w:rPr>
        <w:t>ПОРЯДОК ПРЕДОСТАВЛЕНИЯ</w:t>
      </w:r>
    </w:p>
    <w:p w:rsidR="00D540EF" w:rsidRPr="0046455C" w:rsidRDefault="00D540EF" w:rsidP="00D540EF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6455C">
        <w:rPr>
          <w:szCs w:val="28"/>
        </w:rPr>
        <w:t>ЗЕМЕЛЬНЫХ УЧАСТКОВ В АРЕНДУ</w:t>
      </w:r>
    </w:p>
    <w:p w:rsidR="00D540EF" w:rsidRPr="0046455C" w:rsidRDefault="00D540EF" w:rsidP="00D540EF">
      <w:pPr>
        <w:tabs>
          <w:tab w:val="left" w:pos="709"/>
          <w:tab w:val="left" w:pos="851"/>
          <w:tab w:val="left" w:pos="993"/>
          <w:tab w:val="left" w:pos="2268"/>
        </w:tabs>
        <w:autoSpaceDE w:val="0"/>
        <w:autoSpaceDN w:val="0"/>
        <w:adjustRightInd w:val="0"/>
        <w:ind w:firstLine="2268"/>
        <w:jc w:val="both"/>
        <w:rPr>
          <w:szCs w:val="28"/>
        </w:rPr>
      </w:pPr>
      <w:r w:rsidRPr="0046455C">
        <w:rPr>
          <w:szCs w:val="28"/>
        </w:rPr>
        <w:t xml:space="preserve">  В </w:t>
      </w:r>
      <w:proofErr w:type="gramStart"/>
      <w:r w:rsidRPr="0046455C">
        <w:rPr>
          <w:szCs w:val="28"/>
        </w:rPr>
        <w:t>СЛУЧАЕ</w:t>
      </w:r>
      <w:proofErr w:type="gramEnd"/>
      <w:r w:rsidRPr="0046455C">
        <w:rPr>
          <w:szCs w:val="28"/>
        </w:rPr>
        <w:t xml:space="preserve"> ЗАКЛЮЧЕНИЯ СОГЛАШЕНИЯ</w:t>
      </w:r>
    </w:p>
    <w:p w:rsidR="00D540EF" w:rsidRPr="0046455C" w:rsidRDefault="00D540EF" w:rsidP="00D540EF">
      <w:pPr>
        <w:tabs>
          <w:tab w:val="left" w:pos="709"/>
          <w:tab w:val="left" w:pos="851"/>
          <w:tab w:val="left" w:pos="993"/>
          <w:tab w:val="left" w:pos="2268"/>
        </w:tabs>
        <w:autoSpaceDE w:val="0"/>
        <w:autoSpaceDN w:val="0"/>
        <w:adjustRightInd w:val="0"/>
        <w:ind w:firstLine="2268"/>
        <w:jc w:val="both"/>
        <w:rPr>
          <w:szCs w:val="28"/>
        </w:rPr>
      </w:pPr>
      <w:r w:rsidRPr="0046455C">
        <w:rPr>
          <w:szCs w:val="28"/>
        </w:rPr>
        <w:t xml:space="preserve">  МЕЖДУ МУНИЦИПАЛЬНЫМИ ОБРАЗОВАНИЯМИ</w:t>
      </w:r>
    </w:p>
    <w:p w:rsidR="00D540EF" w:rsidRPr="0046455C" w:rsidRDefault="00D540EF" w:rsidP="00D540EF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540EF" w:rsidRPr="0046455C" w:rsidRDefault="00D540EF" w:rsidP="00D540EF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 xml:space="preserve">1.Граждане, которым в течение 180 календарных дней со дня включения их в Реестр не направлено уведомление о проведении жеребьевки, вправе подать в уполномоченный орган местного самоуправления заявление о своем согласии на предоставление земельного участка в аренду в соответствии с настоящим Законом на территории иного муниципального образования Приморского края. </w:t>
      </w:r>
    </w:p>
    <w:p w:rsidR="00D540EF" w:rsidRPr="00946868" w:rsidRDefault="00D540EF" w:rsidP="00D540EF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соглашение с теми муниципальными образованиями, на территории которых граждане выразили согласие на предоставление земельного участка в соответствии с настоящим Законом.</w:t>
      </w:r>
      <w:r w:rsidRPr="00946868">
        <w:rPr>
          <w:szCs w:val="28"/>
        </w:rPr>
        <w:t xml:space="preserve"> </w:t>
      </w:r>
    </w:p>
    <w:p w:rsidR="00D540EF" w:rsidRPr="00946868" w:rsidRDefault="00D540EF" w:rsidP="00D540E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заключения </w:t>
      </w:r>
      <w:r>
        <w:rPr>
          <w:szCs w:val="28"/>
        </w:rPr>
        <w:t>с</w:t>
      </w:r>
      <w:r w:rsidRPr="00946868">
        <w:rPr>
          <w:szCs w:val="28"/>
        </w:rPr>
        <w:t xml:space="preserve">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</w:t>
      </w:r>
      <w:r>
        <w:rPr>
          <w:szCs w:val="28"/>
        </w:rPr>
        <w:t>с</w:t>
      </w:r>
      <w:r w:rsidRPr="00946868">
        <w:rPr>
          <w:szCs w:val="28"/>
        </w:rPr>
        <w:t>оглашения.</w:t>
      </w:r>
    </w:p>
    <w:p w:rsidR="00D540EF" w:rsidRPr="00946868" w:rsidRDefault="00D540EF" w:rsidP="00D540E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Соглашение может содержать положения, определяющие порядок компенсации расходов муниципального образования, с которым заключено </w:t>
      </w:r>
      <w:r>
        <w:rPr>
          <w:szCs w:val="28"/>
        </w:rPr>
        <w:lastRenderedPageBreak/>
        <w:t>с</w:t>
      </w:r>
      <w:r w:rsidRPr="00946868">
        <w:rPr>
          <w:szCs w:val="28"/>
        </w:rPr>
        <w:t xml:space="preserve">оглашение, по формированию и предоставлению земельных участков гражданам на основании </w:t>
      </w:r>
      <w:r>
        <w:rPr>
          <w:szCs w:val="28"/>
        </w:rPr>
        <w:t>с</w:t>
      </w:r>
      <w:r w:rsidRPr="00946868">
        <w:rPr>
          <w:szCs w:val="28"/>
        </w:rPr>
        <w:t>оглашения.</w:t>
      </w:r>
    </w:p>
    <w:p w:rsidR="00D540EF" w:rsidRPr="001D2F08" w:rsidRDefault="00D540EF" w:rsidP="00D540E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Pr="00946868">
        <w:rPr>
          <w:szCs w:val="28"/>
        </w:rPr>
        <w:t xml:space="preserve">В случае заключения </w:t>
      </w:r>
      <w:r>
        <w:rPr>
          <w:szCs w:val="28"/>
        </w:rPr>
        <w:t>с</w:t>
      </w:r>
      <w:r w:rsidRPr="00946868">
        <w:rPr>
          <w:szCs w:val="28"/>
        </w:rPr>
        <w:t>оглашения уполномоченный орган местного самоуправления муниципального образования, на территории которого</w:t>
      </w:r>
      <w:r>
        <w:rPr>
          <w:szCs w:val="28"/>
        </w:rPr>
        <w:t xml:space="preserve"> </w:t>
      </w:r>
      <w:r w:rsidRPr="0046455C">
        <w:rPr>
          <w:szCs w:val="28"/>
        </w:rPr>
        <w:t>отсутствуют земельные участки для предоставления в соответствии с настоящим Законом, уведомляет в письменной форме и (или) информирует в</w:t>
      </w:r>
      <w:r w:rsidRPr="00946868">
        <w:rPr>
          <w:szCs w:val="28"/>
        </w:rPr>
        <w:t xml:space="preserve"> </w:t>
      </w:r>
      <w:r w:rsidRPr="001D2F08">
        <w:rPr>
          <w:szCs w:val="28"/>
        </w:rPr>
        <w:t>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 граждан, включенных в Реестр</w:t>
      </w:r>
      <w:proofErr w:type="gramEnd"/>
      <w:r w:rsidRPr="001D2F08">
        <w:rPr>
          <w:szCs w:val="28"/>
        </w:rPr>
        <w:t>, о возможности предоставления им земельных участков на территории муниципальных образований, с которыми заключено соглашение.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F08">
        <w:rPr>
          <w:szCs w:val="28"/>
        </w:rPr>
        <w:t>4.В течение 30 календарных дней со дня получения уведомления и (или) опубликования информации, указанной в части 3 настоящей статьи, граждане вне зависимости от очередности включения в Реестр вправе подать</w:t>
      </w:r>
      <w:r w:rsidRPr="00946868">
        <w:rPr>
          <w:szCs w:val="28"/>
        </w:rPr>
        <w:t xml:space="preserve"> </w:t>
      </w:r>
      <w:r w:rsidRPr="0046455C">
        <w:rPr>
          <w:szCs w:val="28"/>
        </w:rPr>
        <w:t>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аренду</w:t>
      </w:r>
      <w:proofErr w:type="gramEnd"/>
      <w:r w:rsidRPr="0046455C">
        <w:rPr>
          <w:szCs w:val="28"/>
        </w:rPr>
        <w:t xml:space="preserve"> на территории муниципального образования, с которым заключено соглашение (далее - письменные заявления о согласии). 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 xml:space="preserve"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поступления. </w:t>
      </w:r>
    </w:p>
    <w:p w:rsidR="00D540EF" w:rsidRPr="001D2F08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6455C">
        <w:rPr>
          <w:szCs w:val="28"/>
        </w:rPr>
        <w:t>6.В течение 10 календарных дней со дня регистрации письменного заявления о согласии гражданина (граждан) уполномоченный орган местного</w:t>
      </w:r>
      <w:r w:rsidRPr="00946868">
        <w:rPr>
          <w:szCs w:val="28"/>
        </w:rPr>
        <w:t xml:space="preserve"> самоуправления</w:t>
      </w:r>
      <w:r>
        <w:rPr>
          <w:szCs w:val="28"/>
        </w:rPr>
        <w:t xml:space="preserve"> </w:t>
      </w:r>
      <w:r w:rsidRPr="001D2F08">
        <w:rPr>
          <w:szCs w:val="28"/>
        </w:rPr>
        <w:t>муниципального образования, на территории которого отсутствуют земельные участки для предоставления в соответствии с настоящим Законом,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</w:t>
      </w:r>
      <w:proofErr w:type="gramEnd"/>
      <w:r w:rsidRPr="001D2F08">
        <w:rPr>
          <w:szCs w:val="28"/>
        </w:rPr>
        <w:t xml:space="preserve">, с </w:t>
      </w:r>
      <w:proofErr w:type="gramStart"/>
      <w:r w:rsidRPr="001D2F08">
        <w:rPr>
          <w:szCs w:val="28"/>
        </w:rPr>
        <w:t>которым</w:t>
      </w:r>
      <w:proofErr w:type="gramEnd"/>
      <w:r w:rsidRPr="001D2F08">
        <w:rPr>
          <w:szCs w:val="28"/>
        </w:rPr>
        <w:t xml:space="preserve"> заключено соглашение, для включения гражданина (граждан) в Реестр этого муниципального образования.</w:t>
      </w:r>
    </w:p>
    <w:p w:rsidR="00D540EF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F08">
        <w:rPr>
          <w:szCs w:val="28"/>
        </w:rPr>
        <w:t>7.Реестровый номер присваивается гражданам в течение                                10 календарных дней со дня получения уполномоченным органом местного самоуправления муниципального образования, с которым заключено</w:t>
      </w:r>
      <w:r w:rsidRPr="00946868">
        <w:rPr>
          <w:szCs w:val="28"/>
        </w:rPr>
        <w:t xml:space="preserve"> </w:t>
      </w:r>
      <w:r w:rsidRPr="0046455C">
        <w:rPr>
          <w:szCs w:val="28"/>
        </w:rPr>
        <w:t>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</w:t>
      </w:r>
      <w:r w:rsidRPr="0046455C">
        <w:t xml:space="preserve"> </w:t>
      </w:r>
      <w:r w:rsidRPr="0046455C">
        <w:rPr>
          <w:szCs w:val="28"/>
        </w:rPr>
        <w:t>с учетом очередности регистрации письменных заявлений о согласии граждан уполномоченным органом</w:t>
      </w:r>
      <w:proofErr w:type="gramEnd"/>
      <w:r w:rsidRPr="0046455C">
        <w:rPr>
          <w:szCs w:val="28"/>
        </w:rPr>
        <w:t xml:space="preserve"> </w:t>
      </w:r>
      <w:r w:rsidRPr="0046455C">
        <w:rPr>
          <w:szCs w:val="28"/>
        </w:rPr>
        <w:lastRenderedPageBreak/>
        <w:t>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Законом.</w:t>
      </w:r>
    </w:p>
    <w:p w:rsidR="00D540EF" w:rsidRPr="008D552C" w:rsidRDefault="00D540EF" w:rsidP="00D540EF">
      <w:pPr>
        <w:ind w:firstLine="720"/>
        <w:jc w:val="both"/>
      </w:pPr>
      <w:r w:rsidRPr="001D2F08">
        <w:t>Уведомление о присвоении реестрового номера направляется гражданину в течение 10 календарных дней со дня его присвоения уполномоченным органом местного самоуправления муниципального образования, с которым заключено соглашение.</w:t>
      </w:r>
    </w:p>
    <w:p w:rsidR="00D540EF" w:rsidRPr="0046455C" w:rsidRDefault="00D540EF" w:rsidP="00D540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8.Со дня включения гражданина (граждан) в Реестр муниципального </w:t>
      </w:r>
      <w:r w:rsidRPr="0046455C">
        <w:rPr>
          <w:rFonts w:ascii="Times New Roman" w:hAnsi="Times New Roman" w:cs="Times New Roman"/>
          <w:sz w:val="28"/>
          <w:szCs w:val="28"/>
        </w:rPr>
        <w:t>образования, с которым заключено соглашение, он (они) исключается (исключаются) из Реестра муниципального образования, на территории которого отсутствуют земельные участки</w:t>
      </w:r>
      <w:r w:rsidRPr="0046455C">
        <w:rPr>
          <w:szCs w:val="28"/>
        </w:rPr>
        <w:t xml:space="preserve"> </w:t>
      </w:r>
      <w:r w:rsidRPr="0046455C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Законом. При этом очередность реестровых номеров граждан в Реестре муниципального образования, на территории которого отсутствуют земельные участки</w:t>
      </w:r>
      <w:r w:rsidRPr="0046455C">
        <w:rPr>
          <w:szCs w:val="28"/>
        </w:rPr>
        <w:t xml:space="preserve"> </w:t>
      </w:r>
      <w:r w:rsidRPr="0046455C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Законом, не изменяется.</w:t>
      </w:r>
    </w:p>
    <w:p w:rsidR="00D540EF" w:rsidRPr="00946868" w:rsidRDefault="00D540EF" w:rsidP="00D540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9.Гражданин (граждане) вправе подать заявление об исключении его (их) из Реестра муниципального образования, с которым заключено соглашение.</w:t>
      </w:r>
      <w:r w:rsidRPr="00946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0EF" w:rsidRPr="0046455C" w:rsidRDefault="00D540EF" w:rsidP="00D540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868">
        <w:rPr>
          <w:rFonts w:ascii="Times New Roman" w:hAnsi="Times New Roman" w:cs="Times New Roman"/>
          <w:sz w:val="28"/>
          <w:szCs w:val="28"/>
        </w:rPr>
        <w:t xml:space="preserve">В течение 10 календарных дней со дня получения указанного заявления уполномоченный орган </w:t>
      </w:r>
      <w:r w:rsidRPr="001D2F08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с которым заключено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46868">
        <w:rPr>
          <w:rFonts w:ascii="Times New Roman" w:hAnsi="Times New Roman" w:cs="Times New Roman"/>
          <w:sz w:val="28"/>
          <w:szCs w:val="28"/>
        </w:rPr>
        <w:t xml:space="preserve">оглашение, направляет копию </w:t>
      </w:r>
      <w:r w:rsidRPr="0046455C">
        <w:rPr>
          <w:rFonts w:ascii="Times New Roman" w:hAnsi="Times New Roman" w:cs="Times New Roman"/>
          <w:sz w:val="28"/>
          <w:szCs w:val="28"/>
        </w:rPr>
        <w:t>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для</w:t>
      </w:r>
      <w:proofErr w:type="gramEnd"/>
      <w:r w:rsidRPr="0046455C">
        <w:rPr>
          <w:rFonts w:ascii="Times New Roman" w:hAnsi="Times New Roman" w:cs="Times New Roman"/>
          <w:sz w:val="28"/>
          <w:szCs w:val="28"/>
        </w:rPr>
        <w:t xml:space="preserve"> включения гражданина (граждан) в Реестр.</w:t>
      </w:r>
    </w:p>
    <w:p w:rsidR="00D540EF" w:rsidRDefault="00D540EF" w:rsidP="00D540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455C">
        <w:rPr>
          <w:rFonts w:ascii="Times New Roman" w:hAnsi="Times New Roman" w:cs="Times New Roman"/>
          <w:sz w:val="28"/>
          <w:szCs w:val="28"/>
        </w:rPr>
        <w:t>Граждане включаются в Реестр в соответствии с очередностью, сложившейся в муниципальном образовании, на территории которого отсутствуют земельные участки</w:t>
      </w:r>
      <w:r w:rsidRPr="0046455C">
        <w:rPr>
          <w:szCs w:val="28"/>
        </w:rPr>
        <w:t xml:space="preserve"> </w:t>
      </w:r>
      <w:r w:rsidRPr="0046455C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Законом, на дату поступления документов, указанных в абзаце втором настоящей части.</w:t>
      </w:r>
    </w:p>
    <w:p w:rsidR="00D540EF" w:rsidRPr="001D2F08" w:rsidRDefault="00D540EF" w:rsidP="00D540EF">
      <w:pPr>
        <w:ind w:firstLine="720"/>
        <w:jc w:val="both"/>
      </w:pPr>
      <w:r w:rsidRPr="001D2F08">
        <w:t>Уведомление о присвоении реестрового номера направляется гражданину уполномоченным органом местного самоуправления</w:t>
      </w:r>
      <w:r>
        <w:t xml:space="preserve"> муниципального образования</w:t>
      </w:r>
      <w:r w:rsidRPr="001D2F08">
        <w:t xml:space="preserve">, </w:t>
      </w:r>
      <w:r w:rsidRPr="001D2F08">
        <w:rPr>
          <w:szCs w:val="28"/>
        </w:rPr>
        <w:t>на территории которого отсутствуют земельные участки для предоставления в соответствии с настоящим Законом,</w:t>
      </w:r>
      <w:r w:rsidRPr="001D2F08">
        <w:t xml:space="preserve"> в течение 10 календарных дней со дня его присвоения.</w:t>
      </w:r>
    </w:p>
    <w:p w:rsidR="00D540EF" w:rsidRPr="008D552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2F08">
        <w:rPr>
          <w:szCs w:val="28"/>
        </w:rPr>
        <w:t>10.</w:t>
      </w:r>
      <w:r w:rsidRPr="001D2F08">
        <w:t>Заключение договоров аренды земельных участков осуществляется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</w:t>
      </w:r>
      <w:proofErr w:type="gramStart"/>
      <w:r w:rsidRPr="001D2F08">
        <w:t>.</w:t>
      </w:r>
      <w:r w:rsidRPr="001D2F08">
        <w:rPr>
          <w:szCs w:val="28"/>
        </w:rPr>
        <w:t>";</w:t>
      </w:r>
      <w:proofErr w:type="gramEnd"/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7)в части 3 статьи 6 слово "реестр" заменить словом "Реестр";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8)в статье 8: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а</w:t>
      </w:r>
      <w:proofErr w:type="gramStart"/>
      <w:r w:rsidRPr="0046455C">
        <w:rPr>
          <w:szCs w:val="28"/>
        </w:rPr>
        <w:t>)ч</w:t>
      </w:r>
      <w:proofErr w:type="gramEnd"/>
      <w:r w:rsidRPr="0046455C">
        <w:rPr>
          <w:szCs w:val="28"/>
        </w:rPr>
        <w:t>асть 1 изложить в следующей редакции:</w:t>
      </w:r>
    </w:p>
    <w:p w:rsidR="00D540EF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6455C">
        <w:rPr>
          <w:szCs w:val="28"/>
        </w:rPr>
        <w:lastRenderedPageBreak/>
        <w:t>"1.В целях получения земельного участка бесплатно в собственность в</w:t>
      </w:r>
      <w:r w:rsidRPr="007D065C">
        <w:rPr>
          <w:szCs w:val="28"/>
        </w:rPr>
        <w:t xml:space="preserve"> соответствии с настоящим Законом лица, являющиеся собственниками объекта индивидуального жилищного строительства, возведенного на предоставленном в аренду в соответствии с настоящим Законом земельном участке, подают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бесплатно в собственность.</w:t>
      </w:r>
      <w:proofErr w:type="gramEnd"/>
    </w:p>
    <w:p w:rsidR="00D540EF" w:rsidRDefault="00D540EF" w:rsidP="00D540EF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F08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  <w:proofErr w:type="gramEnd"/>
    </w:p>
    <w:p w:rsidR="00D540EF" w:rsidRPr="007D06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К заявлению прилагаются:</w:t>
      </w:r>
    </w:p>
    <w:p w:rsidR="00D540EF" w:rsidRPr="007D06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копия документа (документов), удостоверяющего личность гражданина (граждан) Российской Федерации, с предъявлением оригинала. В </w:t>
      </w:r>
      <w:proofErr w:type="gramStart"/>
      <w:r w:rsidRPr="007D065C">
        <w:rPr>
          <w:szCs w:val="28"/>
        </w:rPr>
        <w:t>случае</w:t>
      </w:r>
      <w:proofErr w:type="gramEnd"/>
      <w:r w:rsidRPr="007D065C">
        <w:rPr>
          <w:szCs w:val="28"/>
        </w:rPr>
        <w:t xml:space="preserve">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D540EF" w:rsidRPr="007D06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копии свидетельств о рождении детей, паспортов для детей, достигших 14</w:t>
      </w:r>
      <w:r>
        <w:rPr>
          <w:szCs w:val="28"/>
        </w:rPr>
        <w:t>-</w:t>
      </w:r>
      <w:r w:rsidRPr="007D065C">
        <w:rPr>
          <w:szCs w:val="28"/>
        </w:rPr>
        <w:t>летнего возраста, с предъявлением оригиналов (для граждан, с которыми договор аренды земельного участка заключен как с молодой семьей, - в случае наличия детей);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документ, подтверждающий факт постоянного проживания гражданина </w:t>
      </w:r>
      <w:r w:rsidRPr="0046455C">
        <w:rPr>
          <w:szCs w:val="28"/>
        </w:rPr>
        <w:t xml:space="preserve">(граждан) и его (их) детей на территории Приморского края; 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 xml:space="preserve">судебное решение (при его наличии) об установлении факта постоянного проживания гражданина (граждан) и его (их) детей на территории Приморского края; 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копия договора о приемной семье с предъявлением оригинала в случае, если гражданин (граждане) воспитывает приемных детей;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6455C">
        <w:rPr>
          <w:szCs w:val="28"/>
        </w:rPr>
        <w:t>копия договора аренды земельного участка, предоставленного в соответствии с настоящим Законом, с предъявлением оригинала;</w:t>
      </w:r>
    </w:p>
    <w:p w:rsidR="00D540EF" w:rsidRPr="007D06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6455C">
        <w:rPr>
          <w:szCs w:val="28"/>
        </w:rPr>
        <w:t>копии документов о государственной регистрации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участке, с предъявлением оригиналов или выписка из Единого государственного реестра прав на недвижимое</w:t>
      </w:r>
      <w:r w:rsidRPr="007D065C">
        <w:rPr>
          <w:szCs w:val="28"/>
        </w:rPr>
        <w:t xml:space="preserve"> имущество и сделок с ним о правах гражданина (граждан) и его (их) детей на указанный объект индивиду</w:t>
      </w:r>
      <w:r>
        <w:rPr>
          <w:szCs w:val="28"/>
        </w:rPr>
        <w:t>ального жилищного строительства.</w:t>
      </w:r>
      <w:proofErr w:type="gramEnd"/>
    </w:p>
    <w:p w:rsidR="00D540EF" w:rsidRPr="007D065C" w:rsidRDefault="00D540EF" w:rsidP="00D540EF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D065C">
        <w:rPr>
          <w:szCs w:val="28"/>
        </w:rPr>
        <w:t>При подаче заявления одним из супругов к заявлению о бесплатном предоставлении в собственность</w:t>
      </w:r>
      <w:proofErr w:type="gramEnd"/>
      <w:r w:rsidRPr="007D065C">
        <w:rPr>
          <w:szCs w:val="28"/>
        </w:rPr>
        <w:t xml:space="preserve"> земельного участка прилагается нотариально заверенное согласие другого супруга на приобретение в собственность земельного участка.</w:t>
      </w:r>
    </w:p>
    <w:p w:rsidR="00D540EF" w:rsidRPr="001D2F08" w:rsidRDefault="00D540EF" w:rsidP="00D540EF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Документы, указанные в абзацах </w:t>
      </w:r>
      <w:r w:rsidRPr="001D2F08">
        <w:rPr>
          <w:szCs w:val="28"/>
        </w:rPr>
        <w:t>четвертом, пятом, седьмом, девятом и одиннадцатом настоящей части, представляются в уполномоченный орган местного самоуправления гражданином (гражданами).</w:t>
      </w:r>
    </w:p>
    <w:p w:rsidR="00D540EF" w:rsidRPr="007D065C" w:rsidRDefault="00D540EF" w:rsidP="00D540EF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D2F08">
        <w:rPr>
          <w:szCs w:val="28"/>
        </w:rPr>
        <w:t>Документы, указанные в абзацах шестом, восьмом и десятом</w:t>
      </w:r>
      <w:r w:rsidRPr="007D065C">
        <w:rPr>
          <w:szCs w:val="28"/>
        </w:rPr>
        <w:t xml:space="preserve"> </w:t>
      </w:r>
      <w:r w:rsidRPr="007D065C">
        <w:rPr>
          <w:szCs w:val="28"/>
        </w:rPr>
        <w:lastRenderedPageBreak/>
        <w:t>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D540EF" w:rsidRPr="006437B0" w:rsidRDefault="00D540EF" w:rsidP="00D540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7D065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D065C">
        <w:rPr>
          <w:rFonts w:ascii="Times New Roman" w:hAnsi="Times New Roman" w:cs="Times New Roman"/>
          <w:sz w:val="28"/>
          <w:szCs w:val="28"/>
        </w:rPr>
        <w:t>ункт 2 части 2 дополнить словами 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D065C">
        <w:rPr>
          <w:rFonts w:ascii="Times New Roman" w:hAnsi="Times New Roman" w:cs="Times New Roman"/>
          <w:sz w:val="28"/>
          <w:szCs w:val="28"/>
        </w:rPr>
        <w:t xml:space="preserve">за исключением документов, </w:t>
      </w:r>
      <w:r w:rsidRPr="006437B0">
        <w:rPr>
          <w:rFonts w:ascii="Times New Roman" w:hAnsi="Times New Roman" w:cs="Times New Roman"/>
          <w:sz w:val="28"/>
          <w:szCs w:val="28"/>
        </w:rPr>
        <w:t xml:space="preserve">указанных в абзацах </w:t>
      </w:r>
      <w:r w:rsidRPr="001D2F08">
        <w:rPr>
          <w:rFonts w:ascii="Times New Roman" w:hAnsi="Times New Roman" w:cs="Times New Roman"/>
          <w:sz w:val="28"/>
          <w:szCs w:val="28"/>
        </w:rPr>
        <w:t>шестом, восьмом и десятом</w:t>
      </w:r>
      <w:r w:rsidRPr="006437B0">
        <w:rPr>
          <w:rFonts w:ascii="Times New Roman" w:hAnsi="Times New Roman" w:cs="Times New Roman"/>
          <w:sz w:val="28"/>
          <w:szCs w:val="28"/>
        </w:rPr>
        <w:t xml:space="preserve"> части 1 настоящей статьи";</w:t>
      </w:r>
    </w:p>
    <w:p w:rsidR="00D540EF" w:rsidRPr="007D065C" w:rsidRDefault="00D540EF" w:rsidP="00D540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D065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7D065C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7D065C">
        <w:rPr>
          <w:rFonts w:ascii="Times New Roman" w:hAnsi="Times New Roman" w:cs="Times New Roman"/>
          <w:sz w:val="28"/>
          <w:szCs w:val="28"/>
        </w:rPr>
        <w:t>асть 4 изложить в следующей редакции:</w:t>
      </w:r>
    </w:p>
    <w:p w:rsidR="00D540EF" w:rsidRPr="00946868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"4.Уполномоченные органы местного самоуправления городских округов, муниципальных районов направляют в уполномоченный орган исполнительной власти Приморского края информацию о </w:t>
      </w:r>
      <w:proofErr w:type="gramStart"/>
      <w:r w:rsidRPr="007D065C">
        <w:rPr>
          <w:szCs w:val="28"/>
        </w:rPr>
        <w:t>решениях</w:t>
      </w:r>
      <w:proofErr w:type="gramEnd"/>
      <w:r w:rsidRPr="007D065C">
        <w:rPr>
          <w:szCs w:val="28"/>
        </w:rPr>
        <w:t xml:space="preserve"> о предоставлении земельных участков бесплатно в собственность граждан в соответствии с настоящим Законом в течение 14 календарных дней со дня </w:t>
      </w:r>
      <w:r w:rsidRPr="00946868">
        <w:rPr>
          <w:szCs w:val="28"/>
        </w:rPr>
        <w:t>принятия ими решений.</w:t>
      </w:r>
    </w:p>
    <w:p w:rsidR="00D540EF" w:rsidRPr="0046455C" w:rsidRDefault="00D540EF" w:rsidP="00D540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Уполномоченные органы местного самоуправления поселений направляют в </w:t>
      </w:r>
      <w:r w:rsidRPr="001D2F08">
        <w:rPr>
          <w:rFonts w:ascii="Times New Roman" w:hAnsi="Times New Roman" w:cs="Times New Roman"/>
          <w:sz w:val="28"/>
          <w:szCs w:val="28"/>
        </w:rPr>
        <w:t>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орган местного самоуправления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4686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6868"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решениях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о предоставлении земельных участков бесплатно в </w:t>
      </w:r>
      <w:r w:rsidRPr="0046455C">
        <w:rPr>
          <w:rFonts w:ascii="Times New Roman" w:hAnsi="Times New Roman" w:cs="Times New Roman"/>
          <w:sz w:val="28"/>
          <w:szCs w:val="28"/>
        </w:rPr>
        <w:t xml:space="preserve">собственность граждан в соответствии с настоящим Законом в течение семи календарных дней со дня принятия </w:t>
      </w:r>
      <w:r>
        <w:rPr>
          <w:rFonts w:ascii="Times New Roman" w:hAnsi="Times New Roman" w:cs="Times New Roman"/>
          <w:sz w:val="28"/>
          <w:szCs w:val="28"/>
        </w:rPr>
        <w:t xml:space="preserve">ими </w:t>
      </w:r>
      <w:r w:rsidRPr="0046455C">
        <w:rPr>
          <w:rFonts w:ascii="Times New Roman" w:hAnsi="Times New Roman" w:cs="Times New Roman"/>
          <w:sz w:val="28"/>
          <w:szCs w:val="28"/>
        </w:rPr>
        <w:t>решений.</w:t>
      </w:r>
    </w:p>
    <w:p w:rsidR="00D540EF" w:rsidRPr="0046455C" w:rsidRDefault="00D540EF" w:rsidP="00D540E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6455C">
        <w:rPr>
          <w:szCs w:val="28"/>
        </w:rPr>
        <w:t>Уполномоченные органы местного самоуправления муниципальных районов направляют в уполномоченный орган исполнительной власти Приморского края информацию о принятых уполномоченными органами местного самоуправления поселений решениях о предоставлении земельных участков бесплатно в собственность граждан в соответствии с настоящим Законом в течение семи календарных дней со дня поступления информации, указанной в абзаце втором настоящей части.".</w:t>
      </w:r>
      <w:proofErr w:type="gramEnd"/>
    </w:p>
    <w:p w:rsidR="00D540EF" w:rsidRPr="0046455C" w:rsidRDefault="00D540EF" w:rsidP="00D540EF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D540EF" w:rsidRPr="0046455C" w:rsidRDefault="00D540EF" w:rsidP="00D540EF">
      <w:pPr>
        <w:pStyle w:val="a6"/>
        <w:spacing w:after="0"/>
        <w:ind w:firstLine="720"/>
        <w:jc w:val="both"/>
      </w:pPr>
      <w:r w:rsidRPr="0046455C">
        <w:t>СТАТЬЯ 2.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1.В течение 10 календарных дней со дня вступления в силу настоящего Закона уполномоченные органы местного самоуправления муниципальных районов: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1)в случае, установленном абзацем вторым части 1 статьи 1 Закона Приморского края </w:t>
      </w:r>
      <w:r w:rsidRPr="0046455C">
        <w:rPr>
          <w:szCs w:val="28"/>
        </w:rPr>
        <w:t xml:space="preserve">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 редакции настоящего Закона), </w:t>
      </w:r>
      <w:r w:rsidRPr="0046455C">
        <w:rPr>
          <w:rFonts w:eastAsia="Calibri"/>
          <w:szCs w:val="28"/>
          <w:lang w:eastAsia="en-US"/>
        </w:rPr>
        <w:t xml:space="preserve">формируют перечни земельных участков, предназначенных для предоставления гражданам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</w:t>
      </w:r>
      <w:proofErr w:type="gramEnd"/>
      <w:r w:rsidRPr="0046455C">
        <w:rPr>
          <w:szCs w:val="28"/>
        </w:rPr>
        <w:t xml:space="preserve"> территории Приморского края"</w:t>
      </w:r>
      <w:r w:rsidRPr="0046455C">
        <w:rPr>
          <w:rFonts w:eastAsia="Calibri"/>
          <w:szCs w:val="28"/>
          <w:lang w:eastAsia="en-US"/>
        </w:rPr>
        <w:t xml:space="preserve"> для индивидуального жилищного строительства, </w:t>
      </w:r>
      <w:r w:rsidRPr="0046455C">
        <w:rPr>
          <w:szCs w:val="28"/>
        </w:rPr>
        <w:t>расположенных в границах поселений, в которых отсутствуют утвержденные правила землепользования и застройки, а также расположенных на межселенных территориях;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2)письменно уведомляют молодые семьи, место постоянного жительства супругов которых находится на территории разных поселений, </w:t>
      </w:r>
      <w:r w:rsidRPr="0046455C">
        <w:rPr>
          <w:rFonts w:eastAsia="Calibri"/>
          <w:szCs w:val="28"/>
          <w:lang w:eastAsia="en-US"/>
        </w:rPr>
        <w:lastRenderedPageBreak/>
        <w:t xml:space="preserve">входящих в муниципальный район, о направлении их совместного заявления и документов, указанных в части 2 статьи 5 Закона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края",</w:t>
      </w:r>
      <w:r w:rsidRPr="0046455C">
        <w:rPr>
          <w:rFonts w:eastAsia="Calibri"/>
          <w:szCs w:val="28"/>
          <w:lang w:eastAsia="en-US"/>
        </w:rPr>
        <w:t xml:space="preserve"> в уполномоченный орган местного самоуправления поселения по месту жительства одного из супругов.</w:t>
      </w:r>
      <w:proofErr w:type="gramEnd"/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2.В течение 10 календарных дней со дня вступления в силу настоящего Закона уполномоченные органы местного самоуправления муниципальных районов направляют в уполномоченные органы местного самоуправления поселений, входящих в состав данных муниципальных районов: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 xml:space="preserve">1)перечень земельных участков, предназначенных для предоставления гражданам в соответствии с Законом Приморского края </w:t>
      </w:r>
      <w:r w:rsidRPr="0046455C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46455C">
        <w:rPr>
          <w:rFonts w:eastAsia="Calibri"/>
          <w:szCs w:val="28"/>
          <w:lang w:eastAsia="en-US"/>
        </w:rPr>
        <w:t xml:space="preserve">для индивидуального жилищного строительства; 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 xml:space="preserve">2)реестр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6455C">
        <w:rPr>
          <w:rFonts w:eastAsia="Calibri"/>
          <w:szCs w:val="28"/>
          <w:lang w:eastAsia="en-US"/>
        </w:rPr>
        <w:t>;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 xml:space="preserve">3)документы, указанные в частях 1 и 2 статьи 5 Закона Приморского края </w:t>
      </w:r>
      <w:r w:rsidRPr="0046455C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46455C">
        <w:rPr>
          <w:rFonts w:eastAsia="Calibri"/>
          <w:szCs w:val="28"/>
          <w:lang w:eastAsia="en-US"/>
        </w:rPr>
        <w:t>в отношении граждан, постоянным местом жительства которых является соответствующее поселение;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настоящего Закона и дата проведения которой назначена после дня вступления в силу настоящего Закона;</w:t>
      </w:r>
    </w:p>
    <w:p w:rsidR="00D540EF" w:rsidRPr="0046455C" w:rsidRDefault="00D540EF" w:rsidP="00D540EF">
      <w:pPr>
        <w:ind w:firstLine="720"/>
        <w:jc w:val="both"/>
        <w:rPr>
          <w:szCs w:val="28"/>
        </w:rPr>
      </w:pPr>
      <w:r w:rsidRPr="0046455C">
        <w:rPr>
          <w:rFonts w:eastAsia="Calibri"/>
          <w:szCs w:val="28"/>
          <w:lang w:eastAsia="en-US"/>
        </w:rPr>
        <w:t>5)</w:t>
      </w:r>
      <w:r w:rsidRPr="0046455C">
        <w:rPr>
          <w:szCs w:val="28"/>
        </w:rPr>
        <w:t>протоколы жеребьевок, проведенных уполномоченным органом местного самоуправления муниципального района после 1 марта 2015 года до дня вступления в силу настоящего Закона;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6)информацию о неучастии граждан в проведенных жеребьевках.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 xml:space="preserve">3.В течение 10 календарных дней со дня поступления указанных в </w:t>
      </w:r>
      <w:r>
        <w:rPr>
          <w:rFonts w:eastAsia="Calibri"/>
          <w:szCs w:val="28"/>
          <w:lang w:eastAsia="en-US"/>
        </w:rPr>
        <w:t>пункте</w:t>
      </w:r>
      <w:r w:rsidRPr="0046455C">
        <w:rPr>
          <w:rFonts w:eastAsia="Calibri"/>
          <w:szCs w:val="28"/>
          <w:lang w:eastAsia="en-US"/>
        </w:rPr>
        <w:t xml:space="preserve"> 2 настоящей статьи </w:t>
      </w:r>
      <w:proofErr w:type="gramStart"/>
      <w:r w:rsidRPr="0046455C">
        <w:rPr>
          <w:rFonts w:eastAsia="Calibri"/>
          <w:szCs w:val="28"/>
          <w:lang w:eastAsia="en-US"/>
        </w:rPr>
        <w:t>документов</w:t>
      </w:r>
      <w:proofErr w:type="gramEnd"/>
      <w:r w:rsidRPr="0046455C">
        <w:rPr>
          <w:rFonts w:eastAsia="Calibri"/>
          <w:szCs w:val="28"/>
          <w:lang w:eastAsia="en-US"/>
        </w:rPr>
        <w:t xml:space="preserve"> уполномоченные органы местного самоуправления поселений: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szCs w:val="28"/>
        </w:rPr>
      </w:pPr>
      <w:r w:rsidRPr="0046455C">
        <w:rPr>
          <w:rFonts w:eastAsia="Calibri"/>
          <w:szCs w:val="28"/>
          <w:lang w:eastAsia="en-US"/>
        </w:rPr>
        <w:t xml:space="preserve">1)формируют перечни земельных участков, предназначенных для предоставления гражданам в соответствии с Законом Приморского края </w:t>
      </w:r>
      <w:r w:rsidRPr="0046455C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</w:r>
      <w:r w:rsidRPr="0046455C">
        <w:rPr>
          <w:rFonts w:eastAsia="Calibri"/>
          <w:szCs w:val="28"/>
          <w:lang w:eastAsia="en-US"/>
        </w:rPr>
        <w:t>для индивидуального жилищного строительства, включая в них земельные участки, расположенные в границах соответствующих поселений</w:t>
      </w:r>
      <w:r w:rsidRPr="0046455C">
        <w:rPr>
          <w:szCs w:val="28"/>
        </w:rPr>
        <w:t>;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2)принимают решение о включении в формируемый ими 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 xml:space="preserve">"О бесплатном предоставлении </w:t>
      </w:r>
      <w:r w:rsidRPr="0046455C">
        <w:rPr>
          <w:szCs w:val="28"/>
        </w:rPr>
        <w:lastRenderedPageBreak/>
        <w:t>земельных участков для индивидуального жилищного строительства на территории Приморского края",</w:t>
      </w:r>
      <w:r w:rsidRPr="0046455C">
        <w:rPr>
          <w:rFonts w:eastAsia="Calibri"/>
          <w:szCs w:val="28"/>
          <w:lang w:eastAsia="en-US"/>
        </w:rPr>
        <w:t xml:space="preserve"> граждан, постоянным местом жительства которых является соответствующее поселение и включенных в указанный в </w:t>
      </w:r>
      <w:r>
        <w:rPr>
          <w:rFonts w:eastAsia="Calibri"/>
          <w:szCs w:val="28"/>
          <w:lang w:eastAsia="en-US"/>
        </w:rPr>
        <w:t>под</w:t>
      </w:r>
      <w:r w:rsidRPr="0046455C">
        <w:rPr>
          <w:rFonts w:eastAsia="Calibri"/>
          <w:szCs w:val="28"/>
          <w:lang w:eastAsia="en-US"/>
        </w:rPr>
        <w:t xml:space="preserve">пункте 2 </w:t>
      </w:r>
      <w:r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 xml:space="preserve"> 2 настоящей статьи реестр, за исключением граждан</w:t>
      </w:r>
      <w:proofErr w:type="gramEnd"/>
      <w:r w:rsidRPr="0046455C">
        <w:rPr>
          <w:rFonts w:eastAsia="Calibri"/>
          <w:szCs w:val="28"/>
          <w:lang w:eastAsia="en-US"/>
        </w:rPr>
        <w:t xml:space="preserve">, </w:t>
      </w:r>
      <w:proofErr w:type="gramStart"/>
      <w:r w:rsidRPr="0046455C">
        <w:rPr>
          <w:rFonts w:eastAsia="Calibri"/>
          <w:szCs w:val="28"/>
          <w:lang w:eastAsia="en-US"/>
        </w:rPr>
        <w:t>указанных</w:t>
      </w:r>
      <w:proofErr w:type="gramEnd"/>
      <w:r w:rsidRPr="0046455C">
        <w:rPr>
          <w:rFonts w:eastAsia="Calibri"/>
          <w:szCs w:val="28"/>
          <w:lang w:eastAsia="en-US"/>
        </w:rPr>
        <w:t xml:space="preserve"> в </w:t>
      </w:r>
      <w:r>
        <w:rPr>
          <w:rFonts w:eastAsia="Calibri"/>
          <w:szCs w:val="28"/>
          <w:lang w:eastAsia="en-US"/>
        </w:rPr>
        <w:t>под</w:t>
      </w:r>
      <w:r w:rsidRPr="0046455C">
        <w:rPr>
          <w:rFonts w:eastAsia="Calibri"/>
          <w:szCs w:val="28"/>
          <w:lang w:eastAsia="en-US"/>
        </w:rPr>
        <w:t xml:space="preserve">пункте 4 </w:t>
      </w:r>
      <w:r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 xml:space="preserve"> 2 настоящей статьи.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Реестровый номер присваивается уполномоченным органом местного самоуправления поселения в порядке очередности в соответствии с датой принятия решения о включении в 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6455C">
        <w:rPr>
          <w:rFonts w:eastAsia="Calibri"/>
          <w:szCs w:val="28"/>
          <w:lang w:eastAsia="en-US"/>
        </w:rPr>
        <w:t xml:space="preserve">, уполномоченным органом местного самоуправления муниципального района. </w:t>
      </w:r>
      <w:proofErr w:type="gramEnd"/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szCs w:val="28"/>
        </w:rPr>
      </w:pPr>
      <w:r w:rsidRPr="0046455C">
        <w:rPr>
          <w:szCs w:val="28"/>
        </w:rPr>
        <w:t>В случае постоянного проживания граждан, состоящих в зарегистрированном браке, имеющих двух детей, а также граждан, не состоящих в зарегистрированном браке, но являющихся родителями (при</w:t>
      </w:r>
      <w:proofErr w:type="gramStart"/>
      <w:r w:rsidRPr="0046455C">
        <w:rPr>
          <w:szCs w:val="28"/>
          <w:lang w:val="en-US"/>
        </w:rPr>
        <w:t>e</w:t>
      </w:r>
      <w:proofErr w:type="spellStart"/>
      <w:proofErr w:type="gramEnd"/>
      <w:r w:rsidRPr="0046455C">
        <w:rPr>
          <w:szCs w:val="28"/>
        </w:rPr>
        <w:t>мными</w:t>
      </w:r>
      <w:proofErr w:type="spellEnd"/>
      <w:r w:rsidRPr="0046455C">
        <w:rPr>
          <w:szCs w:val="28"/>
        </w:rPr>
        <w:t xml:space="preserve"> родителями) двух детей, на территории разных поселений, </w:t>
      </w:r>
      <w:r w:rsidRPr="0046455C">
        <w:rPr>
          <w:rFonts w:eastAsia="Calibri"/>
          <w:szCs w:val="28"/>
          <w:lang w:eastAsia="en-US"/>
        </w:rPr>
        <w:t xml:space="preserve">решение о включении в 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края",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 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szCs w:val="28"/>
        </w:rPr>
        <w:t>4.В течение 14 календарных дней со дня получения</w:t>
      </w:r>
      <w:r w:rsidRPr="0046455C">
        <w:rPr>
          <w:rFonts w:eastAsia="Calibri"/>
          <w:szCs w:val="28"/>
          <w:lang w:eastAsia="en-US"/>
        </w:rPr>
        <w:t xml:space="preserve"> письменного уведомления, указанного в </w:t>
      </w:r>
      <w:r>
        <w:rPr>
          <w:rFonts w:eastAsia="Calibri"/>
          <w:szCs w:val="28"/>
          <w:lang w:eastAsia="en-US"/>
        </w:rPr>
        <w:t>под</w:t>
      </w:r>
      <w:r w:rsidRPr="0046455C">
        <w:rPr>
          <w:rFonts w:eastAsia="Calibri"/>
          <w:szCs w:val="28"/>
          <w:lang w:eastAsia="en-US"/>
        </w:rPr>
        <w:t xml:space="preserve">пункте 2 </w:t>
      </w:r>
      <w:r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 xml:space="preserve"> 1 настоящей статьи, молодая семья вправе однократно подать в уполномоченный орган местного самоуправления того поселения, в котором она включена в реестр, совместное заявление об изменении поселения, на территории которого ей должен быть предоставлен земельный участок в соответствии с Законом Приморского края </w:t>
      </w:r>
      <w:r w:rsidRPr="0046455C">
        <w:rPr>
          <w:szCs w:val="28"/>
        </w:rPr>
        <w:t>"О бесплатном предоставлении</w:t>
      </w:r>
      <w:proofErr w:type="gramEnd"/>
      <w:r w:rsidRPr="0046455C">
        <w:rPr>
          <w:szCs w:val="28"/>
        </w:rPr>
        <w:t xml:space="preserve"> земельных участков для индивидуального жилищного строительства на территории Приморского края"</w:t>
      </w:r>
      <w:r w:rsidRPr="0046455C">
        <w:rPr>
          <w:rFonts w:eastAsia="Calibri"/>
          <w:szCs w:val="28"/>
          <w:lang w:eastAsia="en-US"/>
        </w:rPr>
        <w:t>.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Уполномоченный орган местного самоуправления в течение семи календарных дней со дня поступления указанного заявления направляет в уполномоченный орган местного самоуправления поселения, на территории которого молодая семья выразила желание получить земельный участок, документы, указанные в частях 1 и 2 статьи 5 Закона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6455C">
        <w:rPr>
          <w:rFonts w:eastAsia="Calibri"/>
          <w:szCs w:val="28"/>
          <w:lang w:eastAsia="en-US"/>
        </w:rPr>
        <w:t>, в отношении данной молодой</w:t>
      </w:r>
      <w:proofErr w:type="gramEnd"/>
      <w:r w:rsidRPr="0046455C">
        <w:rPr>
          <w:rFonts w:eastAsia="Calibri"/>
          <w:szCs w:val="28"/>
          <w:lang w:eastAsia="en-US"/>
        </w:rPr>
        <w:t xml:space="preserve"> семьи.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В течение семи календарных дней со дня поступления указанных документов уполномоченный орган местного самоуправления поселения, на территории которого молодая семья выразила желание получить земельный участок, принимает решение о включении молодой семьи в реестр граждан, </w:t>
      </w:r>
      <w:r w:rsidRPr="0046455C">
        <w:rPr>
          <w:rFonts w:eastAsia="Calibri"/>
          <w:szCs w:val="28"/>
          <w:lang w:eastAsia="en-US"/>
        </w:rPr>
        <w:lastRenderedPageBreak/>
        <w:t xml:space="preserve">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</w:t>
      </w:r>
      <w:proofErr w:type="gramEnd"/>
      <w:r w:rsidRPr="0046455C">
        <w:rPr>
          <w:szCs w:val="28"/>
        </w:rPr>
        <w:t xml:space="preserve"> края"</w:t>
      </w:r>
      <w:r w:rsidRPr="0046455C">
        <w:rPr>
          <w:rFonts w:eastAsia="Calibri"/>
          <w:szCs w:val="28"/>
          <w:lang w:eastAsia="en-US"/>
        </w:rPr>
        <w:t xml:space="preserve">. 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Реестровый номер присваивается в порядке очередности в соответствии с датой поступления документов, указанных в абзаце втором настояще</w:t>
      </w:r>
      <w:r>
        <w:rPr>
          <w:rFonts w:eastAsia="Calibri"/>
          <w:szCs w:val="28"/>
          <w:lang w:eastAsia="en-US"/>
        </w:rPr>
        <w:t>го</w:t>
      </w:r>
      <w:r w:rsidRPr="0046455C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>, в уполномоченный орган местного самоуправления поселения, на территории которого молодая семья выразила желание получить земельный участок.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rFonts w:eastAsia="Calibri"/>
          <w:szCs w:val="28"/>
          <w:lang w:eastAsia="en-US"/>
        </w:rPr>
        <w:t>Уполномоченный орган местного самоуправления поселения, на территории которого молодая семья выразила желание получить земельный участок, в течени</w:t>
      </w:r>
      <w:r>
        <w:rPr>
          <w:rFonts w:eastAsia="Calibri"/>
          <w:szCs w:val="28"/>
          <w:lang w:eastAsia="en-US"/>
        </w:rPr>
        <w:t>е</w:t>
      </w:r>
      <w:r w:rsidRPr="0046455C">
        <w:rPr>
          <w:rFonts w:eastAsia="Calibri"/>
          <w:szCs w:val="28"/>
          <w:lang w:eastAsia="en-US"/>
        </w:rPr>
        <w:t xml:space="preserve"> семи календарных дней со дня принятия решения направляет молодой семье копию решения о включении молодой семьи в реестр граждан, имеющих право на получение земельного участка в аренду в соответствии с Законом Приморского края </w:t>
      </w:r>
      <w:r w:rsidRPr="0046455C">
        <w:rPr>
          <w:szCs w:val="28"/>
        </w:rPr>
        <w:t>"О бесплатном предоставлении земельных участков для индивидуального жилищного строительства на</w:t>
      </w:r>
      <w:proofErr w:type="gramEnd"/>
      <w:r w:rsidRPr="0046455C">
        <w:rPr>
          <w:szCs w:val="28"/>
        </w:rPr>
        <w:t xml:space="preserve"> территории Приморского края",</w:t>
      </w:r>
      <w:r w:rsidRPr="0046455C">
        <w:rPr>
          <w:rFonts w:eastAsia="Calibri"/>
          <w:szCs w:val="28"/>
          <w:lang w:eastAsia="en-US"/>
        </w:rPr>
        <w:t xml:space="preserve"> а также письменно информирует уполномоченный орган местного самоуправления поселения, в котором они были включены в реестр ранее, о принятом решении.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rFonts w:eastAsia="Calibri"/>
          <w:szCs w:val="28"/>
          <w:lang w:eastAsia="en-US"/>
        </w:rPr>
        <w:t>В течение трех календарных дней с момента поступления информации, указанной в абзаце пятом настояще</w:t>
      </w:r>
      <w:r>
        <w:rPr>
          <w:rFonts w:eastAsia="Calibri"/>
          <w:szCs w:val="28"/>
          <w:lang w:eastAsia="en-US"/>
        </w:rPr>
        <w:t>го</w:t>
      </w:r>
      <w:r w:rsidRPr="0046455C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пункта</w:t>
      </w:r>
      <w:r w:rsidRPr="0046455C">
        <w:rPr>
          <w:rFonts w:eastAsia="Calibri"/>
          <w:szCs w:val="28"/>
          <w:lang w:eastAsia="en-US"/>
        </w:rPr>
        <w:t xml:space="preserve">, уполномоченный орган местного самоуправления поселения, в котором молодая семья была включена в реестр ранее, принимает решение об исключении указанных граждан из реестра. 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szCs w:val="28"/>
        </w:rPr>
      </w:pPr>
      <w:r w:rsidRPr="0046455C">
        <w:rPr>
          <w:rFonts w:eastAsia="Calibri"/>
          <w:szCs w:val="28"/>
          <w:lang w:eastAsia="en-US"/>
        </w:rPr>
        <w:t xml:space="preserve">5.В </w:t>
      </w:r>
      <w:proofErr w:type="gramStart"/>
      <w:r w:rsidRPr="0046455C">
        <w:rPr>
          <w:rFonts w:eastAsia="Calibri"/>
          <w:szCs w:val="28"/>
          <w:lang w:eastAsia="en-US"/>
        </w:rPr>
        <w:t>случае</w:t>
      </w:r>
      <w:proofErr w:type="gramEnd"/>
      <w:r w:rsidRPr="0046455C">
        <w:rPr>
          <w:rFonts w:eastAsia="Calibri"/>
          <w:szCs w:val="28"/>
          <w:lang w:eastAsia="en-US"/>
        </w:rPr>
        <w:t xml:space="preserve">, если уполномоченным </w:t>
      </w:r>
      <w:r w:rsidRPr="0046455C">
        <w:rPr>
          <w:szCs w:val="28"/>
        </w:rPr>
        <w:t>органом местного самоуправления муниципального района</w:t>
      </w:r>
      <w:r w:rsidRPr="0046455C">
        <w:rPr>
          <w:rFonts w:eastAsia="Calibri"/>
          <w:szCs w:val="28"/>
          <w:lang w:eastAsia="en-US"/>
        </w:rPr>
        <w:t xml:space="preserve"> опубликовано извещение о проведении жеребьевки до дня вступления в силу настоящего Закона, проведение жеребьевки осуществляется уполномоченным </w:t>
      </w:r>
      <w:r w:rsidRPr="0046455C">
        <w:rPr>
          <w:szCs w:val="28"/>
        </w:rPr>
        <w:t xml:space="preserve">органом местного самоуправления муниципального района. 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6455C">
        <w:rPr>
          <w:szCs w:val="28"/>
        </w:rPr>
        <w:t>В течение трех рабочих дней со дня проведения жеребьевки уполномоченный орган местного самоуправления муниципального района направляет в уполномоченный орган местного самоуправления поселения протокол жеребьевки</w:t>
      </w:r>
      <w:r w:rsidRPr="0046455C">
        <w:rPr>
          <w:rFonts w:eastAsia="Calibri"/>
          <w:szCs w:val="28"/>
          <w:lang w:eastAsia="en-US"/>
        </w:rPr>
        <w:t xml:space="preserve">. 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 w:rsidRPr="0046455C">
        <w:rPr>
          <w:rFonts w:eastAsia="Calibri"/>
          <w:szCs w:val="28"/>
          <w:lang w:eastAsia="en-US"/>
        </w:rPr>
        <w:t xml:space="preserve">В случае неучастия гражданина (граждан) в жеребьевке, </w:t>
      </w:r>
      <w:r w:rsidRPr="0046455C">
        <w:rPr>
          <w:szCs w:val="28"/>
        </w:rPr>
        <w:t>проводимой уполномоченным органом местного самоуправления муниципального района в соответствии с абзацем первым настояще</w:t>
      </w:r>
      <w:r>
        <w:rPr>
          <w:szCs w:val="28"/>
        </w:rPr>
        <w:t>го</w:t>
      </w:r>
      <w:r w:rsidRPr="0046455C">
        <w:rPr>
          <w:szCs w:val="28"/>
        </w:rPr>
        <w:t xml:space="preserve"> </w:t>
      </w:r>
      <w:r>
        <w:rPr>
          <w:szCs w:val="28"/>
        </w:rPr>
        <w:t>пункта</w:t>
      </w:r>
      <w:r w:rsidRPr="0046455C">
        <w:rPr>
          <w:szCs w:val="28"/>
        </w:rPr>
        <w:t xml:space="preserve">, уполномоченный орган местного самоуправления поселения </w:t>
      </w:r>
      <w:r w:rsidRPr="0046455C">
        <w:rPr>
          <w:rFonts w:eastAsia="Calibri"/>
          <w:szCs w:val="28"/>
          <w:lang w:eastAsia="en-US"/>
        </w:rPr>
        <w:t>принимает решение о присвоении реестрового номера (реестровых номеров</w:t>
      </w:r>
      <w:r w:rsidRPr="0046455C">
        <w:rPr>
          <w:szCs w:val="28"/>
        </w:rPr>
        <w:t xml:space="preserve">) гражданину (гражданам) в порядке очередности на дату поступления в уполномоченный орган местного самоуправления поселения протокола жеребьевки. </w:t>
      </w:r>
      <w:proofErr w:type="gramEnd"/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szCs w:val="28"/>
        </w:rPr>
      </w:pPr>
      <w:r w:rsidRPr="0046455C">
        <w:rPr>
          <w:szCs w:val="28"/>
        </w:rPr>
        <w:t xml:space="preserve">Факт неучастия гражданина (граждан) в </w:t>
      </w:r>
      <w:proofErr w:type="gramStart"/>
      <w:r w:rsidRPr="0046455C">
        <w:rPr>
          <w:szCs w:val="28"/>
        </w:rPr>
        <w:t>жеребьевке, проводимой уполномоченным органом местного самоуправления муниципального района в соответствии с абзацем первым настояще</w:t>
      </w:r>
      <w:r>
        <w:rPr>
          <w:szCs w:val="28"/>
        </w:rPr>
        <w:t>го</w:t>
      </w:r>
      <w:r w:rsidRPr="0046455C">
        <w:rPr>
          <w:szCs w:val="28"/>
        </w:rPr>
        <w:t xml:space="preserve"> </w:t>
      </w:r>
      <w:r>
        <w:rPr>
          <w:szCs w:val="28"/>
        </w:rPr>
        <w:t>пункта</w:t>
      </w:r>
      <w:r w:rsidRPr="0046455C">
        <w:rPr>
          <w:szCs w:val="28"/>
        </w:rPr>
        <w:t xml:space="preserve"> подлежит</w:t>
      </w:r>
      <w:proofErr w:type="gramEnd"/>
      <w:r w:rsidRPr="0046455C">
        <w:rPr>
          <w:szCs w:val="28"/>
        </w:rPr>
        <w:t xml:space="preserve"> учету уполномоченным органом местного самоуправления поселения при реализации части 2 статьи 6 Закона Приморского края "О бесплатном </w:t>
      </w:r>
      <w:r w:rsidRPr="0046455C">
        <w:rPr>
          <w:szCs w:val="28"/>
        </w:rPr>
        <w:lastRenderedPageBreak/>
        <w:t xml:space="preserve">предоставлении земельных участков для индивидуального жилищного строительства на территории Приморского края". </w:t>
      </w:r>
    </w:p>
    <w:p w:rsidR="00D540EF" w:rsidRPr="0046455C" w:rsidRDefault="00D540EF" w:rsidP="00D540EF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6455C">
        <w:rPr>
          <w:szCs w:val="28"/>
        </w:rPr>
        <w:t>6.</w:t>
      </w:r>
      <w:r w:rsidRPr="0046455C">
        <w:rPr>
          <w:rFonts w:eastAsia="Calibri"/>
          <w:szCs w:val="28"/>
          <w:lang w:eastAsia="en-US"/>
        </w:rPr>
        <w:t xml:space="preserve">В случае проведения жеребьевок в соответствии с </w:t>
      </w:r>
      <w:r>
        <w:rPr>
          <w:rFonts w:eastAsia="Calibri"/>
          <w:szCs w:val="28"/>
          <w:lang w:eastAsia="en-US"/>
        </w:rPr>
        <w:t>пунктом</w:t>
      </w:r>
      <w:r w:rsidRPr="0046455C">
        <w:rPr>
          <w:rFonts w:eastAsia="Calibri"/>
          <w:szCs w:val="28"/>
          <w:lang w:eastAsia="en-US"/>
        </w:rPr>
        <w:t xml:space="preserve"> 5 настоящей статьи уполномоченный орган местного самоуправления поселения, на территории которого уполномоченным орган</w:t>
      </w:r>
      <w:r>
        <w:rPr>
          <w:rFonts w:eastAsia="Calibri"/>
          <w:szCs w:val="28"/>
          <w:lang w:eastAsia="en-US"/>
        </w:rPr>
        <w:t>ом</w:t>
      </w:r>
      <w:r w:rsidRPr="0046455C">
        <w:rPr>
          <w:rFonts w:eastAsia="Calibri"/>
          <w:szCs w:val="28"/>
          <w:lang w:eastAsia="en-US"/>
        </w:rPr>
        <w:t xml:space="preserve"> местного самоуправления муниципального района сформированы земельные участки в целях предоставления гражданам в соответствии с Законом Приморского края, направляет извещения с предложением заключить договор аренды земельного участка и подписанные договоры аренды земельных участков гражданам, принявшим участие в указанных жеребьевках</w:t>
      </w:r>
      <w:proofErr w:type="gramEnd"/>
      <w:r w:rsidRPr="0046455C">
        <w:rPr>
          <w:rFonts w:eastAsia="Calibri"/>
          <w:szCs w:val="28"/>
          <w:lang w:eastAsia="en-US"/>
        </w:rPr>
        <w:t xml:space="preserve">, вне зависимости от их постоянного места жительства на территории данного поселения. </w:t>
      </w:r>
    </w:p>
    <w:p w:rsidR="00D540EF" w:rsidRPr="0046455C" w:rsidRDefault="00D540EF" w:rsidP="00D540EF">
      <w:pPr>
        <w:pStyle w:val="a6"/>
        <w:spacing w:after="0"/>
        <w:ind w:firstLine="720"/>
        <w:jc w:val="both"/>
      </w:pPr>
    </w:p>
    <w:p w:rsidR="00D540EF" w:rsidRPr="0046455C" w:rsidRDefault="00D540EF" w:rsidP="00D540EF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455C">
        <w:rPr>
          <w:rFonts w:ascii="Times New Roman" w:hAnsi="Times New Roman"/>
          <w:sz w:val="28"/>
          <w:szCs w:val="28"/>
        </w:rPr>
        <w:t>СТАТЬЯ 3.</w:t>
      </w:r>
    </w:p>
    <w:p w:rsidR="00D540EF" w:rsidRPr="004E1F39" w:rsidRDefault="00D540EF" w:rsidP="00D540EF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455C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540EF" w:rsidRDefault="00D540EF" w:rsidP="00D540EF">
      <w:pPr>
        <w:pStyle w:val="a6"/>
        <w:spacing w:after="0"/>
        <w:ind w:firstLine="720"/>
        <w:jc w:val="both"/>
      </w:pPr>
    </w:p>
    <w:p w:rsidR="00D540EF" w:rsidRDefault="00D540EF" w:rsidP="00D540EF">
      <w:pPr>
        <w:shd w:val="clear" w:color="auto" w:fill="FFFFFF"/>
        <w:ind w:firstLine="720"/>
        <w:jc w:val="both"/>
        <w:rPr>
          <w:szCs w:val="28"/>
        </w:rPr>
      </w:pPr>
    </w:p>
    <w:p w:rsidR="00D540EF" w:rsidRPr="00941F19" w:rsidRDefault="00D540EF" w:rsidP="00D540EF">
      <w:pPr>
        <w:shd w:val="clear" w:color="auto" w:fill="FFFFFF"/>
        <w:ind w:firstLine="720"/>
        <w:jc w:val="both"/>
        <w:rPr>
          <w:szCs w:val="28"/>
        </w:rPr>
      </w:pPr>
    </w:p>
    <w:p w:rsidR="00D540EF" w:rsidRPr="00941F19" w:rsidRDefault="00D540EF" w:rsidP="00D540EF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p w:rsidR="00D540EF" w:rsidRPr="008313FF" w:rsidRDefault="00D540EF" w:rsidP="00D540EF">
      <w:pPr>
        <w:jc w:val="center"/>
        <w:rPr>
          <w:szCs w:val="28"/>
        </w:rPr>
      </w:pPr>
    </w:p>
    <w:p w:rsidR="00765231" w:rsidRPr="008313FF" w:rsidRDefault="00765231" w:rsidP="00D540EF">
      <w:pPr>
        <w:pStyle w:val="a6"/>
        <w:spacing w:after="0"/>
        <w:ind w:firstLine="720"/>
        <w:rPr>
          <w:szCs w:val="28"/>
        </w:rPr>
      </w:pPr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0F6" w:rsidRDefault="00FD60F6">
      <w:r>
        <w:separator/>
      </w:r>
    </w:p>
  </w:endnote>
  <w:endnote w:type="continuationSeparator" w:id="0">
    <w:p w:rsidR="00FD60F6" w:rsidRDefault="00FD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0F6" w:rsidRDefault="00FD60F6">
      <w:r>
        <w:separator/>
      </w:r>
    </w:p>
  </w:footnote>
  <w:footnote w:type="continuationSeparator" w:id="0">
    <w:p w:rsidR="00FD60F6" w:rsidRDefault="00FD6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B0A">
          <w:rPr>
            <w:noProof/>
          </w:rPr>
          <w:t>3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E1"/>
    <w:rsid w:val="00017370"/>
    <w:rsid w:val="00024F65"/>
    <w:rsid w:val="0003291F"/>
    <w:rsid w:val="00032D64"/>
    <w:rsid w:val="00034C19"/>
    <w:rsid w:val="00074A68"/>
    <w:rsid w:val="0008582B"/>
    <w:rsid w:val="000931F6"/>
    <w:rsid w:val="000B1C1E"/>
    <w:rsid w:val="000B730F"/>
    <w:rsid w:val="000D15A9"/>
    <w:rsid w:val="000D43F4"/>
    <w:rsid w:val="001843FB"/>
    <w:rsid w:val="001A45F3"/>
    <w:rsid w:val="001D2F08"/>
    <w:rsid w:val="002157FE"/>
    <w:rsid w:val="00226A12"/>
    <w:rsid w:val="00233972"/>
    <w:rsid w:val="002362C7"/>
    <w:rsid w:val="00251D70"/>
    <w:rsid w:val="002770A9"/>
    <w:rsid w:val="002F7658"/>
    <w:rsid w:val="00380EE1"/>
    <w:rsid w:val="003920A6"/>
    <w:rsid w:val="00395F05"/>
    <w:rsid w:val="003B26E7"/>
    <w:rsid w:val="003B2BC9"/>
    <w:rsid w:val="003C3CCC"/>
    <w:rsid w:val="00411287"/>
    <w:rsid w:val="00413861"/>
    <w:rsid w:val="00440B5F"/>
    <w:rsid w:val="00465640"/>
    <w:rsid w:val="0046664C"/>
    <w:rsid w:val="0047435B"/>
    <w:rsid w:val="004936BE"/>
    <w:rsid w:val="004B0D21"/>
    <w:rsid w:val="004C56AC"/>
    <w:rsid w:val="004D2D0D"/>
    <w:rsid w:val="004E4464"/>
    <w:rsid w:val="00523CDB"/>
    <w:rsid w:val="00585273"/>
    <w:rsid w:val="005A2827"/>
    <w:rsid w:val="005B3153"/>
    <w:rsid w:val="005E0A8E"/>
    <w:rsid w:val="005E1FAF"/>
    <w:rsid w:val="006240FD"/>
    <w:rsid w:val="00657CB0"/>
    <w:rsid w:val="00676061"/>
    <w:rsid w:val="00681250"/>
    <w:rsid w:val="006D4B0A"/>
    <w:rsid w:val="0073153A"/>
    <w:rsid w:val="00734BA2"/>
    <w:rsid w:val="007457E1"/>
    <w:rsid w:val="00765231"/>
    <w:rsid w:val="007A3C49"/>
    <w:rsid w:val="007B4B88"/>
    <w:rsid w:val="008145DB"/>
    <w:rsid w:val="008C62AB"/>
    <w:rsid w:val="008C68D2"/>
    <w:rsid w:val="008E2B20"/>
    <w:rsid w:val="008E5853"/>
    <w:rsid w:val="009251A6"/>
    <w:rsid w:val="009A0611"/>
    <w:rsid w:val="009A5130"/>
    <w:rsid w:val="00A24328"/>
    <w:rsid w:val="00A55B08"/>
    <w:rsid w:val="00AB70F9"/>
    <w:rsid w:val="00AC31EC"/>
    <w:rsid w:val="00B14397"/>
    <w:rsid w:val="00B52260"/>
    <w:rsid w:val="00B873A5"/>
    <w:rsid w:val="00BE0544"/>
    <w:rsid w:val="00C14BC2"/>
    <w:rsid w:val="00C65FCC"/>
    <w:rsid w:val="00C7293D"/>
    <w:rsid w:val="00C87CAB"/>
    <w:rsid w:val="00CA43CB"/>
    <w:rsid w:val="00CA5235"/>
    <w:rsid w:val="00CB24E8"/>
    <w:rsid w:val="00CD3BCC"/>
    <w:rsid w:val="00CE4F50"/>
    <w:rsid w:val="00CE6DB1"/>
    <w:rsid w:val="00D1648C"/>
    <w:rsid w:val="00D357C1"/>
    <w:rsid w:val="00D36E1D"/>
    <w:rsid w:val="00D4537A"/>
    <w:rsid w:val="00D540EF"/>
    <w:rsid w:val="00DA1425"/>
    <w:rsid w:val="00DE7084"/>
    <w:rsid w:val="00DF76FA"/>
    <w:rsid w:val="00E34273"/>
    <w:rsid w:val="00E47787"/>
    <w:rsid w:val="00E60B2A"/>
    <w:rsid w:val="00E8387F"/>
    <w:rsid w:val="00EA577C"/>
    <w:rsid w:val="00F15B09"/>
    <w:rsid w:val="00F22ADE"/>
    <w:rsid w:val="00F23036"/>
    <w:rsid w:val="00F24930"/>
    <w:rsid w:val="00F4167A"/>
    <w:rsid w:val="00F769D8"/>
    <w:rsid w:val="00F86800"/>
    <w:rsid w:val="00FB07E6"/>
    <w:rsid w:val="00FD1087"/>
    <w:rsid w:val="00FD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499B7-9829-4907-B479-AE69A534B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13</Pages>
  <Words>4788</Words>
  <Characters>27292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2015-07-07T06:51:00Z</cp:lastPrinted>
  <dcterms:created xsi:type="dcterms:W3CDTF">2015-07-07T06:52:00Z</dcterms:created>
  <dcterms:modified xsi:type="dcterms:W3CDTF">2015-07-08T06:48:00Z</dcterms:modified>
</cp:coreProperties>
</file>