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49837639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914708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D58A8" w:rsidRDefault="00DD58A8" w:rsidP="00DD58A8">
            <w:pPr>
              <w:spacing w:after="120"/>
              <w:ind w:firstLine="34"/>
              <w:rPr>
                <w:szCs w:val="28"/>
              </w:rPr>
            </w:pPr>
            <w:r w:rsidRPr="00DD58A8">
              <w:rPr>
                <w:szCs w:val="28"/>
              </w:rPr>
              <w:t>08.0</w:t>
            </w:r>
            <w:r>
              <w:rPr>
                <w:szCs w:val="28"/>
              </w:rPr>
              <w:t>7</w:t>
            </w:r>
            <w:r w:rsidRPr="00DD58A8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Pr="00E711A4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E711A4" w:rsidRPr="00E711A4">
              <w:rPr>
                <w:szCs w:val="28"/>
              </w:rPr>
              <w:t>404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94269B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</w:t>
            </w:r>
            <w:r w:rsidR="00DD58A8">
              <w:t xml:space="preserve"> </w:t>
            </w:r>
            <w:r>
              <w:t xml:space="preserve"> </w:t>
            </w:r>
            <w:r w:rsidR="00DD58A8">
              <w:t xml:space="preserve">бесплатном предоставлении земельных участков для индивидуального жилищного строительства </w:t>
            </w:r>
            <w:r w:rsidR="0094269B">
              <w:t>на территории</w:t>
            </w:r>
            <w:r w:rsidR="00DD58A8">
              <w:t xml:space="preserve"> Пр</w:t>
            </w:r>
            <w:r>
              <w:t>иморско</w:t>
            </w:r>
            <w:r w:rsidR="0094269B">
              <w:t>го</w:t>
            </w:r>
            <w:r>
              <w:t xml:space="preserve"> кра</w:t>
            </w:r>
            <w:r w:rsidR="0094269B">
              <w:t>я</w:t>
            </w:r>
            <w:r>
              <w:t>" (</w:t>
            </w:r>
            <w:r w:rsidR="008D30B1">
              <w:t>второе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DD58A8">
        <w:t xml:space="preserve">"О бесплатном предоставлении земельных участков для индивидуального жилищного строительства </w:t>
      </w:r>
      <w:r w:rsidR="0094269B">
        <w:t>на территории</w:t>
      </w:r>
      <w:r w:rsidR="00DD58A8">
        <w:t xml:space="preserve"> Приморско</w:t>
      </w:r>
      <w:r w:rsidR="0094269B">
        <w:t>го</w:t>
      </w:r>
      <w:r w:rsidR="00DD58A8">
        <w:t xml:space="preserve"> кра</w:t>
      </w:r>
      <w:r w:rsidR="0094269B">
        <w:t>я</w:t>
      </w:r>
      <w:r w:rsidR="00DD58A8">
        <w:t>"</w:t>
      </w:r>
      <w:r>
        <w:t>,</w:t>
      </w:r>
      <w:r w:rsidR="008D30B1">
        <w:t xml:space="preserve"> принятый Законодательным Собранием в первом чтении 2</w:t>
      </w:r>
      <w:r w:rsidR="00DD58A8">
        <w:t>7</w:t>
      </w:r>
      <w:r w:rsidR="008D30B1">
        <w:t xml:space="preserve"> ма</w:t>
      </w:r>
      <w:r w:rsidR="00DD58A8">
        <w:t>я</w:t>
      </w:r>
      <w:r w:rsidR="008D30B1">
        <w:t xml:space="preserve"> 2015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DD58A8">
        <w:t xml:space="preserve">"О бесплатном предоставлении земельных участков для индивидуального жилищного строительства </w:t>
      </w:r>
      <w:r w:rsidR="0094269B">
        <w:t>на территории</w:t>
      </w:r>
      <w:r w:rsidR="00DD58A8">
        <w:t xml:space="preserve"> Приморско</w:t>
      </w:r>
      <w:r w:rsidR="0094269B">
        <w:t>го</w:t>
      </w:r>
      <w:r w:rsidR="00DD58A8">
        <w:t xml:space="preserve"> кра</w:t>
      </w:r>
      <w:r w:rsidR="0094269B">
        <w:t>я</w:t>
      </w:r>
      <w:bookmarkStart w:id="0" w:name="_GoBack"/>
      <w:bookmarkEnd w:id="0"/>
      <w:r w:rsidR="00DD58A8">
        <w:t xml:space="preserve">"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DD58A8">
        <w:t>июле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B23396">
        <w:t xml:space="preserve"> с учетом поправок, рекомендуемых комитетом к принятию (прилагаю</w:t>
      </w:r>
      <w:r w:rsidR="008D30B1">
        <w:t>тся)</w:t>
      </w:r>
      <w:r w:rsidRPr="0045315B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proofErr w:type="spellStart"/>
      <w:r>
        <w:t>К</w:t>
      </w:r>
      <w:r w:rsidR="00DD58A8">
        <w:t>ушнырю</w:t>
      </w:r>
      <w:proofErr w:type="spellEnd"/>
      <w:r w:rsidR="00DD58A8">
        <w:t xml:space="preserve"> С.М.</w:t>
      </w:r>
      <w:r w:rsidRPr="0045315B">
        <w:t xml:space="preserve"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DD58A8" w:rsidRDefault="00DD58A8">
      <w:r>
        <w:br w:type="page"/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 w:rsidSect="00DD58A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F20" w:rsidRDefault="00B57F20">
      <w:r>
        <w:separator/>
      </w:r>
    </w:p>
  </w:endnote>
  <w:endnote w:type="continuationSeparator" w:id="0">
    <w:p w:rsidR="00B57F20" w:rsidRDefault="00B57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F20" w:rsidRDefault="00B57F20">
      <w:r>
        <w:separator/>
      </w:r>
    </w:p>
  </w:footnote>
  <w:footnote w:type="continuationSeparator" w:id="0">
    <w:p w:rsidR="00B57F20" w:rsidRDefault="00B57F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6015955"/>
      <w:docPartObj>
        <w:docPartGallery w:val="Page Numbers (Top of Page)"/>
        <w:docPartUnique/>
      </w:docPartObj>
    </w:sdtPr>
    <w:sdtEndPr/>
    <w:sdtContent>
      <w:p w:rsidR="00DD58A8" w:rsidRDefault="00DD58A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269B">
          <w:rPr>
            <w:noProof/>
          </w:rPr>
          <w:t>2</w:t>
        </w:r>
        <w:r>
          <w:fldChar w:fldCharType="end"/>
        </w:r>
      </w:p>
    </w:sdtContent>
  </w:sdt>
  <w:p w:rsidR="00DD58A8" w:rsidRDefault="00DD58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357541"/>
    <w:rsid w:val="003F2358"/>
    <w:rsid w:val="00461E2B"/>
    <w:rsid w:val="007128C1"/>
    <w:rsid w:val="008D30B1"/>
    <w:rsid w:val="00914708"/>
    <w:rsid w:val="0094269B"/>
    <w:rsid w:val="009E5CD9"/>
    <w:rsid w:val="00B07AC0"/>
    <w:rsid w:val="00B23396"/>
    <w:rsid w:val="00B57F20"/>
    <w:rsid w:val="00B803DE"/>
    <w:rsid w:val="00BE16C2"/>
    <w:rsid w:val="00C9335B"/>
    <w:rsid w:val="00C958B6"/>
    <w:rsid w:val="00CE48D5"/>
    <w:rsid w:val="00DD58A8"/>
    <w:rsid w:val="00E6201A"/>
    <w:rsid w:val="00E7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9147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1470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DD58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9147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1470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DD58A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2</Pages>
  <Words>189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2015-04-06T00:00:00Z</cp:lastPrinted>
  <dcterms:created xsi:type="dcterms:W3CDTF">2015-07-07T23:47:00Z</dcterms:created>
  <dcterms:modified xsi:type="dcterms:W3CDTF">2015-07-14T00:53:00Z</dcterms:modified>
</cp:coreProperties>
</file>