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58527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1FAF" w:rsidRDefault="005E1FAF" w:rsidP="005E1FAF">
      <w:pPr>
        <w:widowControl w:val="0"/>
        <w:jc w:val="center"/>
        <w:rPr>
          <w:b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Pr="00765A84">
        <w:rPr>
          <w:b/>
        </w:rPr>
        <w:t>ЗАКОН</w:t>
      </w:r>
      <w:r>
        <w:rPr>
          <w:b/>
        </w:rPr>
        <w:t xml:space="preserve"> </w:t>
      </w:r>
      <w:r w:rsidRPr="00765A84">
        <w:rPr>
          <w:b/>
        </w:rPr>
        <w:t>ПРИМОРСКОГО КРАЯ</w:t>
      </w:r>
      <w:r>
        <w:rPr>
          <w:b/>
        </w:rPr>
        <w:t xml:space="preserve"> </w:t>
      </w:r>
    </w:p>
    <w:p w:rsidR="005E1FAF" w:rsidRDefault="005E1FAF" w:rsidP="005E1FAF">
      <w:pPr>
        <w:widowControl w:val="0"/>
        <w:jc w:val="center"/>
        <w:rPr>
          <w:b/>
        </w:rPr>
      </w:pPr>
      <w:r>
        <w:rPr>
          <w:b/>
        </w:rPr>
        <w:t>"</w:t>
      </w:r>
      <w:r w:rsidRPr="00765A84">
        <w:rPr>
          <w:b/>
        </w:rPr>
        <w:t>О</w:t>
      </w:r>
      <w:r>
        <w:rPr>
          <w:b/>
        </w:rPr>
        <w:t xml:space="preserve"> РЕГУЛИРОВАНИИ ЗЕМЕЛЬНЫХ ОТНОШЕНИЙ </w:t>
      </w:r>
    </w:p>
    <w:p w:rsidR="005E1FAF" w:rsidRPr="00765A84" w:rsidRDefault="005E1FAF" w:rsidP="005E1FAF">
      <w:pPr>
        <w:widowControl w:val="0"/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074A68" w:rsidRDefault="00E8387F" w:rsidP="00E8387F">
      <w:pPr>
        <w:ind w:firstLine="720"/>
        <w:jc w:val="both"/>
        <w:rPr>
          <w:szCs w:val="28"/>
        </w:rPr>
      </w:pPr>
      <w:r w:rsidRPr="00941F19">
        <w:rPr>
          <w:szCs w:val="28"/>
        </w:rPr>
        <w:t>Принят Законодательным Собранием Приморского края</w:t>
      </w:r>
      <w:r w:rsidR="00074A68">
        <w:rPr>
          <w:szCs w:val="28"/>
        </w:rPr>
        <w:t xml:space="preserve"> 17 июня</w:t>
      </w:r>
      <w:r w:rsidR="00074A68">
        <w:rPr>
          <w:szCs w:val="28"/>
        </w:rPr>
        <w:br/>
        <w:t xml:space="preserve">2015 года </w:t>
      </w:r>
      <w:r>
        <w:rPr>
          <w:szCs w:val="28"/>
        </w:rPr>
        <w:t>в первом чтении</w:t>
      </w:r>
    </w:p>
    <w:p w:rsidR="00395F05" w:rsidRDefault="00E8387F" w:rsidP="00E8387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E8387F" w:rsidRPr="00941F19" w:rsidRDefault="00E8387F" w:rsidP="00E8387F">
      <w:pPr>
        <w:ind w:firstLine="720"/>
        <w:jc w:val="both"/>
        <w:rPr>
          <w:szCs w:val="28"/>
        </w:rPr>
      </w:pPr>
    </w:p>
    <w:p w:rsidR="005E1FAF" w:rsidRPr="0059721D" w:rsidRDefault="005E1FAF" w:rsidP="005E1FAF">
      <w:pPr>
        <w:ind w:firstLine="720"/>
      </w:pPr>
      <w:r w:rsidRPr="0059721D">
        <w:t>СТАТЬЯ 1.</w:t>
      </w:r>
    </w:p>
    <w:p w:rsidR="005E1FAF" w:rsidRDefault="005E1FAF" w:rsidP="005E1FAF">
      <w:pPr>
        <w:ind w:firstLine="720"/>
        <w:jc w:val="both"/>
      </w:pPr>
      <w:proofErr w:type="gramStart"/>
      <w:r w:rsidRPr="0059721D">
        <w:t>Внести в Закон Приморского края от 29 декабря 2003 года № 90-КЗ              "О регулировании земельных отношений в Приморском крае" (Ведомости Законодательного Собрания Приморского края, 2003, № 45, стр. 10; 2005,              № 92, стр. 10; 2006, № 127, стр. 9, № 2, стр. 19, № 3, стр. 24; 2007, № 44,                 стр. 24; 2008, № 68, стр. 6, № 92, стр. 8;</w:t>
      </w:r>
      <w:proofErr w:type="gramEnd"/>
      <w:r w:rsidRPr="0059721D">
        <w:t xml:space="preserve"> </w:t>
      </w:r>
      <w:proofErr w:type="gramStart"/>
      <w:r w:rsidRPr="0059721D">
        <w:t xml:space="preserve">2009, № 104, стр. 5, № 118, стр. 32,  № 136, стр. 3; 2010, № 138, стр. 8, № 141, стр. 52; 2011, № 174, стр. 4, № 194, стр. 86, № 206, стр. 63; 2012, № 8, стр. 72, № 23, стр. 24, стр. 38, № 35, </w:t>
      </w:r>
      <w:r w:rsidRPr="0059721D">
        <w:br/>
        <w:t xml:space="preserve">стр. 225; 2013, № 52, стр. 34, № 55, стр. 3, стр. 38, № 57, стр. 20, № 67, </w:t>
      </w:r>
      <w:r>
        <w:t xml:space="preserve">                </w:t>
      </w:r>
      <w:r w:rsidRPr="0059721D">
        <w:t>стр. 24</w:t>
      </w:r>
      <w:r>
        <w:t>;</w:t>
      </w:r>
      <w:proofErr w:type="gramEnd"/>
      <w:r w:rsidRPr="0059721D">
        <w:t xml:space="preserve"> </w:t>
      </w:r>
      <w:proofErr w:type="gramStart"/>
      <w:r w:rsidRPr="0059721D">
        <w:t>2014, № 73, стр. 40, № 96, стр. 54; 2015, №</w:t>
      </w:r>
      <w:r>
        <w:t xml:space="preserve"> </w:t>
      </w:r>
      <w:r w:rsidRPr="0059721D">
        <w:t>112, стр. 16</w:t>
      </w:r>
      <w:r w:rsidR="00D4537A">
        <w:t>, № 125,</w:t>
      </w:r>
      <w:r w:rsidR="00D4537A">
        <w:br/>
        <w:t>стр. 109</w:t>
      </w:r>
      <w:r w:rsidRPr="0059721D">
        <w:t>) следующие изменения:</w:t>
      </w:r>
      <w:proofErr w:type="gramEnd"/>
    </w:p>
    <w:p w:rsidR="005E1FAF" w:rsidRDefault="005E1FAF" w:rsidP="005E1FAF">
      <w:pPr>
        <w:ind w:firstLine="720"/>
        <w:jc w:val="both"/>
      </w:pPr>
      <w:r>
        <w:t>1)часть 2 статьи 6</w:t>
      </w:r>
      <w:r w:rsidRPr="00C60F67">
        <w:rPr>
          <w:vertAlign w:val="superscript"/>
        </w:rPr>
        <w:t>1</w:t>
      </w:r>
      <w:r>
        <w:t xml:space="preserve"> дополнить пунктом 8</w:t>
      </w:r>
      <w:r w:rsidRPr="00C60F67">
        <w:rPr>
          <w:vertAlign w:val="superscript"/>
        </w:rPr>
        <w:t>1</w:t>
      </w:r>
      <w:r>
        <w:t xml:space="preserve"> следующего содержания:</w:t>
      </w:r>
    </w:p>
    <w:p w:rsidR="005E1FAF" w:rsidRPr="0059721D" w:rsidRDefault="005E1FAF" w:rsidP="005E1FAF">
      <w:pPr>
        <w:ind w:firstLine="720"/>
        <w:jc w:val="both"/>
      </w:pPr>
      <w:proofErr w:type="gramStart"/>
      <w:r>
        <w:t>"8</w:t>
      </w:r>
      <w:r w:rsidRPr="00C60F67">
        <w:rPr>
          <w:vertAlign w:val="superscript"/>
        </w:rPr>
        <w:t>1</w:t>
      </w:r>
      <w:r>
        <w:t>)установление порядка и условий размещения объектов, виды которых определены постановлением Правительства Российской Федерации                      от 3 декабря 2014 года № 1300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</w:t>
      </w:r>
      <w:proofErr w:type="gramEnd"/>
      <w:r>
        <w:t xml:space="preserve"> земельных участков и установления сервитутов</w:t>
      </w:r>
      <w:proofErr w:type="gramStart"/>
      <w:r>
        <w:t>;"</w:t>
      </w:r>
      <w:proofErr w:type="gramEnd"/>
      <w:r>
        <w:t>;</w:t>
      </w:r>
    </w:p>
    <w:p w:rsidR="00D4537A" w:rsidRDefault="005E1FAF" w:rsidP="005E1FAF">
      <w:pPr>
        <w:ind w:firstLine="720"/>
      </w:pPr>
      <w:r>
        <w:t>2</w:t>
      </w:r>
      <w:r w:rsidRPr="0059721D">
        <w:t>)дополнить статьей 9</w:t>
      </w:r>
      <w:r w:rsidRPr="0059721D">
        <w:rPr>
          <w:vertAlign w:val="superscript"/>
        </w:rPr>
        <w:t>2</w:t>
      </w:r>
      <w:r w:rsidRPr="0059721D">
        <w:t xml:space="preserve"> следующего содержания:</w:t>
      </w:r>
    </w:p>
    <w:p w:rsidR="00D4537A" w:rsidRDefault="00D4537A">
      <w:r>
        <w:br w:type="page"/>
      </w:r>
    </w:p>
    <w:p w:rsidR="005E1FAF" w:rsidRDefault="005E1FAF" w:rsidP="005E1FAF">
      <w:pPr>
        <w:ind w:left="2410" w:hanging="1701"/>
      </w:pPr>
      <w:r>
        <w:lastRenderedPageBreak/>
        <w:t>"</w:t>
      </w:r>
      <w:r w:rsidRPr="0059721D">
        <w:t>СТАТЬЯ 9</w:t>
      </w:r>
      <w:r w:rsidRPr="0059721D">
        <w:rPr>
          <w:vertAlign w:val="superscript"/>
        </w:rPr>
        <w:t>2</w:t>
      </w:r>
      <w:r w:rsidRPr="0059721D">
        <w:t xml:space="preserve">. </w:t>
      </w:r>
      <w:r w:rsidR="004E4464">
        <w:t xml:space="preserve"> </w:t>
      </w:r>
      <w:bookmarkStart w:id="0" w:name="_GoBack"/>
      <w:bookmarkEnd w:id="0"/>
      <w:r w:rsidRPr="0059721D">
        <w:t>КРИТЕРИИ, КОТОРЫМ ДОЛЖНЫ СООТВЕТСТВОВАТЬ ОБЪЕКТЫ СОЦИАЛЬНО-КУЛЬТУРНОГО И КОММУНАЛЬНО-БЫТОВОГО НАЗНАЧЕНИЯ И МАСШТАБНЫЕ ИНВЕСТИЦИОННЫЕ ПРОЕКТЫ, ДЛЯ РАЗМЕЩЕНИЯ (РЕАЛИЗАЦИИ) КОТОРЫХ НА ТЕРРИТОРИИ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ПО ДОГОВОРУ АРЕНДЫ БЕЗ ПРОВЕДЕНИЯ ТОРГОВ</w:t>
      </w:r>
    </w:p>
    <w:p w:rsidR="00D357C1" w:rsidRPr="0059721D" w:rsidRDefault="00D357C1" w:rsidP="005E1FAF">
      <w:pPr>
        <w:ind w:left="2410" w:hanging="1701"/>
      </w:pPr>
    </w:p>
    <w:p w:rsidR="005E1FAF" w:rsidRDefault="005E1FAF" w:rsidP="005E1FAF">
      <w:pPr>
        <w:widowControl w:val="0"/>
        <w:ind w:firstLine="709"/>
        <w:jc w:val="both"/>
        <w:rPr>
          <w:szCs w:val="28"/>
        </w:rPr>
      </w:pPr>
      <w:proofErr w:type="gramStart"/>
      <w:r w:rsidRPr="0059721D">
        <w:t>1.</w:t>
      </w:r>
      <w:r>
        <w:rPr>
          <w:szCs w:val="28"/>
        </w:rPr>
        <w:t>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            (в 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>
        <w:rPr>
          <w:szCs w:val="28"/>
        </w:rPr>
        <w:t xml:space="preserve">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 </w:t>
      </w:r>
    </w:p>
    <w:p w:rsidR="005E1FAF" w:rsidRPr="0059721D" w:rsidRDefault="005E1FAF" w:rsidP="005E1FAF">
      <w:pPr>
        <w:ind w:firstLine="720"/>
        <w:jc w:val="both"/>
      </w:pPr>
      <w:proofErr w:type="gramStart"/>
      <w:r w:rsidRPr="0059721D"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 w:rsidRPr="0059721D"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5E1FAF" w:rsidRPr="0059721D" w:rsidRDefault="005E1FAF" w:rsidP="005E1FAF">
      <w:pPr>
        <w:ind w:firstLine="720"/>
        <w:jc w:val="both"/>
      </w:pPr>
      <w:r>
        <w:t>1)</w:t>
      </w:r>
      <w:r w:rsidRPr="0059721D">
        <w:t>инвестиционный прое</w:t>
      </w:r>
      <w:proofErr w:type="gramStart"/>
      <w:r w:rsidRPr="0059721D">
        <w:t>кт вкл</w:t>
      </w:r>
      <w:proofErr w:type="gramEnd"/>
      <w:r w:rsidRPr="0059721D">
        <w:t xml:space="preserve">ючен в Перечень инвестиционных проектов, утверждаемый Правительством Российской Федерации в соответствии с постановлением Правительства Российской Федерации </w:t>
      </w:r>
      <w:r>
        <w:t xml:space="preserve">                </w:t>
      </w:r>
      <w:r w:rsidRPr="0059721D">
        <w:t>от 3</w:t>
      </w:r>
      <w:r>
        <w:t xml:space="preserve"> августа </w:t>
      </w:r>
      <w:r w:rsidRPr="0059721D">
        <w:t>2011</w:t>
      </w:r>
      <w:r>
        <w:t xml:space="preserve"> года</w:t>
      </w:r>
      <w:r w:rsidRPr="0059721D">
        <w:t xml:space="preserve">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5E1FAF" w:rsidRPr="0059721D" w:rsidRDefault="005E1FAF" w:rsidP="005E1FAF">
      <w:pPr>
        <w:ind w:firstLine="720"/>
        <w:jc w:val="both"/>
      </w:pPr>
      <w:r>
        <w:t>2)</w:t>
      </w:r>
      <w:r w:rsidRPr="0059721D">
        <w:t>инвестиционный прое</w:t>
      </w:r>
      <w:proofErr w:type="gramStart"/>
      <w:r w:rsidRPr="0059721D">
        <w:t>кт вкл</w:t>
      </w:r>
      <w:proofErr w:type="gramEnd"/>
      <w:r w:rsidRPr="0059721D">
        <w:t xml:space="preserve">ючен в Перечень инвестиционных проектов, планируемых к реализации на территории Дальнего Востока и </w:t>
      </w:r>
      <w:r w:rsidRPr="0059721D">
        <w:lastRenderedPageBreak/>
        <w:t xml:space="preserve">Байкальского региона, </w:t>
      </w:r>
      <w:proofErr w:type="gramStart"/>
      <w:r w:rsidRPr="0059721D">
        <w:t>утверждаемый</w:t>
      </w:r>
      <w:proofErr w:type="gramEnd"/>
      <w:r w:rsidRPr="0059721D">
        <w:t xml:space="preserve"> Правительством Российской Федерации в соответствии с постановлением Правительства Российской Федерации от 16</w:t>
      </w:r>
      <w:r>
        <w:t xml:space="preserve"> октября </w:t>
      </w:r>
      <w:r w:rsidRPr="0059721D">
        <w:t>2014</w:t>
      </w:r>
      <w:r>
        <w:t xml:space="preserve"> года</w:t>
      </w:r>
      <w:r w:rsidRPr="0059721D">
        <w:t xml:space="preserve">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</w:p>
    <w:p w:rsidR="005E1FAF" w:rsidRPr="0059721D" w:rsidRDefault="005E1FAF" w:rsidP="005E1FAF">
      <w:pPr>
        <w:ind w:firstLine="720"/>
        <w:jc w:val="both"/>
      </w:pPr>
      <w:r>
        <w:t>3)</w:t>
      </w:r>
      <w:r w:rsidRPr="0059721D">
        <w:t>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5E1FAF" w:rsidRDefault="005E1FAF" w:rsidP="005E1FAF">
      <w:pPr>
        <w:ind w:firstLine="720"/>
        <w:jc w:val="both"/>
      </w:pPr>
      <w:r>
        <w:t>4)</w:t>
      </w:r>
      <w:r w:rsidRPr="0059721D">
        <w:t xml:space="preserve">инвестиционный проект реализуется в границах </w:t>
      </w:r>
      <w:proofErr w:type="spellStart"/>
      <w:r w:rsidRPr="0059721D">
        <w:t>монопрофильного</w:t>
      </w:r>
      <w:proofErr w:type="spellEnd"/>
      <w:r w:rsidRPr="0059721D"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5E1FAF" w:rsidRDefault="005E1FAF" w:rsidP="005E1FAF">
      <w:pPr>
        <w:ind w:firstLine="720"/>
        <w:jc w:val="both"/>
      </w:pPr>
      <w:r>
        <w:t>5)</w:t>
      </w:r>
      <w:r w:rsidRPr="0059721D">
        <w:t xml:space="preserve">инвестиционным проектом предполагается строительство индивидуальных жилых домов, многоквартирных домов, передаваемых в собственность или </w:t>
      </w:r>
      <w:proofErr w:type="gramStart"/>
      <w:r w:rsidRPr="0059721D">
        <w:t>социальный</w:t>
      </w:r>
      <w:proofErr w:type="gramEnd"/>
      <w:r w:rsidRPr="0059721D">
        <w:t xml:space="preserve"> </w:t>
      </w:r>
      <w:proofErr w:type="spellStart"/>
      <w:r w:rsidRPr="0059721D">
        <w:t>найм</w:t>
      </w:r>
      <w:proofErr w:type="spellEnd"/>
      <w:r w:rsidRPr="0059721D">
        <w:t xml:space="preserve"> гражданам, лишившимся жилого помещения в результате чрезвычайных ситуаций;</w:t>
      </w:r>
    </w:p>
    <w:p w:rsidR="005E1FAF" w:rsidRPr="0059721D" w:rsidRDefault="005E1FAF" w:rsidP="005E1FAF">
      <w:pPr>
        <w:ind w:firstLine="720"/>
        <w:jc w:val="both"/>
      </w:pPr>
      <w:r>
        <w:t>6)</w:t>
      </w:r>
      <w:r w:rsidRPr="005F373F">
        <w:t>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5E1FAF" w:rsidRPr="0059721D" w:rsidRDefault="005E1FAF" w:rsidP="005E1FAF">
      <w:pPr>
        <w:ind w:firstLine="720"/>
        <w:jc w:val="both"/>
      </w:pPr>
      <w:r>
        <w:t>7)</w:t>
      </w:r>
      <w:r w:rsidRPr="0059721D">
        <w:t>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5E1FAF" w:rsidRPr="0059721D" w:rsidRDefault="005E1FAF" w:rsidP="005E1FAF">
      <w:pPr>
        <w:ind w:firstLine="720"/>
        <w:jc w:val="both"/>
      </w:pPr>
      <w:r>
        <w:t>а</w:t>
      </w:r>
      <w:proofErr w:type="gramStart"/>
      <w:r>
        <w:t>)</w:t>
      </w:r>
      <w:r w:rsidRPr="0059721D">
        <w:t>п</w:t>
      </w:r>
      <w:proofErr w:type="gramEnd"/>
      <w:r w:rsidRPr="0059721D">
        <w:t xml:space="preserve">о молочному скотоводству - с объемом производства молока не менее 6 </w:t>
      </w:r>
      <w:r>
        <w:t>процентов</w:t>
      </w:r>
      <w:r w:rsidRPr="0059721D">
        <w:t xml:space="preserve"> от валового производства молока в Приморском крае за отчетный год без учета хозяйств населения и создания не менее 70 рабочих мест;</w:t>
      </w:r>
    </w:p>
    <w:p w:rsidR="005E1FAF" w:rsidRPr="0059721D" w:rsidRDefault="005E1FAF" w:rsidP="005E1FAF">
      <w:pPr>
        <w:ind w:firstLine="720"/>
        <w:jc w:val="both"/>
      </w:pPr>
      <w:r>
        <w:t>б</w:t>
      </w:r>
      <w:proofErr w:type="gramStart"/>
      <w:r>
        <w:t>)</w:t>
      </w:r>
      <w:r w:rsidRPr="0059721D">
        <w:t>п</w:t>
      </w:r>
      <w:proofErr w:type="gramEnd"/>
      <w:r w:rsidRPr="0059721D">
        <w:t>о мясному скотоводству - с первоначальным приобретением племенного маточного поголовья (нетелей, коров) - не менее 100 голов.</w:t>
      </w:r>
    </w:p>
    <w:p w:rsidR="005E1FAF" w:rsidRPr="0059721D" w:rsidRDefault="005E1FAF" w:rsidP="005E1FAF">
      <w:pPr>
        <w:ind w:firstLine="720"/>
        <w:jc w:val="both"/>
      </w:pPr>
      <w:r w:rsidRPr="0059721D">
        <w:t>3.Порядок определения соответствия объектов социально-культурного и коммунально-бытового назначения и масшт</w:t>
      </w:r>
      <w:r>
        <w:t xml:space="preserve">абных инвестиционных проектов </w:t>
      </w:r>
      <w:r w:rsidRPr="0059721D">
        <w:t>критериям, установленным частями 1 и 2 настоящей статьи, устанавливается  постановлением Администрации Приморского края</w:t>
      </w:r>
      <w:proofErr w:type="gramStart"/>
      <w:r w:rsidRPr="0059721D">
        <w:t>."</w:t>
      </w:r>
      <w:r>
        <w:t>.</w:t>
      </w:r>
      <w:proofErr w:type="gramEnd"/>
    </w:p>
    <w:p w:rsidR="005E1FAF" w:rsidRDefault="005E1FAF" w:rsidP="005E1FAF">
      <w:pPr>
        <w:ind w:firstLine="720"/>
        <w:jc w:val="both"/>
      </w:pPr>
    </w:p>
    <w:p w:rsidR="005E1FAF" w:rsidRPr="0059721D" w:rsidRDefault="005E1FAF" w:rsidP="005E1FAF">
      <w:pPr>
        <w:ind w:firstLine="720"/>
        <w:jc w:val="both"/>
      </w:pPr>
      <w:r w:rsidRPr="0059721D">
        <w:t>СТАТЬЯ 2.</w:t>
      </w:r>
    </w:p>
    <w:p w:rsidR="005E1FAF" w:rsidRPr="0059721D" w:rsidRDefault="005E1FAF" w:rsidP="005E1FAF">
      <w:pPr>
        <w:ind w:firstLine="720"/>
        <w:jc w:val="both"/>
      </w:pPr>
      <w:r w:rsidRPr="0059721D">
        <w:t>Настоящий Закон вступает в силу со дня его официального опубликования.</w:t>
      </w:r>
    </w:p>
    <w:p w:rsidR="005E1FAF" w:rsidRPr="0059721D" w:rsidRDefault="005E1FAF" w:rsidP="005E1FAF">
      <w:pPr>
        <w:ind w:firstLine="720"/>
        <w:jc w:val="both"/>
      </w:pPr>
      <w:r w:rsidRPr="0059721D">
        <w:t xml:space="preserve"> </w:t>
      </w:r>
    </w:p>
    <w:p w:rsidR="005E1FAF" w:rsidRPr="0059721D" w:rsidRDefault="005E1FAF" w:rsidP="005E1FAF">
      <w:pPr>
        <w:ind w:firstLine="720"/>
      </w:pPr>
    </w:p>
    <w:p w:rsidR="005E1FAF" w:rsidRPr="0059721D" w:rsidRDefault="005E1FAF" w:rsidP="005E1FAF">
      <w:pPr>
        <w:ind w:firstLine="720"/>
      </w:pPr>
    </w:p>
    <w:p w:rsidR="005E1FAF" w:rsidRPr="0059721D" w:rsidRDefault="005E1FAF" w:rsidP="005E1FAF">
      <w:r w:rsidRPr="0059721D">
        <w:t>Губернатор края</w:t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  <w:t xml:space="preserve">   </w:t>
      </w:r>
      <w:r>
        <w:t xml:space="preserve">             </w:t>
      </w:r>
      <w:r w:rsidRPr="0059721D">
        <w:t xml:space="preserve">В.В. </w:t>
      </w:r>
      <w:proofErr w:type="spellStart"/>
      <w:r w:rsidRPr="0059721D">
        <w:t>Миклушевский</w:t>
      </w:r>
      <w:proofErr w:type="spellEnd"/>
    </w:p>
    <w:p w:rsidR="005E1FAF" w:rsidRDefault="005E1FAF" w:rsidP="005E1FAF">
      <w:pPr>
        <w:ind w:firstLine="720"/>
      </w:pPr>
      <w:r>
        <w:t xml:space="preserve">    </w:t>
      </w:r>
    </w:p>
    <w:p w:rsidR="005E1FAF" w:rsidRDefault="005E1FAF" w:rsidP="005E1FAF"/>
    <w:p w:rsidR="00A24328" w:rsidRDefault="00A24328" w:rsidP="00395F05">
      <w:pPr>
        <w:pStyle w:val="a6"/>
        <w:spacing w:after="0"/>
        <w:ind w:firstLine="720"/>
        <w:jc w:val="both"/>
      </w:pPr>
    </w:p>
    <w:sectPr w:rsidR="00A24328" w:rsidSect="00DF76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DB" w:rsidRDefault="008145DB">
      <w:r>
        <w:separator/>
      </w:r>
    </w:p>
  </w:endnote>
  <w:endnote w:type="continuationSeparator" w:id="0">
    <w:p w:rsidR="008145DB" w:rsidRDefault="00814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DB" w:rsidRDefault="008145DB">
      <w:r>
        <w:separator/>
      </w:r>
    </w:p>
  </w:footnote>
  <w:footnote w:type="continuationSeparator" w:id="0">
    <w:p w:rsidR="008145DB" w:rsidRDefault="00814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464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74A68"/>
    <w:rsid w:val="000931F6"/>
    <w:rsid w:val="000B1C1E"/>
    <w:rsid w:val="000B730F"/>
    <w:rsid w:val="000D43F4"/>
    <w:rsid w:val="001843FB"/>
    <w:rsid w:val="001A45F3"/>
    <w:rsid w:val="002157FE"/>
    <w:rsid w:val="00226A12"/>
    <w:rsid w:val="002362C7"/>
    <w:rsid w:val="002F7658"/>
    <w:rsid w:val="00380EE1"/>
    <w:rsid w:val="00395F05"/>
    <w:rsid w:val="003B26E7"/>
    <w:rsid w:val="003C3CCC"/>
    <w:rsid w:val="00411287"/>
    <w:rsid w:val="00413861"/>
    <w:rsid w:val="00440B5F"/>
    <w:rsid w:val="00465640"/>
    <w:rsid w:val="0047435B"/>
    <w:rsid w:val="004936BE"/>
    <w:rsid w:val="004B0D21"/>
    <w:rsid w:val="004C56AC"/>
    <w:rsid w:val="004D2D0D"/>
    <w:rsid w:val="004E4464"/>
    <w:rsid w:val="00585273"/>
    <w:rsid w:val="005A2827"/>
    <w:rsid w:val="005B3153"/>
    <w:rsid w:val="005E0A8E"/>
    <w:rsid w:val="005E1FAF"/>
    <w:rsid w:val="006240FD"/>
    <w:rsid w:val="00676061"/>
    <w:rsid w:val="00681250"/>
    <w:rsid w:val="0073153A"/>
    <w:rsid w:val="00734BA2"/>
    <w:rsid w:val="007A3C49"/>
    <w:rsid w:val="008145DB"/>
    <w:rsid w:val="008C62AB"/>
    <w:rsid w:val="008C68D2"/>
    <w:rsid w:val="008E2B20"/>
    <w:rsid w:val="009251A6"/>
    <w:rsid w:val="009A0611"/>
    <w:rsid w:val="009A5130"/>
    <w:rsid w:val="00A24328"/>
    <w:rsid w:val="00A55B08"/>
    <w:rsid w:val="00AB70F9"/>
    <w:rsid w:val="00AC31EC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CE6DB1"/>
    <w:rsid w:val="00D1648C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2014-03-06T00:28:00Z</cp:lastPrinted>
  <dcterms:created xsi:type="dcterms:W3CDTF">2015-06-29T01:45:00Z</dcterms:created>
  <dcterms:modified xsi:type="dcterms:W3CDTF">2015-07-06T00:47:00Z</dcterms:modified>
</cp:coreProperties>
</file>