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B4661A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541AB1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 w:rsidR="00310C67">
              <w:t xml:space="preserve"> </w:t>
            </w:r>
            <w:r>
              <w:t xml:space="preserve">Закон Приморского края "О </w:t>
            </w:r>
            <w:r w:rsidR="007C7FC6">
              <w:t xml:space="preserve">законодательной деятельности в </w:t>
            </w:r>
            <w:r>
              <w:t>Приморско</w:t>
            </w:r>
            <w:r w:rsidR="007C7FC6">
              <w:t>м</w:t>
            </w:r>
            <w:r>
              <w:t xml:space="preserve"> кра</w:t>
            </w:r>
            <w:r w:rsidR="007C7FC6">
              <w:t>е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B5EB2" w:rsidRDefault="004B5EB2" w:rsidP="004B5EB2">
      <w:pPr>
        <w:jc w:val="both"/>
      </w:pPr>
      <w:r>
        <w:tab/>
        <w:t xml:space="preserve">1.Принять проект закона Приморского края "О внесении изменений в Закон Приморского края "О </w:t>
      </w:r>
      <w:r w:rsidR="007C7FC6">
        <w:t>законодательной деятельности в Приморском крае</w:t>
      </w:r>
      <w:r>
        <w:t>" в первом чтении.</w:t>
      </w:r>
    </w:p>
    <w:p w:rsidR="0087295C" w:rsidRDefault="0087295C" w:rsidP="004B5EB2">
      <w:pPr>
        <w:jc w:val="both"/>
      </w:pPr>
    </w:p>
    <w:p w:rsidR="0087295C" w:rsidRDefault="0087295C" w:rsidP="004B5EB2">
      <w:pPr>
        <w:jc w:val="both"/>
      </w:pPr>
      <w:r>
        <w:tab/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10 августа 2015 года.</w:t>
      </w:r>
    </w:p>
    <w:p w:rsidR="004B5EB2" w:rsidRDefault="004B5EB2" w:rsidP="004B5EB2">
      <w:pPr>
        <w:jc w:val="both"/>
      </w:pPr>
    </w:p>
    <w:p w:rsidR="004B5EB2" w:rsidRDefault="0087295C" w:rsidP="004B5EB2">
      <w:pPr>
        <w:ind w:firstLine="708"/>
        <w:jc w:val="both"/>
      </w:pPr>
      <w:r>
        <w:t>3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87295C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407" w:rsidRDefault="00022407">
      <w:r>
        <w:separator/>
      </w:r>
    </w:p>
  </w:endnote>
  <w:endnote w:type="continuationSeparator" w:id="0">
    <w:p w:rsidR="00022407" w:rsidRDefault="000224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407" w:rsidRDefault="00022407">
      <w:r>
        <w:separator/>
      </w:r>
    </w:p>
  </w:footnote>
  <w:footnote w:type="continuationSeparator" w:id="0">
    <w:p w:rsidR="00022407" w:rsidRDefault="000224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523"/>
    <w:rsid w:val="00022407"/>
    <w:rsid w:val="00057575"/>
    <w:rsid w:val="000B3FB2"/>
    <w:rsid w:val="000D628E"/>
    <w:rsid w:val="000E5228"/>
    <w:rsid w:val="00112FE3"/>
    <w:rsid w:val="00123119"/>
    <w:rsid w:val="00155F7F"/>
    <w:rsid w:val="001D349C"/>
    <w:rsid w:val="0022479E"/>
    <w:rsid w:val="002C099A"/>
    <w:rsid w:val="002C68AC"/>
    <w:rsid w:val="00310C67"/>
    <w:rsid w:val="003325F4"/>
    <w:rsid w:val="00377D8C"/>
    <w:rsid w:val="00392E21"/>
    <w:rsid w:val="00393523"/>
    <w:rsid w:val="003E3B5E"/>
    <w:rsid w:val="004B5EB2"/>
    <w:rsid w:val="004B69FA"/>
    <w:rsid w:val="004D1A01"/>
    <w:rsid w:val="00541AB1"/>
    <w:rsid w:val="005A6019"/>
    <w:rsid w:val="005E6130"/>
    <w:rsid w:val="00695A4A"/>
    <w:rsid w:val="006D45ED"/>
    <w:rsid w:val="006E650F"/>
    <w:rsid w:val="00726997"/>
    <w:rsid w:val="007B48E7"/>
    <w:rsid w:val="007B5289"/>
    <w:rsid w:val="007C7FC6"/>
    <w:rsid w:val="00835A0E"/>
    <w:rsid w:val="0087295C"/>
    <w:rsid w:val="008818A7"/>
    <w:rsid w:val="00922AED"/>
    <w:rsid w:val="00924B45"/>
    <w:rsid w:val="00931FD6"/>
    <w:rsid w:val="009372FF"/>
    <w:rsid w:val="0094344A"/>
    <w:rsid w:val="00971180"/>
    <w:rsid w:val="009959AC"/>
    <w:rsid w:val="009C06BA"/>
    <w:rsid w:val="00A074E2"/>
    <w:rsid w:val="00A13794"/>
    <w:rsid w:val="00A26C60"/>
    <w:rsid w:val="00A93332"/>
    <w:rsid w:val="00AD57B1"/>
    <w:rsid w:val="00AE5EE6"/>
    <w:rsid w:val="00B4661A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6</TotalTime>
  <Pages>1</Pages>
  <Words>121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7</cp:revision>
  <cp:lastPrinted>2015-06-17T04:46:00Z</cp:lastPrinted>
  <dcterms:created xsi:type="dcterms:W3CDTF">2014-10-08T22:28:00Z</dcterms:created>
  <dcterms:modified xsi:type="dcterms:W3CDTF">2015-06-17T04:47:00Z</dcterms:modified>
</cp:coreProperties>
</file>