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A075DD">
        <w:trPr>
          <w:cantSplit/>
          <w:trHeight w:val="1278"/>
        </w:trPr>
        <w:tc>
          <w:tcPr>
            <w:tcW w:w="4820" w:type="dxa"/>
            <w:gridSpan w:val="5"/>
          </w:tcPr>
          <w:p w:rsidR="00A075DD" w:rsidRDefault="00A075DD" w:rsidP="00A71777">
            <w:pPr>
              <w:pStyle w:val="Heading2"/>
              <w:spacing w:line="240" w:lineRule="auto"/>
              <w:rPr>
                <w:lang w:val="en-US"/>
              </w:rPr>
            </w:pPr>
            <w:r w:rsidRPr="0031519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97260226" r:id="rId7"/>
              </w:object>
            </w:r>
          </w:p>
        </w:tc>
        <w:tc>
          <w:tcPr>
            <w:tcW w:w="425" w:type="dxa"/>
          </w:tcPr>
          <w:p w:rsidR="00A075DD" w:rsidRDefault="00A075DD" w:rsidP="00A7177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A075DD" w:rsidRDefault="00A075DD" w:rsidP="00A71777">
            <w:pPr>
              <w:ind w:firstLine="35"/>
            </w:pPr>
          </w:p>
        </w:tc>
      </w:tr>
      <w:tr w:rsidR="00A075DD">
        <w:trPr>
          <w:cantSplit/>
          <w:trHeight w:val="1835"/>
        </w:trPr>
        <w:tc>
          <w:tcPr>
            <w:tcW w:w="4820" w:type="dxa"/>
            <w:gridSpan w:val="5"/>
          </w:tcPr>
          <w:p w:rsidR="00A075DD" w:rsidRDefault="00A075DD" w:rsidP="00A71777">
            <w:pPr>
              <w:pStyle w:val="Heading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075DD" w:rsidRDefault="00A075DD" w:rsidP="00A71777">
            <w:pPr>
              <w:pStyle w:val="Heading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075DD" w:rsidRDefault="00A075DD" w:rsidP="007173AC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>Комитет по экономической политике и собственности</w:t>
            </w:r>
          </w:p>
          <w:p w:rsidR="00A075DD" w:rsidRDefault="00A075DD" w:rsidP="00A7177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A075DD" w:rsidRDefault="00A075DD" w:rsidP="00A71777">
            <w:pPr>
              <w:ind w:right="-107"/>
              <w:jc w:val="center"/>
              <w:rPr>
                <w:sz w:val="16"/>
              </w:rPr>
            </w:pPr>
            <w:r>
              <w:rPr>
                <w:sz w:val="16"/>
              </w:rPr>
              <w:t>Тел.: (423) 220-94-28, факс: (423) 220-86-11</w:t>
            </w:r>
          </w:p>
          <w:p w:rsidR="00A075DD" w:rsidRDefault="00A075DD" w:rsidP="00A71777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econom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A075DD" w:rsidRDefault="00A075DD" w:rsidP="00A7177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A075DD" w:rsidRDefault="00A075DD" w:rsidP="00E23268">
            <w:r>
              <w:t>Председателю</w:t>
            </w:r>
          </w:p>
          <w:p w:rsidR="00A075DD" w:rsidRDefault="00A075DD" w:rsidP="00E23268">
            <w:r>
              <w:t>Законодательного Собрания Приморского края</w:t>
            </w:r>
          </w:p>
          <w:p w:rsidR="00A075DD" w:rsidRDefault="00A075DD" w:rsidP="00E23268"/>
          <w:p w:rsidR="00A075DD" w:rsidRDefault="00A075DD" w:rsidP="00E23268">
            <w:r>
              <w:t>Горчакову В.В.</w:t>
            </w: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075DD" w:rsidRDefault="00A075DD" w:rsidP="00715798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A075DD" w:rsidRDefault="00A075DD" w:rsidP="00A71777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709" w:type="dxa"/>
          </w:tcPr>
          <w:p w:rsidR="00A075DD" w:rsidRDefault="00A075DD" w:rsidP="00A71777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A075DD">
        <w:trPr>
          <w:gridBefore w:val="1"/>
          <w:wBefore w:w="284" w:type="dxa"/>
          <w:cantSplit/>
        </w:trPr>
        <w:tc>
          <w:tcPr>
            <w:tcW w:w="709" w:type="dxa"/>
          </w:tcPr>
          <w:p w:rsidR="00A075DD" w:rsidRDefault="00A075DD" w:rsidP="00A71777">
            <w:pPr>
              <w:pStyle w:val="Heading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075DD" w:rsidRDefault="00A075DD" w:rsidP="00A7177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A075DD" w:rsidRDefault="00A075DD" w:rsidP="00A71777">
      <w:pPr>
        <w:pStyle w:val="Header"/>
        <w:tabs>
          <w:tab w:val="clear" w:pos="4153"/>
          <w:tab w:val="clear" w:pos="8306"/>
        </w:tabs>
        <w:jc w:val="center"/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center"/>
      </w:pPr>
      <w:r>
        <w:t>Уважаемый Виктор Васильевич!</w:t>
      </w: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center"/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постановления Законодательного Собрания Приморского края "</w:t>
      </w:r>
      <w:r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</w:t>
      </w:r>
      <w:r>
        <w:t>".</w:t>
      </w:r>
      <w:r>
        <w:rPr>
          <w:szCs w:val="28"/>
        </w:rPr>
        <w:t xml:space="preserve"> </w:t>
      </w: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ook w:val="01E0"/>
      </w:tblPr>
      <w:tblGrid>
        <w:gridCol w:w="1812"/>
        <w:gridCol w:w="7656"/>
      </w:tblGrid>
      <w:tr w:rsidR="00A075DD" w:rsidRPr="00D827A4" w:rsidTr="00D827A4">
        <w:tc>
          <w:tcPr>
            <w:tcW w:w="1812" w:type="dxa"/>
          </w:tcPr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Приложения:  </w:t>
            </w:r>
          </w:p>
        </w:tc>
        <w:tc>
          <w:tcPr>
            <w:tcW w:w="7656" w:type="dxa"/>
          </w:tcPr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текст проекта постановления на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rPr>
                  <w:szCs w:val="28"/>
                </w:rPr>
                <w:t xml:space="preserve">2 </w:t>
              </w:r>
              <w:r w:rsidRPr="00D827A4">
                <w:rPr>
                  <w:szCs w:val="28"/>
                </w:rPr>
                <w:t>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пояснительная записка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Cs w:val="28"/>
                </w:rPr>
                <w:t>1</w:t>
              </w:r>
              <w:r w:rsidRPr="00D827A4">
                <w:rPr>
                  <w:szCs w:val="28"/>
                </w:rPr>
                <w:t xml:space="preserve">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перечень законодательных актов Приморского края, подлежащих признанию утратившими силу, приостановлению, изменению или принятию в связи с принятием данного проекта </w:t>
            </w:r>
            <w:r>
              <w:rPr>
                <w:szCs w:val="28"/>
              </w:rPr>
              <w:t>постановления</w:t>
            </w:r>
            <w:r w:rsidRPr="00D827A4">
              <w:rPr>
                <w:szCs w:val="28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решение комитета от </w:t>
            </w:r>
            <w:r>
              <w:rPr>
                <w:szCs w:val="28"/>
              </w:rPr>
              <w:t>07.07</w:t>
            </w:r>
            <w:r w:rsidRPr="00D827A4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  <w:r w:rsidRPr="00D827A4">
              <w:rPr>
                <w:szCs w:val="28"/>
              </w:rPr>
              <w:t xml:space="preserve"> № 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Cs w:val="28"/>
                </w:rPr>
                <w:t>1</w:t>
              </w:r>
              <w:r w:rsidRPr="00D827A4">
                <w:rPr>
                  <w:szCs w:val="28"/>
                </w:rPr>
                <w:t xml:space="preserve"> л</w:t>
              </w:r>
            </w:smartTag>
            <w:r w:rsidRPr="00D827A4">
              <w:rPr>
                <w:szCs w:val="28"/>
              </w:rPr>
              <w:t>. в 1 экз.</w:t>
            </w:r>
          </w:p>
          <w:p w:rsidR="00A075DD" w:rsidRPr="00D827A4" w:rsidRDefault="00A075DD" w:rsidP="00D827A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</w:tr>
    </w:tbl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А.И. Костенко</w:t>
      </w: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75DD" w:rsidRPr="003C4441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Казак</w:t>
      </w:r>
    </w:p>
    <w:p w:rsidR="00A075DD" w:rsidRPr="003C4441" w:rsidRDefault="00A075DD" w:rsidP="00A71777">
      <w:pPr>
        <w:pStyle w:val="Header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Юлия Валерьевна</w:t>
      </w:r>
    </w:p>
    <w:p w:rsidR="00A075DD" w:rsidRPr="003C4441" w:rsidRDefault="00A075DD" w:rsidP="003C4441">
      <w:pPr>
        <w:pStyle w:val="Header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</w:t>
      </w:r>
      <w:r w:rsidRPr="003C4441">
        <w:rPr>
          <w:sz w:val="20"/>
        </w:rPr>
        <w:t>20</w:t>
      </w:r>
      <w:r>
        <w:rPr>
          <w:sz w:val="20"/>
        </w:rPr>
        <w:t>8604</w:t>
      </w:r>
    </w:p>
    <w:sectPr w:rsidR="00A075DD" w:rsidRPr="003C4441" w:rsidSect="00315195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5DD" w:rsidRDefault="00A075DD">
      <w:r>
        <w:separator/>
      </w:r>
    </w:p>
  </w:endnote>
  <w:endnote w:type="continuationSeparator" w:id="0">
    <w:p w:rsidR="00A075DD" w:rsidRDefault="00A07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5DD" w:rsidRDefault="00A075DD">
      <w:r>
        <w:separator/>
      </w:r>
    </w:p>
  </w:footnote>
  <w:footnote w:type="continuationSeparator" w:id="0">
    <w:p w:rsidR="00A075DD" w:rsidRDefault="00A075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DD" w:rsidRDefault="00A075DD">
    <w:pPr>
      <w:pStyle w:val="Header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777"/>
    <w:rsid w:val="0000165A"/>
    <w:rsid w:val="00020B9B"/>
    <w:rsid w:val="0003776D"/>
    <w:rsid w:val="00052CEF"/>
    <w:rsid w:val="00065639"/>
    <w:rsid w:val="00081D31"/>
    <w:rsid w:val="000A563C"/>
    <w:rsid w:val="000C1642"/>
    <w:rsid w:val="000C44BF"/>
    <w:rsid w:val="000C535E"/>
    <w:rsid w:val="000D3035"/>
    <w:rsid w:val="000E3B6C"/>
    <w:rsid w:val="001022DA"/>
    <w:rsid w:val="0010701E"/>
    <w:rsid w:val="00113B0D"/>
    <w:rsid w:val="00114EFA"/>
    <w:rsid w:val="00131B20"/>
    <w:rsid w:val="00133453"/>
    <w:rsid w:val="001375CA"/>
    <w:rsid w:val="00190726"/>
    <w:rsid w:val="00195588"/>
    <w:rsid w:val="00196AD7"/>
    <w:rsid w:val="00197026"/>
    <w:rsid w:val="001B0D7F"/>
    <w:rsid w:val="001B39EB"/>
    <w:rsid w:val="001F0A0B"/>
    <w:rsid w:val="00236A62"/>
    <w:rsid w:val="00260626"/>
    <w:rsid w:val="002E0E9D"/>
    <w:rsid w:val="002E7205"/>
    <w:rsid w:val="00315195"/>
    <w:rsid w:val="003261BE"/>
    <w:rsid w:val="003927FC"/>
    <w:rsid w:val="003B7F63"/>
    <w:rsid w:val="003C0ADA"/>
    <w:rsid w:val="003C4441"/>
    <w:rsid w:val="003D25EA"/>
    <w:rsid w:val="003F18E8"/>
    <w:rsid w:val="00413026"/>
    <w:rsid w:val="0042499C"/>
    <w:rsid w:val="00430299"/>
    <w:rsid w:val="004335DB"/>
    <w:rsid w:val="004441BF"/>
    <w:rsid w:val="0047037E"/>
    <w:rsid w:val="004A7B73"/>
    <w:rsid w:val="004B4852"/>
    <w:rsid w:val="004B536D"/>
    <w:rsid w:val="004E63ED"/>
    <w:rsid w:val="004F6258"/>
    <w:rsid w:val="00546F8F"/>
    <w:rsid w:val="00555402"/>
    <w:rsid w:val="00562D59"/>
    <w:rsid w:val="00570C7D"/>
    <w:rsid w:val="005752D7"/>
    <w:rsid w:val="005D330A"/>
    <w:rsid w:val="005E6D04"/>
    <w:rsid w:val="005E73FD"/>
    <w:rsid w:val="00620978"/>
    <w:rsid w:val="00626AB6"/>
    <w:rsid w:val="00647B5F"/>
    <w:rsid w:val="0065731E"/>
    <w:rsid w:val="0066374F"/>
    <w:rsid w:val="006648CF"/>
    <w:rsid w:val="0068236D"/>
    <w:rsid w:val="0069225D"/>
    <w:rsid w:val="00694C14"/>
    <w:rsid w:val="006A39C7"/>
    <w:rsid w:val="006C5ACD"/>
    <w:rsid w:val="006F21EF"/>
    <w:rsid w:val="00705AED"/>
    <w:rsid w:val="00715798"/>
    <w:rsid w:val="007173AC"/>
    <w:rsid w:val="00770D9D"/>
    <w:rsid w:val="007878BC"/>
    <w:rsid w:val="00793D44"/>
    <w:rsid w:val="007A1C64"/>
    <w:rsid w:val="007D0EDF"/>
    <w:rsid w:val="008033C6"/>
    <w:rsid w:val="008036F2"/>
    <w:rsid w:val="008338AF"/>
    <w:rsid w:val="00841137"/>
    <w:rsid w:val="00850E78"/>
    <w:rsid w:val="008755D3"/>
    <w:rsid w:val="008B2FDF"/>
    <w:rsid w:val="008C61DB"/>
    <w:rsid w:val="008F2CF5"/>
    <w:rsid w:val="00941DC5"/>
    <w:rsid w:val="00980D83"/>
    <w:rsid w:val="00981786"/>
    <w:rsid w:val="009A7B35"/>
    <w:rsid w:val="009B1570"/>
    <w:rsid w:val="009B6FBF"/>
    <w:rsid w:val="009F5F2B"/>
    <w:rsid w:val="00A075DD"/>
    <w:rsid w:val="00A102F8"/>
    <w:rsid w:val="00A21611"/>
    <w:rsid w:val="00A21BAA"/>
    <w:rsid w:val="00A476E2"/>
    <w:rsid w:val="00A52B37"/>
    <w:rsid w:val="00A546C9"/>
    <w:rsid w:val="00A66705"/>
    <w:rsid w:val="00A71777"/>
    <w:rsid w:val="00A93770"/>
    <w:rsid w:val="00A9510A"/>
    <w:rsid w:val="00B04925"/>
    <w:rsid w:val="00B62804"/>
    <w:rsid w:val="00BB4589"/>
    <w:rsid w:val="00BC114A"/>
    <w:rsid w:val="00BD43ED"/>
    <w:rsid w:val="00BD5B70"/>
    <w:rsid w:val="00BE5329"/>
    <w:rsid w:val="00BF62D2"/>
    <w:rsid w:val="00BF648C"/>
    <w:rsid w:val="00C23C93"/>
    <w:rsid w:val="00C46226"/>
    <w:rsid w:val="00C65C62"/>
    <w:rsid w:val="00C72003"/>
    <w:rsid w:val="00CC5F47"/>
    <w:rsid w:val="00CE1740"/>
    <w:rsid w:val="00CE30B5"/>
    <w:rsid w:val="00D04102"/>
    <w:rsid w:val="00D06B96"/>
    <w:rsid w:val="00D140A1"/>
    <w:rsid w:val="00D34E73"/>
    <w:rsid w:val="00D7061B"/>
    <w:rsid w:val="00D7281D"/>
    <w:rsid w:val="00D827A4"/>
    <w:rsid w:val="00D96E08"/>
    <w:rsid w:val="00DA1FC9"/>
    <w:rsid w:val="00DA3B8A"/>
    <w:rsid w:val="00DA43D8"/>
    <w:rsid w:val="00DD6FD7"/>
    <w:rsid w:val="00E23268"/>
    <w:rsid w:val="00E60007"/>
    <w:rsid w:val="00E614A7"/>
    <w:rsid w:val="00E976DB"/>
    <w:rsid w:val="00EA3003"/>
    <w:rsid w:val="00EA74EB"/>
    <w:rsid w:val="00EB5F1C"/>
    <w:rsid w:val="00EE1E4D"/>
    <w:rsid w:val="00F21096"/>
    <w:rsid w:val="00F6054A"/>
    <w:rsid w:val="00F622EC"/>
    <w:rsid w:val="00F66016"/>
    <w:rsid w:val="00F72BAD"/>
    <w:rsid w:val="00F8294F"/>
    <w:rsid w:val="00F902F9"/>
    <w:rsid w:val="00FF0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777"/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17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17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1777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927F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927FC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3927FC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7177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927FC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3C44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65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27FC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10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196</Words>
  <Characters>1122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Пикулина</dc:creator>
  <cp:keywords/>
  <dc:description/>
  <cp:lastModifiedBy>medvedev_g_v</cp:lastModifiedBy>
  <cp:revision>12</cp:revision>
  <cp:lastPrinted>2014-07-09T23:17:00Z</cp:lastPrinted>
  <dcterms:created xsi:type="dcterms:W3CDTF">2014-06-01T23:51:00Z</dcterms:created>
  <dcterms:modified xsi:type="dcterms:W3CDTF">2015-07-01T02:51:00Z</dcterms:modified>
</cp:coreProperties>
</file>