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70" w:rsidRDefault="00975D70" w:rsidP="00336D01">
      <w:pPr>
        <w:pStyle w:val="Title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975D70" w:rsidRPr="009D3D5C" w:rsidRDefault="00975D70" w:rsidP="00336D01">
      <w:pPr>
        <w:pStyle w:val="Title"/>
        <w:rPr>
          <w:sz w:val="28"/>
          <w:szCs w:val="28"/>
        </w:rPr>
      </w:pPr>
    </w:p>
    <w:p w:rsidR="00975D70" w:rsidRPr="009D3D5C" w:rsidRDefault="00975D70" w:rsidP="00336D01">
      <w:pPr>
        <w:pStyle w:val="Heading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>к проекту постановления Законодательного Собрания</w:t>
      </w:r>
    </w:p>
    <w:p w:rsidR="00975D70" w:rsidRPr="009D3D5C" w:rsidRDefault="00975D70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>Приморского края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975D70" w:rsidRPr="009D3D5C" w:rsidRDefault="00975D70" w:rsidP="00812F7B">
      <w:pPr>
        <w:jc w:val="both"/>
        <w:rPr>
          <w:sz w:val="28"/>
          <w:szCs w:val="28"/>
        </w:rPr>
      </w:pPr>
    </w:p>
    <w:p w:rsidR="00975D70" w:rsidRPr="00FB28DE" w:rsidRDefault="00975D70" w:rsidP="00EA4F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Регламент </w:t>
      </w:r>
      <w:r w:rsidRPr="009D3D5C"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 xml:space="preserve"> подготовлено с целью совершенствования действующего регионального законодательства по согласованию отчуждения недвижимого имущества, находящегося в собственности Приморского края и закрепленного за краевыми </w:t>
      </w:r>
      <w:r w:rsidRPr="00FB28DE">
        <w:rPr>
          <w:sz w:val="28"/>
          <w:szCs w:val="28"/>
        </w:rPr>
        <w:t>государственными унитарными предприятиями</w:t>
      </w:r>
      <w:r>
        <w:rPr>
          <w:sz w:val="28"/>
          <w:szCs w:val="28"/>
        </w:rPr>
        <w:t xml:space="preserve">, </w:t>
      </w:r>
      <w:r w:rsidRPr="00FB28DE">
        <w:rPr>
          <w:sz w:val="28"/>
          <w:szCs w:val="28"/>
        </w:rPr>
        <w:t>рыночная стоимость которого на основании отчета об оценке объекта</w:t>
      </w:r>
      <w:r>
        <w:rPr>
          <w:sz w:val="28"/>
          <w:szCs w:val="28"/>
        </w:rPr>
        <w:t xml:space="preserve"> оценки</w:t>
      </w:r>
      <w:r w:rsidRPr="00FB28DE">
        <w:rPr>
          <w:sz w:val="28"/>
          <w:szCs w:val="28"/>
        </w:rPr>
        <w:t xml:space="preserve"> превышает 10 млн. рублей.</w:t>
      </w:r>
    </w:p>
    <w:p w:rsidR="00975D70" w:rsidRPr="00FB28DE" w:rsidRDefault="00975D70" w:rsidP="001C7A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5D70" w:rsidRDefault="00975D70">
      <w:pPr>
        <w:jc w:val="both"/>
        <w:rPr>
          <w:sz w:val="28"/>
          <w:szCs w:val="28"/>
        </w:rPr>
      </w:pPr>
    </w:p>
    <w:p w:rsidR="00975D70" w:rsidRDefault="00975D70">
      <w:pPr>
        <w:jc w:val="both"/>
        <w:rPr>
          <w:sz w:val="28"/>
          <w:szCs w:val="28"/>
        </w:rPr>
      </w:pPr>
    </w:p>
    <w:p w:rsidR="00975D70" w:rsidRDefault="00975D70" w:rsidP="000F0B2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975D70" w:rsidRPr="0018005C" w:rsidRDefault="00975D70" w:rsidP="000F0B2B">
      <w:pPr>
        <w:rPr>
          <w:sz w:val="28"/>
          <w:szCs w:val="28"/>
        </w:rPr>
      </w:pPr>
      <w:r>
        <w:rPr>
          <w:sz w:val="28"/>
          <w:szCs w:val="28"/>
        </w:rPr>
        <w:t>по экономической политике 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А.И. Костенко</w:t>
      </w:r>
    </w:p>
    <w:p w:rsidR="00975D70" w:rsidRPr="0018005C" w:rsidRDefault="00975D70" w:rsidP="000F0B2B"/>
    <w:sectPr w:rsidR="00975D70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D70" w:rsidRDefault="00975D70">
      <w:r>
        <w:separator/>
      </w:r>
    </w:p>
  </w:endnote>
  <w:endnote w:type="continuationSeparator" w:id="0">
    <w:p w:rsidR="00975D70" w:rsidRDefault="00975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975D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5D70" w:rsidRDefault="00975D7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975D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975D70" w:rsidRDefault="00975D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D70" w:rsidRDefault="00975D70">
      <w:r>
        <w:separator/>
      </w:r>
    </w:p>
  </w:footnote>
  <w:footnote w:type="continuationSeparator" w:id="0">
    <w:p w:rsidR="00975D70" w:rsidRDefault="00975D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975D70" w:rsidP="00C96B7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5D70" w:rsidRDefault="00975D70" w:rsidP="00C96B7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Pr="00817CCF" w:rsidRDefault="00975D70">
    <w:pPr>
      <w:pStyle w:val="Header"/>
      <w:jc w:val="right"/>
      <w:rPr>
        <w:sz w:val="28"/>
      </w:rPr>
    </w:pPr>
    <w:r w:rsidRPr="00817CCF">
      <w:rPr>
        <w:sz w:val="28"/>
      </w:rPr>
      <w:fldChar w:fldCharType="begin"/>
    </w:r>
    <w:r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>
      <w:rPr>
        <w:noProof/>
        <w:sz w:val="28"/>
      </w:rPr>
      <w:t>3</w:t>
    </w:r>
    <w:r w:rsidRPr="00817CCF">
      <w:rPr>
        <w:sz w:val="28"/>
      </w:rPr>
      <w:fldChar w:fldCharType="end"/>
    </w:r>
  </w:p>
  <w:p w:rsidR="00975D70" w:rsidRDefault="00975D70" w:rsidP="00C96B7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109"/>
    <w:rsid w:val="0003332D"/>
    <w:rsid w:val="0006111D"/>
    <w:rsid w:val="00061CAA"/>
    <w:rsid w:val="000A7A49"/>
    <w:rsid w:val="000F0B2B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9411F"/>
    <w:rsid w:val="001A0180"/>
    <w:rsid w:val="001A3D6A"/>
    <w:rsid w:val="001B6E8F"/>
    <w:rsid w:val="001C7A7E"/>
    <w:rsid w:val="001D63EC"/>
    <w:rsid w:val="00201282"/>
    <w:rsid w:val="0020632C"/>
    <w:rsid w:val="002309FA"/>
    <w:rsid w:val="0024141D"/>
    <w:rsid w:val="002431DD"/>
    <w:rsid w:val="0026338A"/>
    <w:rsid w:val="002655A2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692"/>
    <w:rsid w:val="00326933"/>
    <w:rsid w:val="00326CF3"/>
    <w:rsid w:val="00336D01"/>
    <w:rsid w:val="00343A31"/>
    <w:rsid w:val="003440DF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940AF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61EBA"/>
    <w:rsid w:val="0056212A"/>
    <w:rsid w:val="0056496A"/>
    <w:rsid w:val="00590FD8"/>
    <w:rsid w:val="005A4B33"/>
    <w:rsid w:val="005D65BB"/>
    <w:rsid w:val="005F3566"/>
    <w:rsid w:val="006139DC"/>
    <w:rsid w:val="006234FE"/>
    <w:rsid w:val="006454E3"/>
    <w:rsid w:val="006524AF"/>
    <w:rsid w:val="00656DCB"/>
    <w:rsid w:val="0066178D"/>
    <w:rsid w:val="006626A6"/>
    <w:rsid w:val="0066332B"/>
    <w:rsid w:val="00666007"/>
    <w:rsid w:val="00671FC5"/>
    <w:rsid w:val="00690623"/>
    <w:rsid w:val="006922F8"/>
    <w:rsid w:val="006C64ED"/>
    <w:rsid w:val="006F0347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D3759"/>
    <w:rsid w:val="007E18B9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81445"/>
    <w:rsid w:val="0088784B"/>
    <w:rsid w:val="008909AB"/>
    <w:rsid w:val="008957C5"/>
    <w:rsid w:val="008B07AC"/>
    <w:rsid w:val="008B7D7B"/>
    <w:rsid w:val="008C544C"/>
    <w:rsid w:val="008D10E9"/>
    <w:rsid w:val="008D5F66"/>
    <w:rsid w:val="00901A17"/>
    <w:rsid w:val="00914E81"/>
    <w:rsid w:val="00921972"/>
    <w:rsid w:val="00926C24"/>
    <w:rsid w:val="00934220"/>
    <w:rsid w:val="00937237"/>
    <w:rsid w:val="009424B5"/>
    <w:rsid w:val="009429B9"/>
    <w:rsid w:val="009614CB"/>
    <w:rsid w:val="0097283E"/>
    <w:rsid w:val="00975D70"/>
    <w:rsid w:val="0097746A"/>
    <w:rsid w:val="00977E47"/>
    <w:rsid w:val="00995109"/>
    <w:rsid w:val="009B731E"/>
    <w:rsid w:val="009C7824"/>
    <w:rsid w:val="009D0581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7732"/>
    <w:rsid w:val="00A62461"/>
    <w:rsid w:val="00A62E7F"/>
    <w:rsid w:val="00A637B2"/>
    <w:rsid w:val="00A6577E"/>
    <w:rsid w:val="00A672B5"/>
    <w:rsid w:val="00A71C5B"/>
    <w:rsid w:val="00A72513"/>
    <w:rsid w:val="00A84AFB"/>
    <w:rsid w:val="00A85F73"/>
    <w:rsid w:val="00A90A00"/>
    <w:rsid w:val="00A959B2"/>
    <w:rsid w:val="00A975D6"/>
    <w:rsid w:val="00AA10C1"/>
    <w:rsid w:val="00AD4F5A"/>
    <w:rsid w:val="00AE388F"/>
    <w:rsid w:val="00AE6E04"/>
    <w:rsid w:val="00AF3625"/>
    <w:rsid w:val="00B03CF3"/>
    <w:rsid w:val="00B12C3A"/>
    <w:rsid w:val="00B1360F"/>
    <w:rsid w:val="00B16B24"/>
    <w:rsid w:val="00B219A4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509DA"/>
    <w:rsid w:val="00C6629D"/>
    <w:rsid w:val="00C74182"/>
    <w:rsid w:val="00C96B75"/>
    <w:rsid w:val="00CA46EF"/>
    <w:rsid w:val="00CB3DD9"/>
    <w:rsid w:val="00CB7968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65E69"/>
    <w:rsid w:val="00E84170"/>
    <w:rsid w:val="00E866C1"/>
    <w:rsid w:val="00EA4FF7"/>
    <w:rsid w:val="00EE0145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28DE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0E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D10E9"/>
    <w:pPr>
      <w:keepNext/>
      <w:jc w:val="center"/>
      <w:outlineLvl w:val="1"/>
    </w:pPr>
    <w:rPr>
      <w:b/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4141D"/>
    <w:rPr>
      <w:rFonts w:ascii="Cambria" w:hAnsi="Cambria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8D10E9"/>
    <w:pPr>
      <w:jc w:val="center"/>
    </w:pPr>
    <w:rPr>
      <w:b/>
      <w:sz w:val="26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24141D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">
    <w:name w:val="Обычный1"/>
    <w:uiPriority w:val="99"/>
    <w:rsid w:val="008D10E9"/>
    <w:pPr>
      <w:spacing w:before="100" w:after="100"/>
    </w:pPr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8D10E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4141D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8D10E9"/>
    <w:rPr>
      <w:rFonts w:cs="Times New Roman"/>
    </w:rPr>
  </w:style>
  <w:style w:type="paragraph" w:customStyle="1" w:styleId="11">
    <w:name w:val="Обычный11"/>
    <w:uiPriority w:val="99"/>
    <w:rsid w:val="00AE388F"/>
    <w:rPr>
      <w:sz w:val="26"/>
      <w:szCs w:val="20"/>
    </w:rPr>
  </w:style>
  <w:style w:type="paragraph" w:customStyle="1" w:styleId="ConsNormal">
    <w:name w:val="ConsNormal"/>
    <w:uiPriority w:val="99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E410B9"/>
    <w:pPr>
      <w:jc w:val="center"/>
    </w:pPr>
    <w:rPr>
      <w:rFonts w:ascii="Arial" w:hAnsi="Arial" w:cs="Arial"/>
      <w:b/>
      <w:bCs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4141D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52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41D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17CCF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226</TotalTime>
  <Pages>1</Pages>
  <Words>117</Words>
  <Characters>673</Characters>
  <Application>Microsoft Office Outlook</Application>
  <DocSecurity>0</DocSecurity>
  <Lines>0</Lines>
  <Paragraphs>0</Paragraphs>
  <ScaleCrop>false</ScaleCrop>
  <Company>Matrix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medvedev_g_v</cp:lastModifiedBy>
  <cp:revision>13</cp:revision>
  <cp:lastPrinted>2015-07-01T01:53:00Z</cp:lastPrinted>
  <dcterms:created xsi:type="dcterms:W3CDTF">2014-06-29T23:53:00Z</dcterms:created>
  <dcterms:modified xsi:type="dcterms:W3CDTF">2015-07-01T03:05:00Z</dcterms:modified>
</cp:coreProperties>
</file>