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686" w:rsidRDefault="00945686" w:rsidP="001C171C">
      <w:pPr>
        <w:pStyle w:val="BodyTextIndent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945686" w:rsidRDefault="00945686" w:rsidP="001C171C">
      <w:pPr>
        <w:pStyle w:val="BodyTextIndent"/>
        <w:ind w:firstLine="0"/>
        <w:jc w:val="center"/>
        <w:rPr>
          <w:b/>
          <w:caps/>
        </w:rPr>
      </w:pPr>
    </w:p>
    <w:p w:rsidR="00945686" w:rsidRDefault="00945686" w:rsidP="001C171C">
      <w:pPr>
        <w:pStyle w:val="Heading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945686" w:rsidRPr="001C171C" w:rsidRDefault="00945686" w:rsidP="001C171C">
      <w:pPr>
        <w:pStyle w:val="Heading6"/>
        <w:jc w:val="center"/>
      </w:pPr>
      <w:r w:rsidRPr="001C171C">
        <w:t>Приморского края, 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>
        <w:t>й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945686" w:rsidRPr="006A02C4" w:rsidRDefault="00945686" w:rsidP="001C171C">
      <w:pPr>
        <w:pStyle w:val="BodyText"/>
        <w:jc w:val="both"/>
        <w:rPr>
          <w:szCs w:val="28"/>
        </w:rPr>
      </w:pPr>
    </w:p>
    <w:p w:rsidR="00945686" w:rsidRPr="007703D8" w:rsidRDefault="00945686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>й</w:t>
      </w:r>
      <w:bookmarkStart w:id="0" w:name="_GoBack"/>
      <w:bookmarkEnd w:id="0"/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>ного Собрания Приморского края" не повлечет признания утратившими силу, приостановления, изменения или принятия законодательных и иных нормативных правовых актов Приморского края.</w:t>
      </w:r>
    </w:p>
    <w:p w:rsidR="00945686" w:rsidRDefault="00945686" w:rsidP="00DD658B">
      <w:pPr>
        <w:pStyle w:val="BodyText"/>
        <w:ind w:firstLine="708"/>
        <w:jc w:val="both"/>
      </w:pPr>
    </w:p>
    <w:p w:rsidR="00945686" w:rsidRDefault="00945686" w:rsidP="00682E52">
      <w:pPr>
        <w:pStyle w:val="BodyTextIndent"/>
        <w:jc w:val="center"/>
      </w:pPr>
    </w:p>
    <w:p w:rsidR="00945686" w:rsidRDefault="00945686" w:rsidP="00682E52">
      <w:pPr>
        <w:pStyle w:val="BodyTextIndent"/>
        <w:jc w:val="center"/>
      </w:pPr>
    </w:p>
    <w:p w:rsidR="00945686" w:rsidRDefault="00945686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br/>
        <w:t>Законодательного Собрания</w:t>
      </w:r>
    </w:p>
    <w:p w:rsidR="00945686" w:rsidRPr="0018005C" w:rsidRDefault="00945686" w:rsidP="004026F3">
      <w:pPr>
        <w:rPr>
          <w:sz w:val="28"/>
          <w:szCs w:val="28"/>
        </w:rPr>
      </w:pPr>
      <w:r>
        <w:rPr>
          <w:sz w:val="28"/>
          <w:szCs w:val="28"/>
        </w:rPr>
        <w:t>по экономической политике 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А.И. Костенко</w:t>
      </w:r>
    </w:p>
    <w:p w:rsidR="00945686" w:rsidRPr="006E6129" w:rsidRDefault="00945686" w:rsidP="00934FB4">
      <w:pPr>
        <w:pStyle w:val="BodyText"/>
        <w:spacing w:after="0"/>
        <w:rPr>
          <w:szCs w:val="28"/>
        </w:rPr>
      </w:pPr>
    </w:p>
    <w:sectPr w:rsidR="00945686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drawingGridHorizontalSpacing w:val="5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2E52"/>
    <w:rsid w:val="000C3906"/>
    <w:rsid w:val="000E1B14"/>
    <w:rsid w:val="00146672"/>
    <w:rsid w:val="0018005C"/>
    <w:rsid w:val="001C171C"/>
    <w:rsid w:val="001F51DA"/>
    <w:rsid w:val="00296888"/>
    <w:rsid w:val="00305F66"/>
    <w:rsid w:val="0032785E"/>
    <w:rsid w:val="00400C0E"/>
    <w:rsid w:val="004026F3"/>
    <w:rsid w:val="00431009"/>
    <w:rsid w:val="004B0559"/>
    <w:rsid w:val="005C6E96"/>
    <w:rsid w:val="00682E52"/>
    <w:rsid w:val="006A02C4"/>
    <w:rsid w:val="006B64FA"/>
    <w:rsid w:val="006E6129"/>
    <w:rsid w:val="007703D8"/>
    <w:rsid w:val="007E5E69"/>
    <w:rsid w:val="007F2797"/>
    <w:rsid w:val="00856FDB"/>
    <w:rsid w:val="00934FB4"/>
    <w:rsid w:val="00945686"/>
    <w:rsid w:val="00995345"/>
    <w:rsid w:val="00A94D3F"/>
    <w:rsid w:val="00D41AD0"/>
    <w:rsid w:val="00D54C33"/>
    <w:rsid w:val="00DD658B"/>
    <w:rsid w:val="00E70506"/>
    <w:rsid w:val="00E8128D"/>
    <w:rsid w:val="00E87C82"/>
    <w:rsid w:val="00EF4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B14"/>
    <w:rPr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semiHidden/>
    <w:rsid w:val="0041231B"/>
    <w:rPr>
      <w:rFonts w:asciiTheme="minorHAnsi" w:eastAsiaTheme="minorEastAsia" w:hAnsiTheme="minorHAnsi" w:cstheme="minorBidi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682E52"/>
    <w:pPr>
      <w:ind w:firstLine="708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1231B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682E5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1231B"/>
    <w:rPr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682E5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1231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E6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31B"/>
    <w:rPr>
      <w:sz w:val="0"/>
      <w:szCs w:val="0"/>
    </w:rPr>
  </w:style>
  <w:style w:type="paragraph" w:styleId="BodyTextIndent2">
    <w:name w:val="Body Text Indent 2"/>
    <w:basedOn w:val="Normal"/>
    <w:link w:val="BodyTextIndent2Char"/>
    <w:uiPriority w:val="99"/>
    <w:rsid w:val="00DD658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D658B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138</Words>
  <Characters>788</Characters>
  <Application>Microsoft Office Outlook</Application>
  <DocSecurity>0</DocSecurity>
  <Lines>0</Lines>
  <Paragraphs>0</Paragraphs>
  <ScaleCrop>false</ScaleCrop>
  <Company>zspk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pyatushina_o_t</dc:creator>
  <cp:keywords/>
  <dc:description/>
  <cp:lastModifiedBy>medvedev_g_v</cp:lastModifiedBy>
  <cp:revision>4</cp:revision>
  <cp:lastPrinted>2014-01-14T23:21:00Z</cp:lastPrinted>
  <dcterms:created xsi:type="dcterms:W3CDTF">2014-06-01T23:50:00Z</dcterms:created>
  <dcterms:modified xsi:type="dcterms:W3CDTF">2015-07-01T01:35:00Z</dcterms:modified>
</cp:coreProperties>
</file>