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60589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C2CE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C2CE6">
              <w:rPr>
                <w:szCs w:val="28"/>
              </w:rPr>
              <w:t>17.06.2015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C2CE6" w:rsidRPr="001C2CE6">
              <w:rPr>
                <w:szCs w:val="28"/>
              </w:rPr>
              <w:t>1986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C2CE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C2CE6" w:rsidP="0094344A">
            <w:pPr>
              <w:ind w:left="-108"/>
              <w:jc w:val="both"/>
            </w:pPr>
            <w:r w:rsidRPr="001C2CE6">
              <w:t xml:space="preserve">О проекте закона Приморского края "О внесении изменений в </w:t>
            </w:r>
            <w:proofErr w:type="gramStart"/>
            <w:r w:rsidRPr="001C2CE6">
              <w:t>За-кон</w:t>
            </w:r>
            <w:proofErr w:type="gramEnd"/>
            <w:r w:rsidRPr="001C2CE6">
              <w:t xml:space="preserve"> Приморского края "О </w:t>
            </w:r>
            <w:proofErr w:type="spellStart"/>
            <w:r w:rsidRPr="001C2CE6">
              <w:t>регули-ровании</w:t>
            </w:r>
            <w:proofErr w:type="spellEnd"/>
            <w:r w:rsidRPr="001C2CE6">
              <w:t xml:space="preserve"> земельных отношений в Приморском крае"</w:t>
            </w:r>
          </w:p>
          <w:p w:rsidR="000B3FB2" w:rsidRPr="001C2CE6" w:rsidRDefault="000B3FB2" w:rsidP="0094344A">
            <w:pPr>
              <w:ind w:left="-108"/>
              <w:jc w:val="both"/>
            </w:pPr>
          </w:p>
        </w:tc>
      </w:tr>
    </w:tbl>
    <w:p w:rsidR="001C2CE6" w:rsidRDefault="001C2CE6" w:rsidP="001C2CE6">
      <w:pPr>
        <w:ind w:firstLine="709"/>
      </w:pPr>
      <w:r>
        <w:t>Законодательное Собрание Приморского края</w:t>
      </w:r>
    </w:p>
    <w:p w:rsidR="001C2CE6" w:rsidRDefault="001C2CE6" w:rsidP="001C2CE6"/>
    <w:p w:rsidR="001C2CE6" w:rsidRDefault="001C2CE6" w:rsidP="001C2CE6">
      <w:r>
        <w:t>ПОСТАНОВЛЯЕТ:</w:t>
      </w:r>
    </w:p>
    <w:p w:rsidR="001C2CE6" w:rsidRDefault="001C2CE6" w:rsidP="001C2CE6"/>
    <w:p w:rsidR="001C2CE6" w:rsidRDefault="001C2CE6" w:rsidP="001C2CE6">
      <w:pPr>
        <w:ind w:firstLine="709"/>
        <w:jc w:val="both"/>
      </w:pPr>
      <w:r>
        <w:t xml:space="preserve">1.Принять проект закона </w:t>
      </w:r>
      <w:r w:rsidRPr="0045315B">
        <w:t xml:space="preserve">Приморского края </w:t>
      </w:r>
      <w:r w:rsidRPr="00CB4427">
        <w:t>"О внесении изменений в Закон Приморского края "О регулировании земельных отношений в Приморском крае"</w:t>
      </w:r>
      <w:r>
        <w:t xml:space="preserve"> в первом чтении.</w:t>
      </w:r>
    </w:p>
    <w:p w:rsidR="001C2CE6" w:rsidRDefault="001C2CE6" w:rsidP="001C2CE6">
      <w:pPr>
        <w:jc w:val="both"/>
      </w:pPr>
    </w:p>
    <w:p w:rsidR="001C2CE6" w:rsidRDefault="001C2CE6" w:rsidP="001C2CE6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2 июля 2015 года.</w:t>
      </w:r>
    </w:p>
    <w:p w:rsidR="001C2CE6" w:rsidRDefault="001C2CE6" w:rsidP="001C2CE6">
      <w:pPr>
        <w:ind w:firstLine="709"/>
        <w:jc w:val="both"/>
      </w:pPr>
    </w:p>
    <w:p w:rsidR="001C2CE6" w:rsidRDefault="001C2CE6" w:rsidP="001C2CE6">
      <w:pPr>
        <w:ind w:firstLine="709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C2CE6" w:rsidRDefault="001C2CE6" w:rsidP="001C2CE6">
      <w:pPr>
        <w:jc w:val="both"/>
      </w:pPr>
    </w:p>
    <w:p w:rsidR="001C2CE6" w:rsidRDefault="001C2CE6" w:rsidP="001C2CE6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1C2CE6" w:rsidRDefault="001C2CE6" w:rsidP="001C2CE6">
      <w:bookmarkStart w:id="0" w:name="_GoBack"/>
      <w:bookmarkEnd w:id="0"/>
    </w:p>
    <w:p w:rsidR="001C2CE6" w:rsidRDefault="001C2CE6" w:rsidP="001C2CE6"/>
    <w:p w:rsidR="001C2CE6" w:rsidRDefault="001C2CE6" w:rsidP="001C2CE6"/>
    <w:p w:rsidR="001C2CE6" w:rsidRDefault="001C2CE6" w:rsidP="001C2CE6">
      <w:r>
        <w:t>Председатель</w:t>
      </w:r>
    </w:p>
    <w:p w:rsidR="001C2CE6" w:rsidRDefault="001C2CE6" w:rsidP="001C2CE6"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A49" w:rsidRDefault="00613A49">
      <w:r>
        <w:separator/>
      </w:r>
    </w:p>
  </w:endnote>
  <w:endnote w:type="continuationSeparator" w:id="0">
    <w:p w:rsidR="00613A49" w:rsidRDefault="0061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A49" w:rsidRDefault="00613A49">
      <w:r>
        <w:separator/>
      </w:r>
    </w:p>
  </w:footnote>
  <w:footnote w:type="continuationSeparator" w:id="0">
    <w:p w:rsidR="00613A49" w:rsidRDefault="00613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2CE6"/>
    <w:rsid w:val="00057575"/>
    <w:rsid w:val="000B3FB2"/>
    <w:rsid w:val="000D628E"/>
    <w:rsid w:val="000E5228"/>
    <w:rsid w:val="00123119"/>
    <w:rsid w:val="00155F7F"/>
    <w:rsid w:val="001C2CE6"/>
    <w:rsid w:val="003325F4"/>
    <w:rsid w:val="00392E21"/>
    <w:rsid w:val="004B69FA"/>
    <w:rsid w:val="004D1A01"/>
    <w:rsid w:val="005A6019"/>
    <w:rsid w:val="005E6130"/>
    <w:rsid w:val="00613A4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2015-06-17T05:08:00Z</cp:lastPrinted>
  <dcterms:created xsi:type="dcterms:W3CDTF">2015-06-17T05:08:00Z</dcterms:created>
  <dcterms:modified xsi:type="dcterms:W3CDTF">2015-06-17T05:08:00Z</dcterms:modified>
</cp:coreProperties>
</file>