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5449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4547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45470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45470" w:rsidRPr="00745470">
              <w:rPr>
                <w:szCs w:val="28"/>
              </w:rPr>
              <w:t>1974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4547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45470" w:rsidP="0094344A">
            <w:pPr>
              <w:ind w:left="-108"/>
              <w:jc w:val="both"/>
            </w:pPr>
            <w:r w:rsidRPr="00745470">
              <w:t xml:space="preserve">О проекте закона Приморского края "Об исполнении бюджета территориального фонда </w:t>
            </w:r>
            <w:proofErr w:type="spellStart"/>
            <w:proofErr w:type="gramStart"/>
            <w:r w:rsidRPr="00745470">
              <w:t>обяза</w:t>
            </w:r>
            <w:proofErr w:type="spellEnd"/>
            <w:r>
              <w:t>-</w:t>
            </w:r>
            <w:r w:rsidRPr="00745470">
              <w:t>тельного</w:t>
            </w:r>
            <w:proofErr w:type="gramEnd"/>
            <w:r w:rsidRPr="00745470">
              <w:t xml:space="preserve"> медицинского </w:t>
            </w:r>
            <w:proofErr w:type="spellStart"/>
            <w:r w:rsidRPr="00745470">
              <w:t>страхова</w:t>
            </w:r>
            <w:r>
              <w:t>-</w:t>
            </w:r>
            <w:r w:rsidRPr="00745470">
              <w:t>ния</w:t>
            </w:r>
            <w:proofErr w:type="spellEnd"/>
            <w:r w:rsidRPr="00745470">
              <w:t xml:space="preserve"> Приморского края за 2014 год"</w:t>
            </w:r>
          </w:p>
          <w:p w:rsidR="000B3FB2" w:rsidRPr="00745470" w:rsidRDefault="000B3FB2" w:rsidP="0094344A">
            <w:pPr>
              <w:ind w:left="-108"/>
              <w:jc w:val="both"/>
            </w:pPr>
          </w:p>
        </w:tc>
      </w:tr>
    </w:tbl>
    <w:p w:rsidR="00745470" w:rsidRPr="00745470" w:rsidRDefault="00745470" w:rsidP="00745470">
      <w:pPr>
        <w:ind w:firstLine="720"/>
        <w:jc w:val="both"/>
      </w:pPr>
      <w:r w:rsidRPr="00745470">
        <w:t>Законодательное Собрание Приморского края</w:t>
      </w:r>
    </w:p>
    <w:p w:rsidR="00745470" w:rsidRPr="00745470" w:rsidRDefault="00745470" w:rsidP="00745470"/>
    <w:p w:rsidR="00745470" w:rsidRPr="00745470" w:rsidRDefault="00745470" w:rsidP="00745470">
      <w:r w:rsidRPr="00745470">
        <w:t>ПОСТАНОВЛЯЕТ:</w:t>
      </w:r>
    </w:p>
    <w:p w:rsidR="00745470" w:rsidRPr="00745470" w:rsidRDefault="00745470" w:rsidP="00745470">
      <w:pPr>
        <w:jc w:val="both"/>
      </w:pPr>
    </w:p>
    <w:p w:rsidR="00745470" w:rsidRPr="00745470" w:rsidRDefault="00745470" w:rsidP="00745470">
      <w:pPr>
        <w:jc w:val="both"/>
      </w:pPr>
      <w:r w:rsidRPr="00745470">
        <w:tab/>
        <w:t>1.Принять проект закона Приморского края "</w:t>
      </w:r>
      <w:r w:rsidRPr="00745470">
        <w:rPr>
          <w:szCs w:val="28"/>
        </w:rPr>
        <w:t xml:space="preserve">Об исполнении </w:t>
      </w:r>
      <w:proofErr w:type="gramStart"/>
      <w:r w:rsidRPr="00745470">
        <w:rPr>
          <w:szCs w:val="28"/>
        </w:rPr>
        <w:t>бюджета территориального фонда обязательного медицинского страхования Приморского края</w:t>
      </w:r>
      <w:proofErr w:type="gramEnd"/>
      <w:r w:rsidRPr="00745470">
        <w:rPr>
          <w:szCs w:val="28"/>
        </w:rPr>
        <w:t xml:space="preserve"> за 2014 год</w:t>
      </w:r>
      <w:r w:rsidRPr="00745470">
        <w:t>" в первом чтении.</w:t>
      </w:r>
    </w:p>
    <w:p w:rsidR="00745470" w:rsidRPr="00745470" w:rsidRDefault="00745470" w:rsidP="00745470">
      <w:pPr>
        <w:jc w:val="both"/>
      </w:pPr>
    </w:p>
    <w:p w:rsidR="00745470" w:rsidRPr="00745470" w:rsidRDefault="00745470" w:rsidP="00745470">
      <w:pPr>
        <w:ind w:firstLine="709"/>
        <w:jc w:val="both"/>
        <w:rPr>
          <w:szCs w:val="28"/>
        </w:rPr>
      </w:pPr>
      <w:r w:rsidRPr="00745470">
        <w:t>2.</w:t>
      </w:r>
      <w:r w:rsidRPr="00745470">
        <w:rPr>
          <w:szCs w:val="28"/>
        </w:rPr>
        <w:t xml:space="preserve">Обратить внимание Губернатора Приморского края </w:t>
      </w:r>
      <w:proofErr w:type="gramStart"/>
      <w:r w:rsidRPr="00745470">
        <w:rPr>
          <w:szCs w:val="28"/>
        </w:rPr>
        <w:t>на</w:t>
      </w:r>
      <w:proofErr w:type="gramEnd"/>
      <w:r w:rsidRPr="00745470">
        <w:rPr>
          <w:szCs w:val="28"/>
        </w:rPr>
        <w:t>:</w:t>
      </w:r>
    </w:p>
    <w:p w:rsidR="00745470" w:rsidRPr="00745470" w:rsidRDefault="00745470" w:rsidP="00745470">
      <w:pPr>
        <w:ind w:firstLine="709"/>
        <w:jc w:val="both"/>
        <w:rPr>
          <w:szCs w:val="28"/>
        </w:rPr>
      </w:pPr>
      <w:r w:rsidRPr="00745470">
        <w:rPr>
          <w:szCs w:val="28"/>
        </w:rPr>
        <w:t>невыполнение в 2014 году объемов медицинской помощи по территориальной программе обязательного медицинского страхования по дневному стационару, оказанию в стационарах высокотехнологичной медицинской помощи, а также на отсутствие оказанных услуг по медицинской реабилитации в объемах стационарной помощи;</w:t>
      </w:r>
    </w:p>
    <w:p w:rsidR="00745470" w:rsidRPr="00745470" w:rsidRDefault="00745470" w:rsidP="00745470">
      <w:pPr>
        <w:ind w:firstLine="709"/>
        <w:jc w:val="both"/>
        <w:rPr>
          <w:szCs w:val="28"/>
        </w:rPr>
      </w:pPr>
      <w:proofErr w:type="gramStart"/>
      <w:r w:rsidRPr="00745470">
        <w:rPr>
          <w:szCs w:val="28"/>
          <w:lang w:eastAsia="x-none"/>
        </w:rPr>
        <w:t>отсутствие нормативного правового акта,</w:t>
      </w:r>
      <w:r w:rsidRPr="00745470">
        <w:rPr>
          <w:szCs w:val="28"/>
        </w:rPr>
        <w:t xml:space="preserve"> позволяющего осуществлять выплаты стимулирующего характера медицинским организациям за выполнение целевых значений доступности и качества медицинской помощи в соответствии с порядком использования средств нормированного страхового запаса территориального фонда обязательного медицинского страхования Приморского края.</w:t>
      </w:r>
      <w:proofErr w:type="gramEnd"/>
    </w:p>
    <w:p w:rsidR="00745470" w:rsidRPr="00745470" w:rsidRDefault="00745470" w:rsidP="00745470">
      <w:pPr>
        <w:ind w:firstLine="709"/>
        <w:jc w:val="both"/>
        <w:rPr>
          <w:szCs w:val="28"/>
        </w:rPr>
      </w:pPr>
    </w:p>
    <w:p w:rsidR="00745470" w:rsidRPr="00745470" w:rsidRDefault="00745470" w:rsidP="00745470">
      <w:pPr>
        <w:ind w:firstLine="709"/>
        <w:jc w:val="both"/>
      </w:pPr>
      <w:r w:rsidRPr="00745470">
        <w:t xml:space="preserve">3.Комитету Законодательного Собрания по </w:t>
      </w:r>
      <w:proofErr w:type="gramStart"/>
      <w:r w:rsidRPr="00745470">
        <w:t>бюджетно-налоговой</w:t>
      </w:r>
      <w:proofErr w:type="gramEnd"/>
      <w:r w:rsidRPr="00745470">
        <w:t xml:space="preserve"> политике и финансовым ресурсам (</w:t>
      </w:r>
      <w:proofErr w:type="spellStart"/>
      <w:r w:rsidRPr="00745470">
        <w:t>Ахоян</w:t>
      </w:r>
      <w:proofErr w:type="spellEnd"/>
      <w:r w:rsidRPr="00745470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45470" w:rsidRPr="00745470" w:rsidRDefault="00745470" w:rsidP="00745470">
      <w:pPr>
        <w:jc w:val="both"/>
      </w:pPr>
    </w:p>
    <w:p w:rsidR="00745470" w:rsidRPr="00745470" w:rsidRDefault="00745470" w:rsidP="00745470">
      <w:pPr>
        <w:jc w:val="both"/>
      </w:pPr>
      <w:r w:rsidRPr="00745470">
        <w:rPr>
          <w:color w:val="FF0000"/>
        </w:rPr>
        <w:tab/>
      </w:r>
      <w:r w:rsidRPr="00745470">
        <w:t>4.Настоящее постановление вступает в силу со дня его принятия.</w:t>
      </w:r>
    </w:p>
    <w:p w:rsidR="00745470" w:rsidRDefault="00745470" w:rsidP="00745470"/>
    <w:p w:rsidR="00745470" w:rsidRPr="00745470" w:rsidRDefault="00745470" w:rsidP="00745470">
      <w:bookmarkStart w:id="0" w:name="_GoBack"/>
      <w:bookmarkEnd w:id="0"/>
    </w:p>
    <w:p w:rsidR="00745470" w:rsidRPr="00745470" w:rsidRDefault="00745470" w:rsidP="00745470">
      <w:pPr>
        <w:jc w:val="both"/>
      </w:pPr>
      <w:r w:rsidRPr="00745470">
        <w:t>Председатель</w:t>
      </w:r>
    </w:p>
    <w:p w:rsidR="00931FD6" w:rsidRDefault="00745470" w:rsidP="00745470">
      <w:pPr>
        <w:jc w:val="both"/>
      </w:pPr>
      <w:r w:rsidRPr="00745470">
        <w:t>Законодательного Собрания</w:t>
      </w:r>
      <w:r w:rsidRPr="00745470">
        <w:tab/>
      </w:r>
      <w:r w:rsidRPr="00745470">
        <w:tab/>
      </w:r>
      <w:r w:rsidRPr="00745470">
        <w:tab/>
      </w:r>
      <w:r w:rsidRPr="00745470">
        <w:tab/>
      </w:r>
      <w:r w:rsidRPr="00745470">
        <w:tab/>
      </w:r>
      <w:r w:rsidRPr="00745470">
        <w:tab/>
        <w:t xml:space="preserve">      В.В. Горчаков</w:t>
      </w:r>
    </w:p>
    <w:sectPr w:rsidR="00931FD6" w:rsidSect="00745470">
      <w:pgSz w:w="11906" w:h="16838"/>
      <w:pgMar w:top="851" w:right="851" w:bottom="567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B63" w:rsidRDefault="00836B63">
      <w:r>
        <w:separator/>
      </w:r>
    </w:p>
  </w:endnote>
  <w:endnote w:type="continuationSeparator" w:id="0">
    <w:p w:rsidR="00836B63" w:rsidRDefault="00836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B63" w:rsidRDefault="00836B63">
      <w:r>
        <w:separator/>
      </w:r>
    </w:p>
  </w:footnote>
  <w:footnote w:type="continuationSeparator" w:id="0">
    <w:p w:rsidR="00836B63" w:rsidRDefault="00836B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547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45470"/>
    <w:rsid w:val="007B48E7"/>
    <w:rsid w:val="007B5289"/>
    <w:rsid w:val="00835A0E"/>
    <w:rsid w:val="00836B63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2015-06-17T03:55:00Z</cp:lastPrinted>
  <dcterms:created xsi:type="dcterms:W3CDTF">2015-06-17T03:53:00Z</dcterms:created>
  <dcterms:modified xsi:type="dcterms:W3CDTF">2015-06-17T03:55:00Z</dcterms:modified>
</cp:coreProperties>
</file>