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604702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03A3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03A32">
              <w:rPr>
                <w:szCs w:val="28"/>
              </w:rPr>
              <w:t>17.06.2015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03A32" w:rsidRPr="00D03A32">
              <w:rPr>
                <w:szCs w:val="28"/>
              </w:rPr>
              <w:t>1971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03A3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03A32" w:rsidP="0094344A">
            <w:pPr>
              <w:ind w:left="-108"/>
              <w:jc w:val="both"/>
            </w:pPr>
            <w:r w:rsidRPr="00D03A32">
              <w:t>О Законе Приморского края "Об установлении налоговой ставки в размере 0 процентов при применении упрощенной системы налогообложения"</w:t>
            </w:r>
          </w:p>
          <w:p w:rsidR="000B3FB2" w:rsidRPr="00D03A32" w:rsidRDefault="000B3FB2" w:rsidP="0094344A">
            <w:pPr>
              <w:ind w:left="-108"/>
              <w:jc w:val="both"/>
            </w:pPr>
          </w:p>
        </w:tc>
      </w:tr>
    </w:tbl>
    <w:p w:rsidR="00D03A32" w:rsidRDefault="00D03A32" w:rsidP="00D03A32">
      <w:pPr>
        <w:ind w:firstLine="709"/>
      </w:pPr>
      <w:r>
        <w:t>Законодательное Собрание Приморского края</w:t>
      </w:r>
    </w:p>
    <w:p w:rsidR="00D03A32" w:rsidRDefault="00D03A32" w:rsidP="00D03A32"/>
    <w:p w:rsidR="00D03A32" w:rsidRDefault="00D03A32" w:rsidP="00D03A32">
      <w:r>
        <w:t>ПОСТАНОВЛЯЕТ:</w:t>
      </w:r>
    </w:p>
    <w:p w:rsidR="00D03A32" w:rsidRDefault="00D03A32" w:rsidP="00D03A32">
      <w:pPr>
        <w:jc w:val="both"/>
      </w:pPr>
    </w:p>
    <w:p w:rsidR="00D03A32" w:rsidRDefault="00D03A32" w:rsidP="00D03A32">
      <w:pPr>
        <w:jc w:val="both"/>
        <w:rPr>
          <w:szCs w:val="28"/>
        </w:rPr>
      </w:pPr>
      <w:r>
        <w:tab/>
        <w:t xml:space="preserve">1.Принять Закон Приморского края </w:t>
      </w:r>
      <w:r w:rsidRPr="002A0ED0">
        <w:t xml:space="preserve">"Об установлении налоговой ставки в размере 0 процентов при применении </w:t>
      </w:r>
      <w:r>
        <w:t>упрощенной системы налогообложе</w:t>
      </w:r>
      <w:r w:rsidRPr="002A0ED0">
        <w:t>ния"</w:t>
      </w:r>
      <w:r>
        <w:rPr>
          <w:szCs w:val="28"/>
        </w:rPr>
        <w:t>.</w:t>
      </w:r>
    </w:p>
    <w:p w:rsidR="00D03A32" w:rsidRDefault="00D03A32" w:rsidP="00D03A32">
      <w:pPr>
        <w:jc w:val="both"/>
      </w:pPr>
    </w:p>
    <w:p w:rsidR="00D03A32" w:rsidRDefault="00D03A32" w:rsidP="00D03A32">
      <w:pPr>
        <w:pStyle w:val="a3"/>
        <w:tabs>
          <w:tab w:val="left" w:pos="708"/>
        </w:tabs>
        <w:jc w:val="both"/>
      </w:pPr>
      <w:r>
        <w:tab/>
        <w:t>2.Направить указанный Закон Губернатору Приморского края для обнародования.</w:t>
      </w:r>
    </w:p>
    <w:p w:rsidR="00D03A32" w:rsidRDefault="00D03A32" w:rsidP="00D03A32">
      <w:pPr>
        <w:pStyle w:val="a3"/>
        <w:tabs>
          <w:tab w:val="clear" w:pos="4153"/>
          <w:tab w:val="clear" w:pos="8306"/>
        </w:tabs>
        <w:jc w:val="both"/>
      </w:pPr>
    </w:p>
    <w:p w:rsidR="00D03A32" w:rsidRDefault="00D03A32" w:rsidP="00D03A32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D03A32" w:rsidRDefault="00D03A32" w:rsidP="00D03A32">
      <w:pPr>
        <w:jc w:val="both"/>
      </w:pPr>
    </w:p>
    <w:p w:rsidR="00D03A32" w:rsidRDefault="00D03A32" w:rsidP="00D03A32">
      <w:pPr>
        <w:jc w:val="both"/>
      </w:pPr>
    </w:p>
    <w:p w:rsidR="00D03A32" w:rsidRDefault="00D03A32" w:rsidP="00D03A32">
      <w:pPr>
        <w:jc w:val="both"/>
      </w:pPr>
    </w:p>
    <w:p w:rsidR="00D03A32" w:rsidRDefault="00D03A32" w:rsidP="00D03A32">
      <w:pPr>
        <w:jc w:val="both"/>
      </w:pPr>
      <w:r>
        <w:t>Председатель</w:t>
      </w:r>
    </w:p>
    <w:p w:rsidR="00D03A32" w:rsidRDefault="00D03A32" w:rsidP="00D03A32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317" w:rsidRDefault="00CE7317">
      <w:r>
        <w:separator/>
      </w:r>
    </w:p>
  </w:endnote>
  <w:endnote w:type="continuationSeparator" w:id="0">
    <w:p w:rsidR="00CE7317" w:rsidRDefault="00CE7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317" w:rsidRDefault="00CE7317">
      <w:r>
        <w:separator/>
      </w:r>
    </w:p>
  </w:footnote>
  <w:footnote w:type="continuationSeparator" w:id="0">
    <w:p w:rsidR="00CE7317" w:rsidRDefault="00CE73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03A3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CE7317"/>
    <w:rsid w:val="00D02716"/>
    <w:rsid w:val="00D03A32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2015-06-17T01:50:00Z</cp:lastPrinted>
  <dcterms:created xsi:type="dcterms:W3CDTF">2015-06-17T01:49:00Z</dcterms:created>
  <dcterms:modified xsi:type="dcterms:W3CDTF">2015-06-17T01:51:00Z</dcterms:modified>
</cp:coreProperties>
</file>