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60532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30ED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30ED8" w:rsidRPr="00E30ED8">
              <w:rPr>
                <w:szCs w:val="28"/>
              </w:rPr>
              <w:t>1968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30ED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30ED8" w:rsidP="0094344A">
            <w:pPr>
              <w:ind w:left="-108"/>
              <w:jc w:val="both"/>
            </w:pPr>
            <w:proofErr w:type="gramStart"/>
            <w:r w:rsidRPr="00E30ED8">
              <w:t>О проекте закона Приморского края "О внесении изменений в Закон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      </w:r>
            <w:proofErr w:type="gramEnd"/>
          </w:p>
          <w:p w:rsidR="000B3FB2" w:rsidRPr="00E30ED8" w:rsidRDefault="000B3FB2" w:rsidP="0094344A">
            <w:pPr>
              <w:ind w:left="-108"/>
              <w:jc w:val="both"/>
            </w:pPr>
          </w:p>
        </w:tc>
      </w:tr>
    </w:tbl>
    <w:p w:rsidR="00E30ED8" w:rsidRDefault="00E30ED8" w:rsidP="00E30ED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30ED8" w:rsidRDefault="00E30ED8" w:rsidP="00E30ED8">
      <w:pPr>
        <w:pStyle w:val="a3"/>
        <w:tabs>
          <w:tab w:val="clear" w:pos="4153"/>
          <w:tab w:val="clear" w:pos="8306"/>
        </w:tabs>
      </w:pPr>
    </w:p>
    <w:p w:rsidR="00E30ED8" w:rsidRDefault="00E30ED8" w:rsidP="00E30ED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30ED8" w:rsidRDefault="00E30ED8" w:rsidP="00E30ED8">
      <w:pPr>
        <w:pStyle w:val="a3"/>
        <w:tabs>
          <w:tab w:val="clear" w:pos="4153"/>
          <w:tab w:val="clear" w:pos="8306"/>
        </w:tabs>
      </w:pPr>
    </w:p>
    <w:p w:rsidR="00E30ED8" w:rsidRDefault="00E30ED8" w:rsidP="00E30ED8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 xml:space="preserve">1.Принять проект закона Приморского края </w:t>
      </w:r>
      <w:r w:rsidRPr="00180CC8">
        <w:t xml:space="preserve">"О внесении изменений в Закон Приморского края </w:t>
      </w:r>
      <w:r>
        <w:t>"</w:t>
      </w:r>
      <w:r w:rsidRPr="009B7092">
        <w:t>Об установлении пониженной ставки налога на прибыль организаций, подлежащего зачислению в краевой бюджет, для отдельных категорий организаций</w:t>
      </w:r>
      <w:r>
        <w:t xml:space="preserve">" </w:t>
      </w:r>
      <w:r>
        <w:rPr>
          <w:color w:val="000000"/>
          <w:spacing w:val="-5"/>
        </w:rPr>
        <w:t>в первом чтении</w:t>
      </w:r>
      <w:r>
        <w:t>.</w:t>
      </w:r>
      <w:proofErr w:type="gramEnd"/>
    </w:p>
    <w:p w:rsidR="00E30ED8" w:rsidRDefault="00E30ED8" w:rsidP="00E30ED8">
      <w:pPr>
        <w:pStyle w:val="a3"/>
        <w:tabs>
          <w:tab w:val="clear" w:pos="4153"/>
          <w:tab w:val="clear" w:pos="8306"/>
        </w:tabs>
        <w:jc w:val="both"/>
      </w:pPr>
    </w:p>
    <w:p w:rsidR="00E30ED8" w:rsidRDefault="00E30ED8" w:rsidP="00E30ED8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1 июля 2015 года.</w:t>
      </w:r>
    </w:p>
    <w:p w:rsidR="00E30ED8" w:rsidRDefault="00E30ED8" w:rsidP="00E30ED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30ED8" w:rsidRDefault="00E30ED8" w:rsidP="00E30ED8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30ED8" w:rsidRDefault="00E30ED8" w:rsidP="00E30ED8">
      <w:pPr>
        <w:pStyle w:val="a3"/>
        <w:tabs>
          <w:tab w:val="clear" w:pos="4153"/>
          <w:tab w:val="clear" w:pos="8306"/>
        </w:tabs>
        <w:jc w:val="both"/>
      </w:pPr>
    </w:p>
    <w:p w:rsidR="00E30ED8" w:rsidRDefault="00E30ED8" w:rsidP="00E30ED8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E30ED8" w:rsidRDefault="00E30ED8" w:rsidP="00E30ED8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E30ED8" w:rsidRDefault="00E30ED8" w:rsidP="00E30ED8">
      <w:pPr>
        <w:pStyle w:val="a3"/>
        <w:tabs>
          <w:tab w:val="clear" w:pos="4153"/>
          <w:tab w:val="clear" w:pos="8306"/>
        </w:tabs>
        <w:jc w:val="both"/>
      </w:pPr>
    </w:p>
    <w:p w:rsidR="00E30ED8" w:rsidRDefault="00E30ED8" w:rsidP="00E30ED8">
      <w:pPr>
        <w:pStyle w:val="a3"/>
        <w:tabs>
          <w:tab w:val="clear" w:pos="4153"/>
          <w:tab w:val="clear" w:pos="8306"/>
        </w:tabs>
        <w:jc w:val="both"/>
      </w:pPr>
    </w:p>
    <w:p w:rsidR="00E30ED8" w:rsidRDefault="00E30ED8" w:rsidP="00E30ED8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E30ED8" w:rsidRDefault="00E30ED8" w:rsidP="00E30ED8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E30ED8" w:rsidRDefault="00E30ED8" w:rsidP="00E30ED8"/>
    <w:p w:rsidR="000B3FB2" w:rsidRDefault="000B3FB2"/>
    <w:p w:rsidR="00931FD6" w:rsidRDefault="00931FD6"/>
    <w:p w:rsidR="00931FD6" w:rsidRDefault="00AE5EE6" w:rsidP="009C06BA">
      <w:r>
        <w:lastRenderedPageBreak/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7C1" w:rsidRDefault="00AE47C1">
      <w:r>
        <w:separator/>
      </w:r>
    </w:p>
  </w:endnote>
  <w:endnote w:type="continuationSeparator" w:id="0">
    <w:p w:rsidR="00AE47C1" w:rsidRDefault="00AE4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7C1" w:rsidRDefault="00AE47C1">
      <w:r>
        <w:separator/>
      </w:r>
    </w:p>
  </w:footnote>
  <w:footnote w:type="continuationSeparator" w:id="0">
    <w:p w:rsidR="00AE47C1" w:rsidRDefault="00AE47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0ED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47C1"/>
    <w:rsid w:val="00AE5EE6"/>
    <w:rsid w:val="00BA58C7"/>
    <w:rsid w:val="00C20E8F"/>
    <w:rsid w:val="00CA7E54"/>
    <w:rsid w:val="00CE19DF"/>
    <w:rsid w:val="00D02716"/>
    <w:rsid w:val="00DF01B2"/>
    <w:rsid w:val="00E30ED8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30ED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2015-06-17T03:35:00Z</cp:lastPrinted>
  <dcterms:created xsi:type="dcterms:W3CDTF">2015-06-17T03:34:00Z</dcterms:created>
  <dcterms:modified xsi:type="dcterms:W3CDTF">2015-06-17T03:35:00Z</dcterms:modified>
</cp:coreProperties>
</file>