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30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E6C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E6CBB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E6CBB" w:rsidRPr="007E6CBB">
              <w:rPr>
                <w:szCs w:val="28"/>
              </w:rPr>
              <w:t>1966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E6CB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E6CBB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4A335D">
              <w:t xml:space="preserve">Об утверждении </w:t>
            </w:r>
            <w:proofErr w:type="gramStart"/>
            <w:r w:rsidRPr="004A335D">
              <w:t>заключен</w:t>
            </w:r>
            <w:r>
              <w:t>-</w:t>
            </w:r>
            <w:proofErr w:type="spellStart"/>
            <w:r w:rsidRPr="004A335D">
              <w:t>ного</w:t>
            </w:r>
            <w:proofErr w:type="spellEnd"/>
            <w:proofErr w:type="gramEnd"/>
            <w:r w:rsidRPr="004A335D">
              <w:t xml:space="preserve"> дополнительного соглашения о реструктуризации обязательств (задолженности) Приморского края перед Российской Федерацией по бюджетным кредитам</w:t>
            </w:r>
            <w:r>
              <w:t xml:space="preserve">" </w:t>
            </w:r>
            <w:r>
              <w:rPr>
                <w:color w:val="000000"/>
                <w:spacing w:val="-5"/>
              </w:rPr>
              <w:t xml:space="preserve"> </w:t>
            </w:r>
          </w:p>
          <w:p w:rsidR="000B3FB2" w:rsidRPr="007E6CBB" w:rsidRDefault="000B3FB2" w:rsidP="0094344A">
            <w:pPr>
              <w:ind w:left="-108"/>
              <w:jc w:val="both"/>
            </w:pPr>
          </w:p>
        </w:tc>
      </w:tr>
    </w:tbl>
    <w:p w:rsidR="007E6CBB" w:rsidRDefault="007E6CBB" w:rsidP="007E6CB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E6CBB" w:rsidRDefault="007E6CBB" w:rsidP="007E6CBB">
      <w:pPr>
        <w:pStyle w:val="a3"/>
        <w:tabs>
          <w:tab w:val="clear" w:pos="4153"/>
          <w:tab w:val="clear" w:pos="8306"/>
        </w:tabs>
      </w:pPr>
    </w:p>
    <w:p w:rsidR="007E6CBB" w:rsidRDefault="007E6CBB" w:rsidP="007E6CB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E6CBB" w:rsidRDefault="007E6CBB" w:rsidP="007E6CBB">
      <w:pPr>
        <w:pStyle w:val="a3"/>
        <w:tabs>
          <w:tab w:val="clear" w:pos="4153"/>
          <w:tab w:val="clear" w:pos="8306"/>
        </w:tabs>
      </w:pPr>
    </w:p>
    <w:p w:rsidR="007E6CBB" w:rsidRDefault="007E6CBB" w:rsidP="007E6CBB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4A335D">
        <w:t>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бюджетным кредитам</w:t>
      </w:r>
      <w:r>
        <w:rPr>
          <w:color w:val="000000"/>
          <w:spacing w:val="-5"/>
        </w:rPr>
        <w:t>" в первом чтении</w:t>
      </w:r>
      <w:r>
        <w:t>.</w:t>
      </w:r>
    </w:p>
    <w:p w:rsidR="007E6CBB" w:rsidRDefault="007E6CBB" w:rsidP="007E6CB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E6CBB" w:rsidRDefault="007E6CBB" w:rsidP="007E6CBB">
      <w:pPr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E6CBB" w:rsidRDefault="007E6CBB" w:rsidP="007E6CBB">
      <w:pPr>
        <w:jc w:val="both"/>
      </w:pPr>
    </w:p>
    <w:p w:rsidR="007E6CBB" w:rsidRDefault="007E6CBB" w:rsidP="007E6CBB">
      <w:pPr>
        <w:ind w:firstLine="708"/>
        <w:jc w:val="both"/>
      </w:pPr>
      <w:r>
        <w:t>3.Настоящее постановление вступает в силу со дня его принятия.</w:t>
      </w:r>
    </w:p>
    <w:p w:rsidR="007E6CBB" w:rsidRDefault="007E6CBB" w:rsidP="007E6CBB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E6CBB" w:rsidRDefault="007E6CBB" w:rsidP="007E6CBB">
      <w:pPr>
        <w:pStyle w:val="a3"/>
        <w:tabs>
          <w:tab w:val="clear" w:pos="4153"/>
          <w:tab w:val="clear" w:pos="8306"/>
        </w:tabs>
        <w:jc w:val="both"/>
      </w:pPr>
    </w:p>
    <w:p w:rsidR="007E6CBB" w:rsidRDefault="007E6CBB" w:rsidP="007E6CBB">
      <w:pPr>
        <w:pStyle w:val="a3"/>
        <w:tabs>
          <w:tab w:val="clear" w:pos="4153"/>
          <w:tab w:val="clear" w:pos="8306"/>
        </w:tabs>
        <w:jc w:val="both"/>
      </w:pPr>
    </w:p>
    <w:p w:rsidR="007E6CBB" w:rsidRDefault="007E6CBB" w:rsidP="007E6CBB">
      <w:pPr>
        <w:jc w:val="both"/>
      </w:pPr>
      <w:r>
        <w:t>Председатель</w:t>
      </w:r>
    </w:p>
    <w:p w:rsidR="007E6CBB" w:rsidRDefault="007E6CBB" w:rsidP="007E6CBB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EFE" w:rsidRDefault="008F2EFE">
      <w:r>
        <w:separator/>
      </w:r>
    </w:p>
  </w:endnote>
  <w:endnote w:type="continuationSeparator" w:id="0">
    <w:p w:rsidR="008F2EFE" w:rsidRDefault="008F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EFE" w:rsidRDefault="008F2EFE">
      <w:r>
        <w:separator/>
      </w:r>
    </w:p>
  </w:footnote>
  <w:footnote w:type="continuationSeparator" w:id="0">
    <w:p w:rsidR="008F2EFE" w:rsidRDefault="008F2E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6CB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6CBB"/>
    <w:rsid w:val="00835A0E"/>
    <w:rsid w:val="008818A7"/>
    <w:rsid w:val="008F2EF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2015-06-17T03:26:00Z</dcterms:created>
  <dcterms:modified xsi:type="dcterms:W3CDTF">2015-06-17T03:32:00Z</dcterms:modified>
</cp:coreProperties>
</file>