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34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02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0229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0229" w:rsidRPr="00080229">
              <w:rPr>
                <w:szCs w:val="28"/>
              </w:rPr>
              <w:t>1964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02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022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>"</w:t>
            </w:r>
          </w:p>
          <w:p w:rsidR="000B3FB2" w:rsidRPr="00080229" w:rsidRDefault="000B3FB2" w:rsidP="0094344A">
            <w:pPr>
              <w:ind w:left="-108"/>
              <w:jc w:val="both"/>
            </w:pPr>
          </w:p>
        </w:tc>
      </w:tr>
    </w:tbl>
    <w:p w:rsidR="00080229" w:rsidRDefault="00080229" w:rsidP="0008022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80229" w:rsidRDefault="00080229" w:rsidP="00080229">
      <w:pPr>
        <w:pStyle w:val="a3"/>
        <w:tabs>
          <w:tab w:val="clear" w:pos="4153"/>
          <w:tab w:val="clear" w:pos="8306"/>
        </w:tabs>
      </w:pPr>
    </w:p>
    <w:p w:rsidR="00080229" w:rsidRDefault="00080229" w:rsidP="0008022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80229" w:rsidRDefault="00080229" w:rsidP="00080229"/>
    <w:p w:rsidR="00080229" w:rsidRDefault="00080229" w:rsidP="0008022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080229" w:rsidRDefault="00080229" w:rsidP="00080229">
      <w:pPr>
        <w:pStyle w:val="a3"/>
        <w:tabs>
          <w:tab w:val="clear" w:pos="4153"/>
          <w:tab w:val="clear" w:pos="8306"/>
        </w:tabs>
        <w:jc w:val="both"/>
      </w:pPr>
    </w:p>
    <w:p w:rsidR="00080229" w:rsidRDefault="00080229" w:rsidP="0008022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80229" w:rsidRDefault="00080229" w:rsidP="00080229">
      <w:pPr>
        <w:pStyle w:val="a3"/>
        <w:tabs>
          <w:tab w:val="clear" w:pos="4153"/>
          <w:tab w:val="clear" w:pos="8306"/>
        </w:tabs>
        <w:jc w:val="both"/>
      </w:pPr>
    </w:p>
    <w:p w:rsidR="00080229" w:rsidRDefault="00080229" w:rsidP="0008022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80229" w:rsidRDefault="00080229" w:rsidP="0008022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0229" w:rsidRDefault="00080229" w:rsidP="0008022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0229" w:rsidRDefault="00080229" w:rsidP="0008022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0229" w:rsidRDefault="00080229" w:rsidP="0008022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80229" w:rsidRDefault="00080229" w:rsidP="0008022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700" w:rsidRDefault="00BF6700">
      <w:r>
        <w:separator/>
      </w:r>
    </w:p>
  </w:endnote>
  <w:endnote w:type="continuationSeparator" w:id="0">
    <w:p w:rsidR="00BF6700" w:rsidRDefault="00BF6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700" w:rsidRDefault="00BF6700">
      <w:r>
        <w:separator/>
      </w:r>
    </w:p>
  </w:footnote>
  <w:footnote w:type="continuationSeparator" w:id="0">
    <w:p w:rsidR="00BF6700" w:rsidRDefault="00BF6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0229"/>
    <w:rsid w:val="00057575"/>
    <w:rsid w:val="00080229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670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2015-06-17T03:37:00Z</cp:lastPrinted>
  <dcterms:created xsi:type="dcterms:W3CDTF">2015-06-17T03:37:00Z</dcterms:created>
  <dcterms:modified xsi:type="dcterms:W3CDTF">2015-06-17T03:37:00Z</dcterms:modified>
</cp:coreProperties>
</file>