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535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C65D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C65D2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65D2" w:rsidRPr="00CC65D2">
              <w:rPr>
                <w:szCs w:val="28"/>
              </w:rPr>
              <w:t>1963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C65D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C65D2" w:rsidP="0094344A">
            <w:pPr>
              <w:ind w:left="-108"/>
              <w:jc w:val="both"/>
            </w:pPr>
            <w:r w:rsidRPr="00CC65D2">
              <w:t xml:space="preserve">О Законе Приморского края "Об исполнении краевого бюджета </w:t>
            </w:r>
            <w:r>
              <w:br/>
            </w:r>
            <w:r w:rsidRPr="00CC65D2">
              <w:t>за 2014 год"</w:t>
            </w:r>
          </w:p>
          <w:p w:rsidR="000B3FB2" w:rsidRPr="00CC65D2" w:rsidRDefault="000B3FB2" w:rsidP="0094344A">
            <w:pPr>
              <w:ind w:left="-108"/>
              <w:jc w:val="both"/>
            </w:pPr>
          </w:p>
        </w:tc>
      </w:tr>
    </w:tbl>
    <w:p w:rsidR="00CC65D2" w:rsidRDefault="00CC65D2" w:rsidP="00CC65D2">
      <w:pPr>
        <w:tabs>
          <w:tab w:val="left" w:pos="720"/>
        </w:tabs>
        <w:ind w:firstLine="709"/>
      </w:pPr>
      <w:r>
        <w:t xml:space="preserve">Законодательное Собрание Приморского края </w:t>
      </w:r>
    </w:p>
    <w:p w:rsidR="00CC65D2" w:rsidRDefault="00CC65D2" w:rsidP="00CC65D2"/>
    <w:p w:rsidR="00CC65D2" w:rsidRDefault="00CC65D2" w:rsidP="00CC65D2">
      <w:r>
        <w:t>ПОСТАНОВЛЯЕТ:</w:t>
      </w:r>
    </w:p>
    <w:p w:rsidR="00CC65D2" w:rsidRDefault="00CC65D2" w:rsidP="00CC65D2"/>
    <w:p w:rsidR="00CC65D2" w:rsidRDefault="00CC65D2" w:rsidP="00CC65D2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>
        <w:rPr>
          <w:szCs w:val="28"/>
        </w:rPr>
        <w:t>"Об исполнении краевого бюджета за 2014 год".</w:t>
      </w:r>
    </w:p>
    <w:p w:rsidR="00CC65D2" w:rsidRDefault="00CC65D2" w:rsidP="00CC65D2">
      <w:pPr>
        <w:pStyle w:val="a3"/>
        <w:tabs>
          <w:tab w:val="clear" w:pos="4153"/>
          <w:tab w:val="clear" w:pos="8306"/>
        </w:tabs>
        <w:jc w:val="both"/>
      </w:pPr>
    </w:p>
    <w:p w:rsidR="00CC65D2" w:rsidRDefault="00CC65D2" w:rsidP="00CC65D2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CC65D2" w:rsidRDefault="00CC65D2" w:rsidP="00CC65D2">
      <w:pPr>
        <w:pStyle w:val="a3"/>
        <w:tabs>
          <w:tab w:val="clear" w:pos="4153"/>
          <w:tab w:val="clear" w:pos="8306"/>
        </w:tabs>
        <w:jc w:val="both"/>
      </w:pPr>
    </w:p>
    <w:p w:rsidR="00CC65D2" w:rsidRDefault="00CC65D2" w:rsidP="00CC65D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C65D2" w:rsidRDefault="00CC65D2" w:rsidP="00CC65D2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CC65D2" w:rsidRDefault="00CC65D2" w:rsidP="00CC65D2">
      <w:pPr>
        <w:pStyle w:val="a3"/>
        <w:tabs>
          <w:tab w:val="clear" w:pos="4153"/>
          <w:tab w:val="clear" w:pos="8306"/>
        </w:tabs>
        <w:jc w:val="both"/>
      </w:pPr>
    </w:p>
    <w:p w:rsidR="00CC65D2" w:rsidRDefault="00CC65D2" w:rsidP="00CC65D2">
      <w:pPr>
        <w:pStyle w:val="a3"/>
        <w:tabs>
          <w:tab w:val="clear" w:pos="4153"/>
          <w:tab w:val="clear" w:pos="8306"/>
        </w:tabs>
        <w:jc w:val="both"/>
      </w:pPr>
    </w:p>
    <w:p w:rsidR="00CC65D2" w:rsidRDefault="00CC65D2" w:rsidP="00CC65D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CC65D2" w:rsidRDefault="00CC65D2" w:rsidP="00CC65D2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E42" w:rsidRDefault="00400E42">
      <w:r>
        <w:separator/>
      </w:r>
    </w:p>
  </w:endnote>
  <w:endnote w:type="continuationSeparator" w:id="0">
    <w:p w:rsidR="00400E42" w:rsidRDefault="00400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E42" w:rsidRDefault="00400E42">
      <w:r>
        <w:separator/>
      </w:r>
    </w:p>
  </w:footnote>
  <w:footnote w:type="continuationSeparator" w:id="0">
    <w:p w:rsidR="00400E42" w:rsidRDefault="00400E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65D2"/>
    <w:rsid w:val="00057575"/>
    <w:rsid w:val="000B3FB2"/>
    <w:rsid w:val="000D628E"/>
    <w:rsid w:val="000E5228"/>
    <w:rsid w:val="00123119"/>
    <w:rsid w:val="00155F7F"/>
    <w:rsid w:val="003325F4"/>
    <w:rsid w:val="00392E21"/>
    <w:rsid w:val="00400E4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65D2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C65D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2015-06-17T03:39:00Z</cp:lastPrinted>
  <dcterms:created xsi:type="dcterms:W3CDTF">2015-06-17T03:38:00Z</dcterms:created>
  <dcterms:modified xsi:type="dcterms:W3CDTF">2015-06-17T03:39:00Z</dcterms:modified>
</cp:coreProperties>
</file>