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FE60A9">
        <w:tc>
          <w:tcPr>
            <w:tcW w:w="9570" w:type="dxa"/>
          </w:tcPr>
          <w:p w:rsidR="00FE60A9" w:rsidRDefault="005909F9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FE60A9" w:rsidRDefault="0045026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внесен</w:t>
                        </w:r>
                        <w:r w:rsidR="0009049F">
                          <w:rPr>
                            <w:sz w:val="20"/>
                          </w:rPr>
                          <w:t xml:space="preserve"> комитетом </w:t>
                        </w:r>
                      </w:p>
                      <w:p w:rsidR="00FE60A9" w:rsidRDefault="0009049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FE60A9" w:rsidRDefault="0009049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продовольственной политике и природопользованию 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FE60A9" w:rsidRDefault="00FE60A9"/>
          <w:p w:rsidR="00FE60A9" w:rsidRDefault="00FE60A9"/>
        </w:tc>
      </w:tr>
      <w:tr w:rsidR="00FE60A9">
        <w:tc>
          <w:tcPr>
            <w:tcW w:w="9570" w:type="dxa"/>
          </w:tcPr>
          <w:p w:rsidR="00FE60A9" w:rsidRDefault="0009049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46CD8" w:rsidRDefault="00F46CD8" w:rsidP="00F46CD8">
      <w:pPr>
        <w:jc w:val="center"/>
        <w:rPr>
          <w:b/>
        </w:rPr>
      </w:pPr>
      <w:r>
        <w:rPr>
          <w:b/>
        </w:rPr>
        <w:t xml:space="preserve">О ВНЕСЕНИИ ИЗМЕНЕНИЙ В ЗАКОН ПРИМОРСКОГО КРАЯ         </w:t>
      </w:r>
      <w:r>
        <w:rPr>
          <w:b/>
          <w:szCs w:val="28"/>
        </w:rPr>
        <w:t>"</w:t>
      </w:r>
      <w:r>
        <w:rPr>
          <w:b/>
        </w:rPr>
        <w:t>О РАЗВИТИИ СЕЛЬСКОГО ХОЗЯЙСТВА В ПРИМОРСКОМ КРАЕ</w:t>
      </w:r>
      <w:r>
        <w:rPr>
          <w:b/>
          <w:szCs w:val="28"/>
        </w:rPr>
        <w:t>"</w:t>
      </w:r>
    </w:p>
    <w:p w:rsidR="00F46CD8" w:rsidRDefault="00F46CD8" w:rsidP="00F46CD8"/>
    <w:p w:rsidR="00F46CD8" w:rsidRDefault="00F46CD8" w:rsidP="00F46CD8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5909F9">
        <w:t xml:space="preserve"> 27 мая       </w:t>
      </w:r>
      <w:bookmarkStart w:id="0" w:name="_GoBack"/>
      <w:bookmarkEnd w:id="0"/>
      <w:r w:rsidR="005909F9">
        <w:t>2015  года в первом чтении</w:t>
      </w:r>
    </w:p>
    <w:p w:rsidR="00B30FC2" w:rsidRDefault="00B30FC2" w:rsidP="00F46CD8">
      <w:pPr>
        <w:ind w:firstLine="709"/>
        <w:jc w:val="both"/>
      </w:pPr>
    </w:p>
    <w:p w:rsidR="00F46CD8" w:rsidRDefault="00B30FC2" w:rsidP="00F46CD8">
      <w:pPr>
        <w:ind w:firstLine="709"/>
        <w:jc w:val="both"/>
      </w:pPr>
      <w:r>
        <w:t>СТАТЬЯ 1.</w:t>
      </w:r>
    </w:p>
    <w:p w:rsidR="00F46CD8" w:rsidRDefault="00F46CD8" w:rsidP="00F46C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Закон Приморского края от 30 мая 2007 года № 78-КЗ </w:t>
      </w:r>
      <w:r>
        <w:rPr>
          <w:szCs w:val="28"/>
        </w:rPr>
        <w:br/>
        <w:t>"О развитии сельского хозяйства в Приморском крае" (Ведомости Законодательного Собрания Приморского края, 2007, № 19 стр. 2; 2009,       № 107, стр. 30, № 132, стр. 2; 2012, № 25, стр. 9; 2013, № 55, стр. 58, № 60, стр. 8,) следующие изменения:</w:t>
      </w:r>
    </w:p>
    <w:p w:rsidR="00F46CD8" w:rsidRDefault="00F46CD8" w:rsidP="00F46C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1)преамбулу </w:t>
      </w:r>
      <w:r w:rsidR="00BF745A">
        <w:rPr>
          <w:szCs w:val="28"/>
        </w:rPr>
        <w:t xml:space="preserve">Закона </w:t>
      </w:r>
      <w:r>
        <w:rPr>
          <w:szCs w:val="28"/>
        </w:rPr>
        <w:t>изложить в следующей редакции:</w:t>
      </w:r>
    </w:p>
    <w:p w:rsidR="00F46CD8" w:rsidRDefault="00F46CD8" w:rsidP="00F46C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"Настоящий Закон регулирует отношения, возникающие между гражданами и юридическими лицами, признанными в соответствии с действующим законодательством сельскохозяйственными товаропроизводителями, иными гражданами, юридическими лицами, органами государственной власти Приморского края, в сфере развития сельского хозяйства, включая </w:t>
      </w:r>
      <w:proofErr w:type="gramStart"/>
      <w:r>
        <w:rPr>
          <w:szCs w:val="28"/>
        </w:rPr>
        <w:t>товарную</w:t>
      </w:r>
      <w:proofErr w:type="gramEnd"/>
      <w:r>
        <w:rPr>
          <w:szCs w:val="28"/>
        </w:rPr>
        <w:t xml:space="preserve"> </w:t>
      </w:r>
      <w:proofErr w:type="spellStart"/>
      <w:r>
        <w:rPr>
          <w:szCs w:val="28"/>
        </w:rPr>
        <w:t>аквакультуру</w:t>
      </w:r>
      <w:proofErr w:type="spellEnd"/>
      <w:r>
        <w:rPr>
          <w:szCs w:val="28"/>
        </w:rPr>
        <w:t xml:space="preserve"> (товарное рыбоводство), а также развития сельских территорий. Закон устанавливает направления и условия оказания государственной поддержки развития сельского хозяйства в целях формирования и регулирования продовольственного рынка и обеспечения населения качественным продовольствием местного производства</w:t>
      </w:r>
      <w:proofErr w:type="gramStart"/>
      <w:r>
        <w:rPr>
          <w:szCs w:val="28"/>
        </w:rPr>
        <w:t>.";</w:t>
      </w:r>
      <w:proofErr w:type="gramEnd"/>
    </w:p>
    <w:p w:rsidR="00F46CD8" w:rsidRDefault="00F46CD8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2)в статье 1: </w:t>
      </w:r>
    </w:p>
    <w:p w:rsidR="00F46CD8" w:rsidRDefault="00F46CD8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1 слова "сельскохозяйственного производства" заменить словами "</w:t>
      </w:r>
      <w:r w:rsidR="00BF745A">
        <w:rPr>
          <w:szCs w:val="28"/>
        </w:rPr>
        <w:t xml:space="preserve"> в области </w:t>
      </w:r>
      <w:r>
        <w:rPr>
          <w:szCs w:val="28"/>
        </w:rPr>
        <w:t>развития сельского хозяйства";</w:t>
      </w:r>
    </w:p>
    <w:p w:rsidR="00F46CD8" w:rsidRDefault="00637C1E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2 слова "сельскохозяйственного производства" заменить словами "в области развития сельского хозяйства"</w:t>
      </w:r>
      <w:r w:rsidR="00F46CD8">
        <w:rPr>
          <w:szCs w:val="28"/>
        </w:rPr>
        <w:t xml:space="preserve">: </w:t>
      </w:r>
    </w:p>
    <w:p w:rsidR="00BF745A" w:rsidRDefault="00BF745A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4 слова "государственной аграрной политики" заменить словами "политики Приморского края в области развития</w:t>
      </w:r>
      <w:r w:rsidR="002122FD">
        <w:rPr>
          <w:szCs w:val="28"/>
        </w:rPr>
        <w:t xml:space="preserve"> сельского хозяйства";</w:t>
      </w:r>
    </w:p>
    <w:p w:rsidR="002D7763" w:rsidRDefault="002122FD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="002D7763">
        <w:rPr>
          <w:szCs w:val="28"/>
        </w:rPr>
        <w:t>в статье 4:</w:t>
      </w:r>
    </w:p>
    <w:p w:rsidR="002122FD" w:rsidRDefault="002D7763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</w:t>
      </w:r>
      <w:r w:rsidR="002122FD">
        <w:rPr>
          <w:szCs w:val="28"/>
        </w:rPr>
        <w:t xml:space="preserve">пункт </w:t>
      </w:r>
      <w:r>
        <w:rPr>
          <w:szCs w:val="28"/>
        </w:rPr>
        <w:t>3</w:t>
      </w:r>
      <w:r w:rsidR="00A33220">
        <w:rPr>
          <w:szCs w:val="28"/>
        </w:rPr>
        <w:t xml:space="preserve"> изложить в следующей редакции:</w:t>
      </w:r>
    </w:p>
    <w:p w:rsidR="00A33220" w:rsidRDefault="00A33220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"3)</w:t>
      </w:r>
      <w:proofErr w:type="spellStart"/>
      <w:r>
        <w:rPr>
          <w:szCs w:val="28"/>
        </w:rPr>
        <w:t>аквакультура</w:t>
      </w:r>
      <w:proofErr w:type="spellEnd"/>
      <w:r>
        <w:rPr>
          <w:szCs w:val="28"/>
        </w:rPr>
        <w:t xml:space="preserve"> (рыбоводство) - деятельность, связан</w:t>
      </w:r>
      <w:r w:rsidR="00A1011B">
        <w:rPr>
          <w:szCs w:val="28"/>
        </w:rPr>
        <w:t>ная с разведением и (или) содерж</w:t>
      </w:r>
      <w:r>
        <w:rPr>
          <w:szCs w:val="28"/>
        </w:rPr>
        <w:t xml:space="preserve">анием, выращиванием объектов </w:t>
      </w:r>
      <w:proofErr w:type="spellStart"/>
      <w:r>
        <w:rPr>
          <w:szCs w:val="28"/>
        </w:rPr>
        <w:t>аквакультуры</w:t>
      </w:r>
      <w:proofErr w:type="spellEnd"/>
      <w:proofErr w:type="gramStart"/>
      <w:r w:rsidR="00B50ECD">
        <w:rPr>
          <w:szCs w:val="28"/>
        </w:rPr>
        <w:t>;</w:t>
      </w:r>
      <w:r>
        <w:rPr>
          <w:szCs w:val="28"/>
        </w:rPr>
        <w:t>"</w:t>
      </w:r>
      <w:proofErr w:type="gramEnd"/>
      <w:r>
        <w:rPr>
          <w:szCs w:val="28"/>
        </w:rPr>
        <w:t>;</w:t>
      </w:r>
    </w:p>
    <w:p w:rsidR="00A33220" w:rsidRDefault="00BE2882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r w:rsidR="00A1011B">
        <w:rPr>
          <w:szCs w:val="28"/>
        </w:rPr>
        <w:t>)</w:t>
      </w:r>
      <w:r w:rsidR="00AB0187">
        <w:rPr>
          <w:szCs w:val="28"/>
        </w:rPr>
        <w:t>пункт 4 изложить в следующей редакции:</w:t>
      </w:r>
    </w:p>
    <w:p w:rsidR="00AB0187" w:rsidRDefault="00AB0187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"4)товарная </w:t>
      </w:r>
      <w:proofErr w:type="spellStart"/>
      <w:r>
        <w:rPr>
          <w:szCs w:val="28"/>
        </w:rPr>
        <w:t>аквакультура</w:t>
      </w:r>
      <w:proofErr w:type="spellEnd"/>
      <w:r>
        <w:rPr>
          <w:szCs w:val="28"/>
        </w:rPr>
        <w:t xml:space="preserve"> (товарное рыбоводство) - предпринимательская деятельность, относящаяся к сельскохозяйственному производству, </w:t>
      </w:r>
      <w:r w:rsidR="00637C1E">
        <w:rPr>
          <w:szCs w:val="28"/>
        </w:rPr>
        <w:t>связанная с разведением</w:t>
      </w:r>
      <w:r w:rsidR="00B30FC2">
        <w:rPr>
          <w:szCs w:val="28"/>
        </w:rPr>
        <w:t xml:space="preserve"> и (или)</w:t>
      </w:r>
      <w:r w:rsidR="00637C1E">
        <w:rPr>
          <w:szCs w:val="28"/>
        </w:rPr>
        <w:t xml:space="preserve"> содержанием, выращиванием</w:t>
      </w:r>
      <w:r>
        <w:rPr>
          <w:szCs w:val="28"/>
        </w:rPr>
        <w:t xml:space="preserve"> </w:t>
      </w:r>
      <w:r>
        <w:rPr>
          <w:szCs w:val="28"/>
        </w:rPr>
        <w:lastRenderedPageBreak/>
        <w:t xml:space="preserve">объектов </w:t>
      </w:r>
      <w:proofErr w:type="spellStart"/>
      <w:r>
        <w:rPr>
          <w:szCs w:val="28"/>
        </w:rPr>
        <w:t>аквакультуры</w:t>
      </w:r>
      <w:proofErr w:type="spellEnd"/>
      <w:r w:rsidR="00A23A1B">
        <w:rPr>
          <w:szCs w:val="28"/>
        </w:rPr>
        <w:t>;</w:t>
      </w:r>
      <w:r>
        <w:rPr>
          <w:szCs w:val="28"/>
        </w:rPr>
        <w:t>";</w:t>
      </w:r>
    </w:p>
    <w:p w:rsidR="00F46CD8" w:rsidRDefault="00B30FC2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="002122FD">
        <w:rPr>
          <w:szCs w:val="28"/>
        </w:rPr>
        <w:t>)</w:t>
      </w:r>
      <w:r w:rsidR="00F46CD8">
        <w:rPr>
          <w:szCs w:val="28"/>
        </w:rPr>
        <w:t>в пункте 2 статьи 5 слова "сельскохозяйственного производства" заменить словами "</w:t>
      </w:r>
      <w:r w:rsidR="00AB0187">
        <w:rPr>
          <w:szCs w:val="28"/>
        </w:rPr>
        <w:t xml:space="preserve">в области </w:t>
      </w:r>
      <w:r w:rsidR="00F46CD8">
        <w:rPr>
          <w:szCs w:val="28"/>
        </w:rPr>
        <w:t>развития сельского хозяйства";</w:t>
      </w:r>
    </w:p>
    <w:p w:rsidR="00D32609" w:rsidRDefault="00B30FC2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</w:t>
      </w:r>
      <w:r w:rsidR="00AB0187">
        <w:rPr>
          <w:szCs w:val="28"/>
        </w:rPr>
        <w:t>)в</w:t>
      </w:r>
      <w:r w:rsidR="00D32609">
        <w:rPr>
          <w:szCs w:val="28"/>
        </w:rPr>
        <w:t xml:space="preserve"> статье 7:</w:t>
      </w:r>
    </w:p>
    <w:p w:rsidR="00AB0187" w:rsidRDefault="00D32609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</w:t>
      </w:r>
      <w:r w:rsidR="00AB0187">
        <w:rPr>
          <w:szCs w:val="28"/>
        </w:rPr>
        <w:t>пункте 6 слова "товарного рыбоводства" заменить словами "</w:t>
      </w:r>
      <w:r>
        <w:rPr>
          <w:szCs w:val="28"/>
        </w:rPr>
        <w:t xml:space="preserve">товарной </w:t>
      </w:r>
      <w:proofErr w:type="spellStart"/>
      <w:r>
        <w:rPr>
          <w:szCs w:val="28"/>
        </w:rPr>
        <w:t>аквакультуры</w:t>
      </w:r>
      <w:proofErr w:type="spellEnd"/>
      <w:r>
        <w:rPr>
          <w:szCs w:val="28"/>
        </w:rPr>
        <w:t xml:space="preserve"> (товарного рыбоводства)";</w:t>
      </w:r>
    </w:p>
    <w:p w:rsidR="00D32609" w:rsidRDefault="00D32609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7 слова "товарного рыбоводства" заменить словами "товарной </w:t>
      </w:r>
      <w:proofErr w:type="spellStart"/>
      <w:r>
        <w:rPr>
          <w:szCs w:val="28"/>
        </w:rPr>
        <w:t>аквакультуры</w:t>
      </w:r>
      <w:proofErr w:type="spellEnd"/>
      <w:r>
        <w:rPr>
          <w:szCs w:val="28"/>
        </w:rPr>
        <w:t xml:space="preserve"> (товарного рыбоводства)";</w:t>
      </w:r>
    </w:p>
    <w:p w:rsidR="00B30FC2" w:rsidRDefault="00B30FC2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6)в статье 9:</w:t>
      </w:r>
    </w:p>
    <w:p w:rsidR="00B30FC2" w:rsidRDefault="00B30FC2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наименовании статьи слова "сельскохозяйственного производства" заменить</w:t>
      </w:r>
      <w:r w:rsidR="0012785A">
        <w:rPr>
          <w:szCs w:val="28"/>
        </w:rPr>
        <w:t xml:space="preserve"> словами "сельского хозяйства";</w:t>
      </w:r>
    </w:p>
    <w:p w:rsidR="00637C1E" w:rsidRDefault="00637C1E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1:</w:t>
      </w:r>
    </w:p>
    <w:p w:rsidR="00637C1E" w:rsidRDefault="00637C1E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абзаце первом слова "сельскохозяйственного производства" заменить словами "сельского хозяйства";</w:t>
      </w:r>
    </w:p>
    <w:p w:rsidR="00D32609" w:rsidRDefault="00637C1E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пункте 6</w:t>
      </w:r>
      <w:r w:rsidR="00D32609">
        <w:rPr>
          <w:szCs w:val="28"/>
        </w:rPr>
        <w:t xml:space="preserve"> слова "товарного рыбоводства" заменить словами "товарной </w:t>
      </w:r>
      <w:proofErr w:type="spellStart"/>
      <w:r w:rsidR="00D32609">
        <w:rPr>
          <w:szCs w:val="28"/>
        </w:rPr>
        <w:t>аквакультуры</w:t>
      </w:r>
      <w:proofErr w:type="spellEnd"/>
      <w:r w:rsidR="00D32609">
        <w:rPr>
          <w:szCs w:val="28"/>
        </w:rPr>
        <w:t xml:space="preserve"> (товарного рыбоводства)";</w:t>
      </w:r>
    </w:p>
    <w:p w:rsidR="00D32609" w:rsidRDefault="0012785A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</w:t>
      </w:r>
      <w:r w:rsidR="00D32609">
        <w:rPr>
          <w:szCs w:val="28"/>
        </w:rPr>
        <w:t>)в статье 18:</w:t>
      </w:r>
    </w:p>
    <w:p w:rsidR="00D32609" w:rsidRDefault="00D32609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</w:t>
      </w:r>
      <w:r w:rsidR="00CF10C4">
        <w:rPr>
          <w:szCs w:val="28"/>
        </w:rPr>
        <w:t>по тексту</w:t>
      </w:r>
      <w:r w:rsidR="0012785A">
        <w:rPr>
          <w:szCs w:val="28"/>
        </w:rPr>
        <w:t xml:space="preserve"> </w:t>
      </w:r>
      <w:r>
        <w:rPr>
          <w:szCs w:val="28"/>
        </w:rPr>
        <w:t>части 1 слова</w:t>
      </w:r>
      <w:r w:rsidR="00221FAB">
        <w:rPr>
          <w:szCs w:val="28"/>
        </w:rPr>
        <w:t xml:space="preserve"> "рыбоводство (</w:t>
      </w:r>
      <w:proofErr w:type="spellStart"/>
      <w:r w:rsidR="00221FAB">
        <w:rPr>
          <w:szCs w:val="28"/>
        </w:rPr>
        <w:t>аквакультура</w:t>
      </w:r>
      <w:proofErr w:type="spellEnd"/>
      <w:r w:rsidR="00221FAB">
        <w:rPr>
          <w:szCs w:val="28"/>
        </w:rPr>
        <w:t xml:space="preserve">)" в соответствующем падеже заменить словами "товарная </w:t>
      </w:r>
      <w:proofErr w:type="spellStart"/>
      <w:r w:rsidR="00221FAB">
        <w:rPr>
          <w:szCs w:val="28"/>
        </w:rPr>
        <w:t>аквакультура</w:t>
      </w:r>
      <w:proofErr w:type="spellEnd"/>
      <w:r w:rsidR="00221FAB">
        <w:rPr>
          <w:szCs w:val="28"/>
        </w:rPr>
        <w:t xml:space="preserve"> (товарное рыбоводство)" в соответствующем падеже;</w:t>
      </w:r>
    </w:p>
    <w:p w:rsidR="00221FAB" w:rsidRDefault="00221FAB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2 части </w:t>
      </w:r>
      <w:r w:rsidR="00F64763">
        <w:rPr>
          <w:szCs w:val="28"/>
        </w:rPr>
        <w:t xml:space="preserve">4 </w:t>
      </w:r>
      <w:r>
        <w:rPr>
          <w:szCs w:val="28"/>
        </w:rPr>
        <w:t>слова "товарной продукции рыбоводства (</w:t>
      </w:r>
      <w:proofErr w:type="spellStart"/>
      <w:r>
        <w:rPr>
          <w:szCs w:val="28"/>
        </w:rPr>
        <w:t>аквакультуры</w:t>
      </w:r>
      <w:proofErr w:type="spellEnd"/>
      <w:r>
        <w:rPr>
          <w:szCs w:val="28"/>
        </w:rPr>
        <w:t xml:space="preserve">)" заменить словами "продукции товарной </w:t>
      </w:r>
      <w:proofErr w:type="spellStart"/>
      <w:r>
        <w:rPr>
          <w:szCs w:val="28"/>
        </w:rPr>
        <w:t>аквакультуры</w:t>
      </w:r>
      <w:proofErr w:type="spellEnd"/>
      <w:r>
        <w:rPr>
          <w:szCs w:val="28"/>
        </w:rPr>
        <w:t xml:space="preserve"> (товарного рыбоводства)".</w:t>
      </w:r>
    </w:p>
    <w:p w:rsidR="00A33220" w:rsidRDefault="00A33220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46CD8" w:rsidRDefault="00F46CD8" w:rsidP="00F46CD8">
      <w:pPr>
        <w:ind w:firstLine="709"/>
        <w:jc w:val="both"/>
      </w:pPr>
      <w:r>
        <w:t xml:space="preserve">СТАТЬЯ 2. </w:t>
      </w:r>
    </w:p>
    <w:p w:rsidR="00F46CD8" w:rsidRDefault="00F46CD8" w:rsidP="00F46CD8">
      <w:pPr>
        <w:ind w:firstLine="709"/>
        <w:jc w:val="both"/>
      </w:pPr>
      <w:r>
        <w:t>Настоящий Закон вступает в силу со дня его официального опубликования.</w:t>
      </w:r>
    </w:p>
    <w:p w:rsidR="00F46CD8" w:rsidRDefault="00F46CD8" w:rsidP="00F46CD8">
      <w:pPr>
        <w:jc w:val="both"/>
      </w:pPr>
    </w:p>
    <w:p w:rsidR="00F46CD8" w:rsidRDefault="00F46CD8" w:rsidP="00F46CD8">
      <w:pPr>
        <w:jc w:val="both"/>
      </w:pPr>
    </w:p>
    <w:p w:rsidR="00F46CD8" w:rsidRDefault="00F46CD8" w:rsidP="00F46CD8">
      <w:pPr>
        <w:jc w:val="both"/>
      </w:pPr>
    </w:p>
    <w:p w:rsidR="00F46CD8" w:rsidRDefault="00F46CD8" w:rsidP="00F46CD8">
      <w:pPr>
        <w:jc w:val="both"/>
      </w:pPr>
      <w:r>
        <w:t xml:space="preserve">Губернатор края                                                                     В.В. </w:t>
      </w:r>
      <w:proofErr w:type="spellStart"/>
      <w:r>
        <w:t>Миклушевский</w:t>
      </w:r>
      <w:proofErr w:type="spellEnd"/>
    </w:p>
    <w:p w:rsidR="00F46CD8" w:rsidRDefault="00F46CD8" w:rsidP="00F46CD8">
      <w:pPr>
        <w:jc w:val="both"/>
      </w:pPr>
    </w:p>
    <w:p w:rsidR="00F46CD8" w:rsidRDefault="00F46CD8" w:rsidP="00F46CD8"/>
    <w:p w:rsidR="00F46CD8" w:rsidRDefault="00F46CD8" w:rsidP="00F46CD8"/>
    <w:p w:rsidR="00F46CD8" w:rsidRDefault="00F46CD8" w:rsidP="00F46CD8"/>
    <w:sectPr w:rsidR="00F46CD8" w:rsidSect="00A332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3481" w:rsidRDefault="00ED3481">
      <w:r>
        <w:separator/>
      </w:r>
    </w:p>
  </w:endnote>
  <w:endnote w:type="continuationSeparator" w:id="0">
    <w:p w:rsidR="00ED3481" w:rsidRDefault="00ED3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20" w:rsidRDefault="00A3322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20" w:rsidRDefault="00A33220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20" w:rsidRDefault="00A3322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3481" w:rsidRDefault="00ED3481">
      <w:r>
        <w:separator/>
      </w:r>
    </w:p>
  </w:footnote>
  <w:footnote w:type="continuationSeparator" w:id="0">
    <w:p w:rsidR="00ED3481" w:rsidRDefault="00ED34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20" w:rsidRDefault="00A3322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745538"/>
      <w:docPartObj>
        <w:docPartGallery w:val="Page Numbers (Top of Page)"/>
        <w:docPartUnique/>
      </w:docPartObj>
    </w:sdtPr>
    <w:sdtEndPr/>
    <w:sdtContent>
      <w:p w:rsidR="00A33220" w:rsidRDefault="005909F9">
        <w:pPr>
          <w:pStyle w:val="a3"/>
          <w:jc w:val="right"/>
        </w:pPr>
        <w:r>
          <w:fldChar w:fldCharType="begin"/>
        </w:r>
        <w:r>
          <w:instrText xml:space="preserve"> PA</w:instrText>
        </w:r>
        <w:r>
          <w:instrText xml:space="preserve">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E60A9" w:rsidRDefault="00FE60A9">
    <w:pPr>
      <w:pStyle w:val="a3"/>
      <w:jc w:val="right"/>
      <w:rPr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20" w:rsidRDefault="00A3322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2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049F"/>
    <w:rsid w:val="0009049F"/>
    <w:rsid w:val="0012785A"/>
    <w:rsid w:val="00132047"/>
    <w:rsid w:val="0013327D"/>
    <w:rsid w:val="001622C3"/>
    <w:rsid w:val="002122FD"/>
    <w:rsid w:val="00221FAB"/>
    <w:rsid w:val="002D7763"/>
    <w:rsid w:val="00303263"/>
    <w:rsid w:val="0045026F"/>
    <w:rsid w:val="0049469E"/>
    <w:rsid w:val="00496938"/>
    <w:rsid w:val="004A378A"/>
    <w:rsid w:val="00531071"/>
    <w:rsid w:val="00576626"/>
    <w:rsid w:val="005909F9"/>
    <w:rsid w:val="00637C1E"/>
    <w:rsid w:val="007909B8"/>
    <w:rsid w:val="008611CF"/>
    <w:rsid w:val="009D75CB"/>
    <w:rsid w:val="00A1011B"/>
    <w:rsid w:val="00A23A1B"/>
    <w:rsid w:val="00A33220"/>
    <w:rsid w:val="00AB0187"/>
    <w:rsid w:val="00B06C1B"/>
    <w:rsid w:val="00B30FC2"/>
    <w:rsid w:val="00B50ECD"/>
    <w:rsid w:val="00B56713"/>
    <w:rsid w:val="00BE2882"/>
    <w:rsid w:val="00BF745A"/>
    <w:rsid w:val="00C90159"/>
    <w:rsid w:val="00CF10C4"/>
    <w:rsid w:val="00D32609"/>
    <w:rsid w:val="00D81539"/>
    <w:rsid w:val="00D96C68"/>
    <w:rsid w:val="00E86A04"/>
    <w:rsid w:val="00EA10CA"/>
    <w:rsid w:val="00ED3481"/>
    <w:rsid w:val="00F1019F"/>
    <w:rsid w:val="00F46CD8"/>
    <w:rsid w:val="00F64763"/>
    <w:rsid w:val="00FD7079"/>
    <w:rsid w:val="00FE5DE7"/>
    <w:rsid w:val="00FE6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0A9"/>
    <w:rPr>
      <w:sz w:val="28"/>
    </w:rPr>
  </w:style>
  <w:style w:type="paragraph" w:styleId="1">
    <w:name w:val="heading 1"/>
    <w:basedOn w:val="a"/>
    <w:next w:val="a"/>
    <w:qFormat/>
    <w:rsid w:val="00FE60A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E60A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FE60A9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46CD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A3322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91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3A386E-0E3F-4AFE-B702-4BB00CE0A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природопольз..dot</Template>
  <TotalTime>4</TotalTime>
  <Pages>2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6</cp:revision>
  <cp:lastPrinted>2015-04-23T07:25:00Z</cp:lastPrinted>
  <dcterms:created xsi:type="dcterms:W3CDTF">2015-05-12T04:15:00Z</dcterms:created>
  <dcterms:modified xsi:type="dcterms:W3CDTF">2015-06-15T00:04:00Z</dcterms:modified>
</cp:coreProperties>
</file>