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495892021" r:id="rId9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517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0177A" w:rsidP="008E22D8">
            <w:pPr>
              <w:widowControl w:val="0"/>
              <w:spacing w:after="120"/>
              <w:ind w:firstLine="34"/>
            </w:pPr>
            <w:r>
              <w:t>15.06.2015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0177A">
            <w:pPr>
              <w:ind w:hanging="107"/>
            </w:pPr>
            <w:r>
              <w:t>398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E22D8">
        <w:trPr>
          <w:gridAfter w:val="3"/>
          <w:wAfter w:w="4076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0561" w:rsidRPr="002F02CB" w:rsidRDefault="00EA3EFE" w:rsidP="00D26E7A">
            <w:pPr>
              <w:ind w:right="35"/>
              <w:jc w:val="both"/>
            </w:pPr>
            <w:r>
              <w:t xml:space="preserve">О проекте закона Приморского края </w:t>
            </w:r>
            <w:r w:rsidR="008E22D8">
              <w:t>"О внесении изменени</w:t>
            </w:r>
            <w:r w:rsidR="005B5888">
              <w:t>й</w:t>
            </w:r>
            <w:r w:rsidR="008E22D8">
              <w:t xml:space="preserve"> в Закон При</w:t>
            </w:r>
            <w:r w:rsidR="00D26E7A">
              <w:softHyphen/>
            </w:r>
            <w:r w:rsidR="008E22D8">
              <w:t>морского</w:t>
            </w:r>
            <w:r w:rsidR="00D26E7A">
              <w:t xml:space="preserve"> </w:t>
            </w:r>
            <w:r w:rsidR="008E22D8">
              <w:t xml:space="preserve">края "О регулировании розничной продажи алкогольной продукции, безалкогольных </w:t>
            </w:r>
            <w:proofErr w:type="spellStart"/>
            <w:r w:rsidR="008E22D8">
              <w:t>тонизи</w:t>
            </w:r>
            <w:r w:rsidR="00D26E7A">
              <w:t>-</w:t>
            </w:r>
            <w:r w:rsidR="008E22D8">
              <w:t>рующих</w:t>
            </w:r>
            <w:proofErr w:type="spellEnd"/>
            <w:r w:rsidR="008E22D8">
              <w:t xml:space="preserve"> напитков и профилактике алкоголизма на территории Приморского края" </w:t>
            </w:r>
            <w:r>
              <w:t>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8E22D8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212D1A">
        <w:t xml:space="preserve">подготовленный комитетом </w:t>
      </w:r>
      <w:r w:rsidR="001A76E1">
        <w:t xml:space="preserve">проект закона Приморского края </w:t>
      </w:r>
      <w:r w:rsidR="008E22D8">
        <w:t>"О внесении изменени</w:t>
      </w:r>
      <w:r w:rsidR="005B5888">
        <w:t>й</w:t>
      </w:r>
      <w:r w:rsidR="008E22D8">
        <w:t xml:space="preserve"> в Закон Приморского края </w:t>
      </w:r>
      <w:r w:rsidR="00212D1A">
        <w:t xml:space="preserve">                  </w:t>
      </w:r>
      <w:r w:rsidR="008E22D8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1A76E1">
        <w:rPr>
          <w:bCs/>
        </w:rPr>
        <w:t xml:space="preserve">, </w:t>
      </w:r>
      <w:r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212D1A" w:rsidRDefault="00212D1A"/>
    <w:p w:rsidR="00212D1A" w:rsidRDefault="00212D1A" w:rsidP="00FA326E">
      <w:pPr>
        <w:ind w:firstLine="709"/>
        <w:jc w:val="both"/>
      </w:pPr>
      <w:r w:rsidRPr="00212D1A">
        <w:t xml:space="preserve">1.Внести проект закона Приморского края </w:t>
      </w:r>
      <w:r w:rsidR="00FA326E" w:rsidRPr="00FA326E">
        <w:t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FA326E">
        <w:t xml:space="preserve"> </w:t>
      </w:r>
      <w:r w:rsidRPr="00212D1A">
        <w:t>в качестве законодательной инициативы.</w:t>
      </w:r>
    </w:p>
    <w:p w:rsidR="00212D1A" w:rsidRPr="00212D1A" w:rsidRDefault="00212D1A" w:rsidP="00212D1A">
      <w:pPr>
        <w:ind w:firstLine="709"/>
      </w:pPr>
    </w:p>
    <w:p w:rsidR="001A76E1" w:rsidRDefault="00212D1A" w:rsidP="00F92AD1">
      <w:pPr>
        <w:ind w:firstLine="709"/>
        <w:jc w:val="both"/>
      </w:pPr>
      <w:r>
        <w:t>2</w:t>
      </w:r>
      <w:r w:rsidR="00F92AD1" w:rsidRPr="0059601A">
        <w:t>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8E22D8">
        <w:t>"О внесении изменени</w:t>
      </w:r>
      <w:r w:rsidR="005B5888">
        <w:t>й</w:t>
      </w:r>
      <w:r w:rsidR="008E22D8">
        <w:t xml:space="preserve">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1A76E1">
        <w:t xml:space="preserve"> </w:t>
      </w:r>
      <w:r w:rsidR="00240047" w:rsidRPr="0015191D">
        <w:t>в первом</w:t>
      </w:r>
      <w:r w:rsidR="00240047">
        <w:t xml:space="preserve"> чтении</w:t>
      </w:r>
      <w:r w:rsidR="00240047" w:rsidRPr="000B1A03">
        <w:t xml:space="preserve"> </w:t>
      </w:r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</w:t>
      </w:r>
      <w:r w:rsidR="005B5888">
        <w:t xml:space="preserve">июне </w:t>
      </w:r>
      <w:r w:rsidR="003768B0">
        <w:t xml:space="preserve">                 </w:t>
      </w:r>
      <w:r w:rsidR="001A76E1">
        <w:t>201</w:t>
      </w:r>
      <w:r w:rsidR="008E22D8">
        <w:t>5</w:t>
      </w:r>
      <w:r w:rsidR="001A76E1">
        <w:t xml:space="preserve"> года.</w:t>
      </w:r>
    </w:p>
    <w:p w:rsidR="001A76E1" w:rsidRDefault="001A76E1" w:rsidP="00F92AD1">
      <w:pPr>
        <w:ind w:firstLine="709"/>
        <w:jc w:val="both"/>
      </w:pPr>
    </w:p>
    <w:p w:rsidR="00E23F0A" w:rsidRDefault="00212D1A" w:rsidP="00F92AD1">
      <w:pPr>
        <w:ind w:firstLine="709"/>
        <w:jc w:val="both"/>
      </w:pPr>
      <w:r>
        <w:t>3</w:t>
      </w:r>
      <w:r w:rsidR="001A76E1">
        <w:t>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240047" w:rsidRDefault="00240047" w:rsidP="00F92AD1">
      <w:pPr>
        <w:ind w:firstLine="709"/>
        <w:jc w:val="both"/>
      </w:pPr>
    </w:p>
    <w:p w:rsidR="00E23F0A" w:rsidRDefault="00212D1A" w:rsidP="00F92AD1">
      <w:pPr>
        <w:ind w:firstLine="709"/>
        <w:jc w:val="both"/>
      </w:pPr>
      <w:r>
        <w:t>4</w:t>
      </w:r>
      <w:r w:rsidR="00E23F0A">
        <w:t>.</w:t>
      </w:r>
      <w:r w:rsidR="00E23F0A" w:rsidRPr="00CB4C38">
        <w:t xml:space="preserve">Поручить </w:t>
      </w:r>
      <w:proofErr w:type="spellStart"/>
      <w:r w:rsidR="00C346FA">
        <w:t>Викдоровой</w:t>
      </w:r>
      <w:proofErr w:type="spellEnd"/>
      <w:r w:rsidR="00C346FA">
        <w:t xml:space="preserve"> Е.Ю., </w:t>
      </w:r>
      <w:r w:rsidR="008E22D8">
        <w:t xml:space="preserve">заместителю </w:t>
      </w:r>
      <w:r w:rsidR="00545C88" w:rsidRPr="00CB4C38">
        <w:t>председател</w:t>
      </w:r>
      <w:r w:rsidR="008E22D8">
        <w:t>я</w:t>
      </w:r>
      <w:r w:rsidR="00545C88" w:rsidRPr="00CB4C38">
        <w:t xml:space="preserve"> комитета </w:t>
      </w:r>
      <w:r w:rsidR="00C346FA">
        <w:t xml:space="preserve">Законодательного Собрания по </w:t>
      </w:r>
      <w:proofErr w:type="gramStart"/>
      <w:r w:rsidR="00C346FA">
        <w:t>продовольственной</w:t>
      </w:r>
      <w:proofErr w:type="gramEnd"/>
      <w:r w:rsidR="00C346FA">
        <w:t xml:space="preserve"> политике и </w:t>
      </w:r>
      <w:r w:rsidR="00C346FA">
        <w:lastRenderedPageBreak/>
        <w:t xml:space="preserve">природопользованию, </w:t>
      </w:r>
      <w:r w:rsidR="00E23F0A">
        <w:t xml:space="preserve">выступить </w:t>
      </w:r>
      <w:r w:rsidR="00C346FA">
        <w:t xml:space="preserve">на заседании </w:t>
      </w:r>
      <w:r w:rsidR="00C346FA" w:rsidRPr="00C346FA">
        <w:t xml:space="preserve">Законодательного Собрания </w:t>
      </w:r>
      <w:r w:rsidR="00C346FA">
        <w:t xml:space="preserve">            </w:t>
      </w:r>
      <w:r w:rsidR="00E23F0A">
        <w:t>с содокладом по данному вопросу</w:t>
      </w:r>
      <w:r w:rsidR="001E4878">
        <w:t>.</w:t>
      </w:r>
      <w:r w:rsidR="00E23F0A">
        <w:t xml:space="preserve"> </w:t>
      </w:r>
    </w:p>
    <w:p w:rsidR="00E23F0A" w:rsidRDefault="00E23F0A" w:rsidP="00F92AD1">
      <w:pPr>
        <w:ind w:firstLine="709"/>
        <w:jc w:val="both"/>
      </w:pPr>
    </w:p>
    <w:p w:rsidR="001E2AD4" w:rsidRDefault="00212D1A" w:rsidP="00F92AD1">
      <w:pPr>
        <w:ind w:firstLine="709"/>
        <w:jc w:val="both"/>
      </w:pPr>
      <w:r>
        <w:t>5</w:t>
      </w:r>
      <w:r w:rsidR="00E23F0A" w:rsidRPr="00ED0448">
        <w:t>.</w:t>
      </w:r>
      <w:r w:rsidR="001E2AD4" w:rsidRPr="00ED0448">
        <w:t xml:space="preserve">Определить время на рассмотрение вопроса </w:t>
      </w:r>
      <w:r w:rsidR="00467533" w:rsidRPr="00ED0448">
        <w:t xml:space="preserve">                                                    </w:t>
      </w:r>
      <w:r w:rsidR="002C5DBB" w:rsidRPr="00ED0448">
        <w:t xml:space="preserve">на заседании Законодательного Собрания </w:t>
      </w:r>
      <w:r w:rsidR="001E2AD4" w:rsidRPr="00ED0448">
        <w:t xml:space="preserve">– </w:t>
      </w:r>
      <w:r w:rsidR="00B939AB" w:rsidRPr="00ED0448">
        <w:t>5</w:t>
      </w:r>
      <w:r w:rsidR="001E2AD4" w:rsidRPr="00ED0448">
        <w:t xml:space="preserve"> минут</w:t>
      </w:r>
      <w:r w:rsidR="00FA326E">
        <w:t>, в том числе</w:t>
      </w:r>
      <w:r w:rsidR="00B939AB" w:rsidRPr="00ED0448">
        <w:t xml:space="preserve"> </w:t>
      </w:r>
      <w:r w:rsidR="001E2AD4" w:rsidRPr="00ED0448">
        <w:t xml:space="preserve">для </w:t>
      </w:r>
      <w:r w:rsidR="00FA326E">
        <w:t xml:space="preserve">                </w:t>
      </w:r>
      <w:r w:rsidR="00D408BE" w:rsidRPr="00ED0448">
        <w:t xml:space="preserve">доклада </w:t>
      </w:r>
      <w:r w:rsidR="00651356" w:rsidRPr="00ED0448">
        <w:t xml:space="preserve">- </w:t>
      </w:r>
      <w:r w:rsidR="00B939AB" w:rsidRPr="00ED0448">
        <w:t>3</w:t>
      </w:r>
      <w:r w:rsidR="00D408BE" w:rsidRPr="00ED0448">
        <w:t xml:space="preserve"> минуты</w:t>
      </w:r>
      <w:r w:rsidR="001E2AD4" w:rsidRPr="00ED0448">
        <w:t>.</w:t>
      </w:r>
    </w:p>
    <w:p w:rsidR="001E2AD4" w:rsidRDefault="001E2AD4" w:rsidP="00F92AD1">
      <w:pPr>
        <w:ind w:firstLine="709"/>
        <w:jc w:val="both"/>
      </w:pPr>
      <w:bookmarkStart w:id="0" w:name="_GoBack"/>
      <w:bookmarkEnd w:id="0"/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467533" w:rsidRDefault="00467533" w:rsidP="00CE674F">
      <w:pPr>
        <w:pStyle w:val="a3"/>
        <w:tabs>
          <w:tab w:val="clear" w:pos="4153"/>
          <w:tab w:val="clear" w:pos="8306"/>
        </w:tabs>
        <w:jc w:val="both"/>
      </w:pPr>
    </w:p>
    <w:p w:rsidR="00C8140B" w:rsidRDefault="00C8140B" w:rsidP="00CD4034">
      <w:r>
        <w:t>Заместитель</w:t>
      </w:r>
    </w:p>
    <w:p w:rsidR="00EA3EFE" w:rsidRDefault="00C8140B" w:rsidP="00CD4034">
      <w:r>
        <w:t>п</w:t>
      </w:r>
      <w:r w:rsidR="00CD4034">
        <w:t>редседател</w:t>
      </w:r>
      <w:r w:rsidR="00467533">
        <w:t>я</w:t>
      </w:r>
      <w:r w:rsidR="00CD4034">
        <w:t xml:space="preserve"> комитета                    </w:t>
      </w:r>
      <w:r w:rsidR="00467533">
        <w:t xml:space="preserve">                           </w:t>
      </w:r>
      <w:r>
        <w:t xml:space="preserve">                       Ю</w:t>
      </w:r>
      <w:r w:rsidR="00CD4034">
        <w:t xml:space="preserve">.А. </w:t>
      </w:r>
      <w:r>
        <w:t>Корнеев</w:t>
      </w:r>
    </w:p>
    <w:p w:rsidR="00EA3EFE" w:rsidRDefault="00EA3EFE" w:rsidP="00CD4034"/>
    <w:sectPr w:rsidR="00EA3EFE" w:rsidSect="002C5DBB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752" w:rsidRDefault="008C0752">
      <w:r>
        <w:separator/>
      </w:r>
    </w:p>
  </w:endnote>
  <w:endnote w:type="continuationSeparator" w:id="0">
    <w:p w:rsidR="008C0752" w:rsidRDefault="008C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752" w:rsidRDefault="008C0752">
      <w:r>
        <w:separator/>
      </w:r>
    </w:p>
  </w:footnote>
  <w:footnote w:type="continuationSeparator" w:id="0">
    <w:p w:rsidR="008C0752" w:rsidRDefault="008C0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146BE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  <w:p w:rsidR="002C5DBB" w:rsidRDefault="002C5DBB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0F45C4"/>
    <w:rsid w:val="0011380F"/>
    <w:rsid w:val="00113E27"/>
    <w:rsid w:val="00117D97"/>
    <w:rsid w:val="00123507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E2AD4"/>
    <w:rsid w:val="001E4878"/>
    <w:rsid w:val="00201F7D"/>
    <w:rsid w:val="00212D1A"/>
    <w:rsid w:val="002171D7"/>
    <w:rsid w:val="00222830"/>
    <w:rsid w:val="00240047"/>
    <w:rsid w:val="002743E1"/>
    <w:rsid w:val="00274D89"/>
    <w:rsid w:val="00291EFE"/>
    <w:rsid w:val="002A04AA"/>
    <w:rsid w:val="002B68BF"/>
    <w:rsid w:val="002C5DBB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768B0"/>
    <w:rsid w:val="00397122"/>
    <w:rsid w:val="003B54B8"/>
    <w:rsid w:val="003C4624"/>
    <w:rsid w:val="003E6834"/>
    <w:rsid w:val="00452707"/>
    <w:rsid w:val="0046121A"/>
    <w:rsid w:val="00467533"/>
    <w:rsid w:val="004B30F2"/>
    <w:rsid w:val="004C102E"/>
    <w:rsid w:val="004E3D78"/>
    <w:rsid w:val="004F2B43"/>
    <w:rsid w:val="00500F87"/>
    <w:rsid w:val="00504E7F"/>
    <w:rsid w:val="00545C88"/>
    <w:rsid w:val="00564CFC"/>
    <w:rsid w:val="00595F16"/>
    <w:rsid w:val="005B31CB"/>
    <w:rsid w:val="005B5888"/>
    <w:rsid w:val="005E0561"/>
    <w:rsid w:val="005E1C5A"/>
    <w:rsid w:val="005F0592"/>
    <w:rsid w:val="005F1313"/>
    <w:rsid w:val="00641295"/>
    <w:rsid w:val="00644B73"/>
    <w:rsid w:val="00651356"/>
    <w:rsid w:val="00651DF6"/>
    <w:rsid w:val="00660D1D"/>
    <w:rsid w:val="006648AE"/>
    <w:rsid w:val="00667282"/>
    <w:rsid w:val="00680ED4"/>
    <w:rsid w:val="006A0FF4"/>
    <w:rsid w:val="006A5070"/>
    <w:rsid w:val="006C352B"/>
    <w:rsid w:val="006F592C"/>
    <w:rsid w:val="00702C57"/>
    <w:rsid w:val="007146BE"/>
    <w:rsid w:val="00726912"/>
    <w:rsid w:val="0073130C"/>
    <w:rsid w:val="00733158"/>
    <w:rsid w:val="00733319"/>
    <w:rsid w:val="0077354F"/>
    <w:rsid w:val="007867BE"/>
    <w:rsid w:val="00794BF3"/>
    <w:rsid w:val="007A4201"/>
    <w:rsid w:val="007E1C72"/>
    <w:rsid w:val="007F0F0C"/>
    <w:rsid w:val="0080177A"/>
    <w:rsid w:val="008322E5"/>
    <w:rsid w:val="00836F71"/>
    <w:rsid w:val="00837742"/>
    <w:rsid w:val="00847A37"/>
    <w:rsid w:val="00871750"/>
    <w:rsid w:val="00877725"/>
    <w:rsid w:val="008B702C"/>
    <w:rsid w:val="008C0752"/>
    <w:rsid w:val="008C6644"/>
    <w:rsid w:val="008D2893"/>
    <w:rsid w:val="008E22D8"/>
    <w:rsid w:val="008E5211"/>
    <w:rsid w:val="008F2060"/>
    <w:rsid w:val="00900034"/>
    <w:rsid w:val="009060F6"/>
    <w:rsid w:val="00907E35"/>
    <w:rsid w:val="009105D7"/>
    <w:rsid w:val="00913C1C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52CCB"/>
    <w:rsid w:val="00B66B6C"/>
    <w:rsid w:val="00B876FC"/>
    <w:rsid w:val="00B939AB"/>
    <w:rsid w:val="00BB0F3D"/>
    <w:rsid w:val="00BF24C7"/>
    <w:rsid w:val="00C27A00"/>
    <w:rsid w:val="00C346FA"/>
    <w:rsid w:val="00C454F6"/>
    <w:rsid w:val="00C625C4"/>
    <w:rsid w:val="00C62908"/>
    <w:rsid w:val="00C67495"/>
    <w:rsid w:val="00C714E3"/>
    <w:rsid w:val="00C8140B"/>
    <w:rsid w:val="00CA7363"/>
    <w:rsid w:val="00CB76B2"/>
    <w:rsid w:val="00CD4034"/>
    <w:rsid w:val="00CD641A"/>
    <w:rsid w:val="00CD7525"/>
    <w:rsid w:val="00CE674F"/>
    <w:rsid w:val="00D02CCF"/>
    <w:rsid w:val="00D039B2"/>
    <w:rsid w:val="00D26E7A"/>
    <w:rsid w:val="00D30E85"/>
    <w:rsid w:val="00D3588C"/>
    <w:rsid w:val="00D408BE"/>
    <w:rsid w:val="00D5361E"/>
    <w:rsid w:val="00D80476"/>
    <w:rsid w:val="00D8191D"/>
    <w:rsid w:val="00DA0018"/>
    <w:rsid w:val="00DA0F6F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3388"/>
    <w:rsid w:val="00E54EAC"/>
    <w:rsid w:val="00EA1EB3"/>
    <w:rsid w:val="00EA3EFE"/>
    <w:rsid w:val="00EB2BD7"/>
    <w:rsid w:val="00EB3875"/>
    <w:rsid w:val="00ED0448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A326E"/>
    <w:rsid w:val="00FB1587"/>
    <w:rsid w:val="00FC7630"/>
    <w:rsid w:val="00FD3EA8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B7EC1-1267-40FB-9E53-C61308526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31</TotalTime>
  <Pages>2</Pages>
  <Words>208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23</cp:revision>
  <cp:lastPrinted>2015-06-15T06:40:00Z</cp:lastPrinted>
  <dcterms:created xsi:type="dcterms:W3CDTF">2015-03-11T01:40:00Z</dcterms:created>
  <dcterms:modified xsi:type="dcterms:W3CDTF">2015-06-15T06:47:00Z</dcterms:modified>
</cp:coreProperties>
</file>