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1" w:type="dxa"/>
        <w:tblInd w:w="-106" w:type="dxa"/>
        <w:tblLayout w:type="fixed"/>
        <w:tblLook w:val="0000"/>
      </w:tblPr>
      <w:tblGrid>
        <w:gridCol w:w="2530"/>
        <w:gridCol w:w="2530"/>
        <w:gridCol w:w="2530"/>
        <w:gridCol w:w="2551"/>
      </w:tblGrid>
      <w:tr w:rsidR="00114920" w:rsidRPr="00327629">
        <w:trPr>
          <w:cantSplit/>
          <w:trHeight w:val="1696"/>
        </w:trPr>
        <w:tc>
          <w:tcPr>
            <w:tcW w:w="2530" w:type="dxa"/>
          </w:tcPr>
          <w:p w:rsidR="00114920" w:rsidRPr="00781B4C" w:rsidRDefault="00114920" w:rsidP="00AC08FA">
            <w:pPr>
              <w:pStyle w:val="Heading1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  <w:r w:rsidRPr="00AC08F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781B4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СОГЛАСОВАНО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Постановление </w:t>
            </w: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главы Хорольского  муниципального 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района</w:t>
            </w: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от 21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.01.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2015  № 02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(с изменением 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25.03.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2015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12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)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530" w:type="dxa"/>
          </w:tcPr>
          <w:p w:rsidR="00114920" w:rsidRPr="00781B4C" w:rsidRDefault="00114920" w:rsidP="00AC08FA">
            <w:pPr>
              <w:pStyle w:val="Heading1"/>
              <w:spacing w:line="240" w:lineRule="auto"/>
              <w:ind w:right="-108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  <w:r w:rsidRPr="00AC08FA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781B4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СОГЛАСОВАНО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:rsidR="00114920" w:rsidRDefault="00114920" w:rsidP="00546ADE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Постановление </w:t>
            </w:r>
          </w:p>
          <w:p w:rsidR="00114920" w:rsidRDefault="00114920" w:rsidP="00546ADE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главы Ярославского городского </w:t>
            </w:r>
          </w:p>
          <w:p w:rsidR="00114920" w:rsidRPr="00AC08FA" w:rsidRDefault="00114920" w:rsidP="00546ADE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поселения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от 20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.02.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 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№ 2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ind w:firstLine="25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530" w:type="dxa"/>
          </w:tcPr>
          <w:p w:rsidR="00114920" w:rsidRPr="00781B4C" w:rsidRDefault="00114920" w:rsidP="00AC08FA">
            <w:pPr>
              <w:pStyle w:val="Heading1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  <w:r w:rsidRPr="00AC08F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781B4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СОГЛАСОВАНО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Решение </w:t>
            </w: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муниципального комитета </w:t>
            </w: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Ярославского </w:t>
            </w: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городского  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поселения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от 26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.02.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2015№ 256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4920" w:rsidRPr="00781B4C" w:rsidRDefault="00114920" w:rsidP="00AC08FA">
            <w:pPr>
              <w:pStyle w:val="Heading1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u w:val="single"/>
              </w:rPr>
            </w:pPr>
            <w:r w:rsidRPr="00AC08F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781B4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СОГЛАСОВАНО</w:t>
            </w:r>
          </w:p>
          <w:p w:rsidR="00114920" w:rsidRPr="00AC08FA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Решение Думы </w:t>
            </w:r>
          </w:p>
          <w:p w:rsidR="00114920" w:rsidRDefault="00114920" w:rsidP="00AC0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Хорольского </w:t>
            </w:r>
          </w:p>
          <w:p w:rsidR="00114920" w:rsidRDefault="00114920" w:rsidP="00CD0D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 </w:t>
            </w:r>
          </w:p>
          <w:p w:rsidR="00114920" w:rsidRPr="00CD0DBB" w:rsidRDefault="00114920" w:rsidP="00CD0D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от 23.04.2015 №200</w:t>
            </w:r>
            <w:r w:rsidRPr="00AC08F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</w:tc>
      </w:tr>
    </w:tbl>
    <w:p w:rsidR="00114920" w:rsidRDefault="00114920" w:rsidP="00100C19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Pr="003125BA" w:rsidRDefault="00114920" w:rsidP="00100C19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3125BA">
        <w:rPr>
          <w:rFonts w:ascii="Times New Roman" w:hAnsi="Times New Roman" w:cs="Times New Roman"/>
          <w:sz w:val="28"/>
          <w:szCs w:val="28"/>
        </w:rPr>
        <w:t>Перечень</w:t>
      </w:r>
    </w:p>
    <w:p w:rsidR="00114920" w:rsidRDefault="00114920" w:rsidP="00100C19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3125BA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</w:t>
      </w:r>
    </w:p>
    <w:p w:rsidR="00114920" w:rsidRDefault="00114920" w:rsidP="00100C19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3125BA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25BA">
        <w:rPr>
          <w:rFonts w:ascii="Times New Roman" w:hAnsi="Times New Roman" w:cs="Times New Roman"/>
          <w:sz w:val="28"/>
          <w:szCs w:val="28"/>
        </w:rPr>
        <w:t>муниципальной собственности Хорольского муниципального района</w:t>
      </w:r>
      <w:r w:rsidRPr="003125B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114920" w:rsidRPr="003125BA" w:rsidRDefault="00114920" w:rsidP="00100C19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3125BA">
        <w:rPr>
          <w:rFonts w:ascii="Times New Roman" w:hAnsi="Times New Roman" w:cs="Times New Roman"/>
          <w:sz w:val="28"/>
          <w:szCs w:val="28"/>
        </w:rPr>
        <w:t xml:space="preserve">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Ярославского городского поселения</w:t>
      </w:r>
    </w:p>
    <w:p w:rsidR="00114920" w:rsidRPr="003125BA" w:rsidRDefault="00114920" w:rsidP="00100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Pr="003125BA" w:rsidRDefault="00114920" w:rsidP="00100C19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3125BA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114920" w:rsidRPr="003125BA" w:rsidRDefault="00114920" w:rsidP="00100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3148AF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125BA">
        <w:rPr>
          <w:rFonts w:ascii="Times New Roman" w:hAnsi="Times New Roman" w:cs="Times New Roman"/>
          <w:sz w:val="28"/>
          <w:szCs w:val="28"/>
        </w:rPr>
        <w:t>бъекты</w:t>
      </w:r>
    </w:p>
    <w:tbl>
      <w:tblPr>
        <w:tblW w:w="9460" w:type="dxa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66"/>
        <w:gridCol w:w="894"/>
        <w:gridCol w:w="1320"/>
        <w:gridCol w:w="1540"/>
      </w:tblGrid>
      <w:tr w:rsidR="00114920" w:rsidRPr="00D60AAC">
        <w:trPr>
          <w:trHeight w:val="487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114920" w:rsidRPr="00B53569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4920" w:rsidRPr="00B53569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114920" w:rsidRPr="00B53569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нование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880" w:type="dxa"/>
            <w:vMerge w:val="restart"/>
            <w:tcMar>
              <w:left w:w="28" w:type="dxa"/>
              <w:right w:w="28" w:type="dxa"/>
            </w:tcMar>
          </w:tcPr>
          <w:p w:rsidR="00114920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щадь, кв. м/ </w:t>
            </w:r>
          </w:p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чество, шт.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3B4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тацию</w:t>
            </w:r>
          </w:p>
        </w:tc>
        <w:tc>
          <w:tcPr>
            <w:tcW w:w="1760" w:type="dxa"/>
            <w:gridSpan w:val="2"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Стоимость,</w:t>
            </w:r>
          </w:p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114920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вание </w:t>
            </w:r>
          </w:p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Юриди-ческий/ </w:t>
            </w:r>
          </w:p>
          <w:p w:rsidR="00114920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</w:t>
            </w:r>
          </w:p>
          <w:p w:rsidR="00114920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114920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</w:tr>
      <w:tr w:rsidR="00114920" w:rsidRPr="00D60AAC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лансо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точная</w:t>
            </w:r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345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920" w:rsidRPr="005D1911" w:rsidRDefault="00114920" w:rsidP="003125B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80"/>
        <w:gridCol w:w="880"/>
        <w:gridCol w:w="1320"/>
        <w:gridCol w:w="1540"/>
      </w:tblGrid>
      <w:tr w:rsidR="00114920" w:rsidRPr="00D60AAC">
        <w:trPr>
          <w:trHeight w:val="172"/>
          <w:tblHeader/>
        </w:trPr>
        <w:tc>
          <w:tcPr>
            <w:tcW w:w="5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14920" w:rsidRPr="00615683" w:rsidRDefault="00114920" w:rsidP="000D26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Pr="00CD0DBB" w:rsidRDefault="00114920" w:rsidP="000D2634">
            <w:pPr>
              <w:pStyle w:val="TimesNewRoman120"/>
              <w:rPr>
                <w:rFonts w:ascii="Times New Roman" w:hAnsi="Times New Roman" w:cs="Times New Roman"/>
              </w:rPr>
            </w:pPr>
            <w:r w:rsidRPr="00CD0DB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Самосвал КАМАЗ-5511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Светла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1-б/2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6,885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Хорольский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 район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302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CD0DBB" w:rsidRDefault="00114920" w:rsidP="000D2634">
            <w:pPr>
              <w:pStyle w:val="TimesNewRoman120"/>
              <w:rPr>
                <w:rFonts w:ascii="Times New Roman" w:hAnsi="Times New Roman" w:cs="Times New Roman"/>
              </w:rPr>
            </w:pPr>
            <w:r w:rsidRPr="00CD0DB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биль ЗИЛ-ММЗ-4502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A64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D60AAC" w:rsidRDefault="00114920" w:rsidP="006A642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Светла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1-б/2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  <w:p w:rsidR="00114920" w:rsidRPr="00D60AAC" w:rsidRDefault="00114920" w:rsidP="00DB68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6,190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4920" w:rsidRPr="00D60AAC" w:rsidRDefault="00114920" w:rsidP="006A64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Хорольский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 район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CD0DBB" w:rsidRDefault="00114920" w:rsidP="000D2634">
            <w:pPr>
              <w:pStyle w:val="TimesNewRoman120"/>
              <w:rPr>
                <w:rFonts w:ascii="Times New Roman" w:hAnsi="Times New Roman" w:cs="Times New Roman"/>
              </w:rPr>
            </w:pPr>
            <w:r w:rsidRPr="00CD0DB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биль ГАЗ-3307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Светла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,1-б/2</w:t>
            </w:r>
          </w:p>
          <w:p w:rsidR="00114920" w:rsidRPr="00D60AAC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28,282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pStyle w:val="TimesNewRoman120"/>
            </w:pPr>
          </w:p>
          <w:p w:rsidR="00114920" w:rsidRDefault="00114920" w:rsidP="000D2634">
            <w:pPr>
              <w:pStyle w:val="TimesNewRoman120"/>
            </w:pPr>
          </w:p>
          <w:p w:rsidR="00114920" w:rsidRPr="00D60AAC" w:rsidRDefault="00114920" w:rsidP="003148AF">
            <w:pPr>
              <w:pStyle w:val="TimesNewRoman120"/>
            </w:pPr>
            <w: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Хорольский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 район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Ассениз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ционная машина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ГАЗ-53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Светла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1-б/2</w:t>
            </w:r>
          </w:p>
          <w:p w:rsidR="00114920" w:rsidRPr="00D60AAC" w:rsidRDefault="00114920" w:rsidP="00EA5EF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6,815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Хорольский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 район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292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Автобус КАВЗ-3976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D60AAC" w:rsidRDefault="00114920" w:rsidP="006B3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Светла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1-б/2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6B3E2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B3E2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B3E2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111,228</w:t>
            </w:r>
          </w:p>
          <w:p w:rsidR="00114920" w:rsidRPr="00D60AAC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AB3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AB3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Хорольский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 район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Дизельный генератор </w:t>
            </w: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(электр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станция)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ДЭСКА ДЭС 30 Т400-2Р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Некрас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ва, 25-б </w:t>
            </w:r>
          </w:p>
          <w:p w:rsidR="00114920" w:rsidRPr="008D4D3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242,960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31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242,960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6B3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050B1D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B1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CB1A8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Установка генерато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ная бенз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новая УГБ-4000Е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575031" w:rsidRDefault="00114920" w:rsidP="0057503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FD77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25,492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CB1A88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25,492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CB1A88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 xml:space="preserve">Хорольский </w:t>
            </w:r>
          </w:p>
          <w:p w:rsidR="00114920" w:rsidRPr="00CB1A88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пальный район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CB1A88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114920" w:rsidRPr="00CB1A88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A88"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баня-прачечная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Ленинс-кая, 13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397,5</w:t>
            </w: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718,429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239,237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334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Pr="00D60AAC" w:rsidRDefault="00114920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6B3E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D60AAC" w:rsidRDefault="00114920" w:rsidP="00AB3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лей, 24-а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546AD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  <w:p w:rsidR="00114920" w:rsidRPr="00D60AAC" w:rsidRDefault="00114920" w:rsidP="00546AD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114920" w:rsidRDefault="00114920" w:rsidP="00546AD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546AD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107,5</w:t>
            </w: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D60AAC" w:rsidRDefault="00114920" w:rsidP="00C705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546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546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4920" w:rsidRPr="00D60AAC" w:rsidRDefault="00114920" w:rsidP="00546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114920" w:rsidRDefault="00114920" w:rsidP="00C705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C705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</w:tbl>
    <w:p w:rsidR="00114920" w:rsidRDefault="00114920" w:rsidP="003E4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Pr="004142F0" w:rsidRDefault="00114920" w:rsidP="003E4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42F0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 необход</w:t>
      </w:r>
      <w:r w:rsidRPr="004142F0">
        <w:rPr>
          <w:rFonts w:ascii="Times New Roman" w:hAnsi="Times New Roman" w:cs="Times New Roman"/>
          <w:sz w:val="28"/>
          <w:szCs w:val="28"/>
        </w:rPr>
        <w:t>и</w:t>
      </w:r>
      <w:r w:rsidRPr="004142F0">
        <w:rPr>
          <w:rFonts w:ascii="Times New Roman" w:hAnsi="Times New Roman" w:cs="Times New Roman"/>
          <w:sz w:val="28"/>
          <w:szCs w:val="28"/>
        </w:rPr>
        <w:t>мое для содержания муниципального жилищного фонда</w:t>
      </w:r>
    </w:p>
    <w:p w:rsidR="00114920" w:rsidRPr="003E4AC8" w:rsidRDefault="00114920" w:rsidP="003E4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920" w:rsidRPr="003E4AC8" w:rsidRDefault="00114920" w:rsidP="00374B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E4AC8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60" w:type="dxa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904"/>
        <w:gridCol w:w="856"/>
        <w:gridCol w:w="1320"/>
        <w:gridCol w:w="1540"/>
      </w:tblGrid>
      <w:tr w:rsidR="00114920" w:rsidRPr="00D60AAC">
        <w:trPr>
          <w:trHeight w:val="487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114920" w:rsidRPr="00B53569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4920" w:rsidRPr="00B53569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114920" w:rsidRPr="00B53569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 w:cs="Times New Roman"/>
                <w:sz w:val="24"/>
                <w:szCs w:val="24"/>
              </w:rPr>
              <w:t>нование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88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щадь, кв. 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тацию</w:t>
            </w:r>
          </w:p>
        </w:tc>
        <w:tc>
          <w:tcPr>
            <w:tcW w:w="1760" w:type="dxa"/>
            <w:gridSpan w:val="2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Стоимость,</w:t>
            </w:r>
          </w:p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114920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вание </w:t>
            </w:r>
          </w:p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Юриди-ческий/ </w:t>
            </w:r>
          </w:p>
          <w:p w:rsidR="00114920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</w:t>
            </w:r>
          </w:p>
          <w:p w:rsidR="00114920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114920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</w:tr>
      <w:tr w:rsidR="00114920" w:rsidRPr="00D60AAC" w:rsidTr="00084C6B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лансо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</w:p>
        </w:tc>
        <w:tc>
          <w:tcPr>
            <w:tcW w:w="856" w:type="dxa"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 w:cs="Times New Roman"/>
                <w:sz w:val="24"/>
                <w:szCs w:val="24"/>
              </w:rPr>
              <w:t>точная</w:t>
            </w:r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114920" w:rsidRPr="00345DC1" w:rsidRDefault="00114920" w:rsidP="006A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920" w:rsidRPr="005D1911" w:rsidRDefault="00114920" w:rsidP="004142F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80"/>
        <w:gridCol w:w="880"/>
        <w:gridCol w:w="1320"/>
        <w:gridCol w:w="1540"/>
      </w:tblGrid>
      <w:tr w:rsidR="00114920" w:rsidRPr="00D60AAC">
        <w:trPr>
          <w:cantSplit/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cantSplit/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4142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615683" w:rsidRDefault="00114920" w:rsidP="000174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Геолиг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ческая, 47- б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4142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4142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Default="00114920" w:rsidP="004142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4142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4142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615683" w:rsidRDefault="00114920" w:rsidP="004142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Геолиг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ческая, 57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4142F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615683" w:rsidRDefault="00114920" w:rsidP="004142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ул.Лазо,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ул.Лазо,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Pr="00615683" w:rsidRDefault="00114920" w:rsidP="000174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ул.Лазо,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ул.Лазо,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615683" w:rsidRDefault="00114920" w:rsidP="00A05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ул.Лазо, 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Лазо, 7</w:t>
            </w:r>
          </w:p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Лазо, 7</w:t>
            </w:r>
          </w:p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Лазо, 7</w:t>
            </w:r>
          </w:p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Pr="00615683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A05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FF4B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49,8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79,0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  <w:p w:rsidR="00114920" w:rsidRDefault="00114920" w:rsidP="008502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9E6D9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873F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ул.Ломоносова, 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сова, 19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44,8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сова, 28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сова, 34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сова, 34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сова,38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ул.Матросо-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ва, 14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78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Матросо-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ва, 14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EA29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EA29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Матросо-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ва, 15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Матросо-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ва, 19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  <w:p w:rsidR="00114920" w:rsidRDefault="00114920" w:rsidP="00EA2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Матросо-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ва, 19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Матросо-</w:t>
            </w:r>
          </w:p>
          <w:p w:rsidR="00114920" w:rsidRDefault="00114920" w:rsidP="00EA298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ва, 20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ул.1-ая 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ковая, 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Ленина, 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Ленина, 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60,9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Ленина, 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Ленина, 11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E915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61745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Ленина, 11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671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6710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84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E915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915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Ленина, 11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E915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E915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ул.Советская,15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4920" w:rsidRPr="008D4D38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4920" w:rsidRPr="008D4D38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ул.Советская,17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  <w:p w:rsidR="00114920" w:rsidRDefault="00114920" w:rsidP="006710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65,1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ул.Советская,19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ул.Советская,19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ул.Советская,19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Строит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лей, 22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57632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114920" w:rsidRDefault="00114920" w:rsidP="0057632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Строит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лей, 31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90,1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54409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ский,</w:t>
            </w:r>
          </w:p>
          <w:p w:rsidR="00114920" w:rsidRDefault="00114920" w:rsidP="0054409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42,1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Pr="00615683" w:rsidRDefault="00114920" w:rsidP="007434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7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10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8502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10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38124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  <w:tr w:rsidR="00114920" w:rsidRPr="00D60AAC">
        <w:trPr>
          <w:trHeight w:val="172"/>
          <w:tblHeader/>
        </w:trPr>
        <w:tc>
          <w:tcPr>
            <w:tcW w:w="55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</w:t>
            </w:r>
          </w:p>
        </w:tc>
        <w:tc>
          <w:tcPr>
            <w:tcW w:w="1430" w:type="dxa"/>
            <w:tcMar>
              <w:left w:w="0" w:type="dxa"/>
              <w:right w:w="0" w:type="dxa"/>
            </w:tcMar>
          </w:tcPr>
          <w:p w:rsidR="00114920" w:rsidRDefault="00114920" w:rsidP="00C10E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 Яросла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ский, </w:t>
            </w:r>
          </w:p>
          <w:p w:rsidR="00114920" w:rsidRDefault="00114920" w:rsidP="00C10E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Школьный, 10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</w:tcPr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920" w:rsidRDefault="00114920" w:rsidP="006A53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320" w:type="dxa"/>
            <w:tcMar>
              <w:left w:w="0" w:type="dxa"/>
              <w:right w:w="0" w:type="dxa"/>
            </w:tcMar>
          </w:tcPr>
          <w:p w:rsidR="00114920" w:rsidRDefault="00114920" w:rsidP="00C10E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Хорольск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920" w:rsidRPr="00D60AAC" w:rsidRDefault="00114920" w:rsidP="00C10E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пальный</w:t>
            </w: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114920" w:rsidRDefault="00114920" w:rsidP="00C10E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A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114920" w:rsidRPr="00D60AAC" w:rsidRDefault="00114920" w:rsidP="00C10E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ул.Ленинская,51</w:t>
            </w:r>
          </w:p>
        </w:tc>
      </w:tr>
    </w:tbl>
    <w:p w:rsidR="00114920" w:rsidRDefault="00114920" w:rsidP="00414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3E4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3E4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3E4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3E4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920" w:rsidRPr="004F068E" w:rsidRDefault="00114920" w:rsidP="003E4AC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Default="00114920" w:rsidP="007915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920" w:rsidRPr="00100C19" w:rsidRDefault="00114920" w:rsidP="00A5480C">
      <w:pPr>
        <w:spacing w:line="240" w:lineRule="auto"/>
        <w:ind w:right="185"/>
      </w:pPr>
    </w:p>
    <w:sectPr w:rsidR="00114920" w:rsidRPr="00100C19" w:rsidSect="00781B4C">
      <w:headerReference w:type="default" r:id="rId7"/>
      <w:footerReference w:type="default" r:id="rId8"/>
      <w:pgSz w:w="11906" w:h="16838"/>
      <w:pgMar w:top="851" w:right="851" w:bottom="899" w:left="15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920" w:rsidRDefault="00114920" w:rsidP="00D579D9">
      <w:pPr>
        <w:spacing w:after="0" w:line="240" w:lineRule="auto"/>
      </w:pPr>
      <w:r>
        <w:separator/>
      </w:r>
    </w:p>
  </w:endnote>
  <w:endnote w:type="continuationSeparator" w:id="0">
    <w:p w:rsidR="00114920" w:rsidRDefault="00114920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0" w:rsidRPr="00563EA4" w:rsidRDefault="00114920" w:rsidP="00563EA4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920" w:rsidRDefault="00114920" w:rsidP="00D579D9">
      <w:pPr>
        <w:spacing w:after="0" w:line="240" w:lineRule="auto"/>
      </w:pPr>
      <w:r>
        <w:separator/>
      </w:r>
    </w:p>
  </w:footnote>
  <w:footnote w:type="continuationSeparator" w:id="0">
    <w:p w:rsidR="00114920" w:rsidRDefault="00114920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0" w:rsidRDefault="00114920" w:rsidP="008E1482">
    <w:pPr>
      <w:pStyle w:val="Header"/>
      <w:framePr w:wrap="auto" w:vAnchor="text" w:hAnchor="page" w:x="10911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2</w:t>
    </w:r>
    <w:r>
      <w:rPr>
        <w:rStyle w:val="PageNumber"/>
        <w:rFonts w:cs="Calibri"/>
      </w:rPr>
      <w:fldChar w:fldCharType="end"/>
    </w:r>
  </w:p>
  <w:p w:rsidR="00114920" w:rsidRDefault="00114920" w:rsidP="00563EA4">
    <w:pPr>
      <w:pStyle w:val="Header"/>
      <w:jc w:val="right"/>
    </w:pPr>
    <w:bookmarkStart w:id="0" w:name="_GoBack"/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3"/>
  </w:num>
  <w:num w:numId="2">
    <w:abstractNumId w:val="31"/>
  </w:num>
  <w:num w:numId="3">
    <w:abstractNumId w:val="11"/>
  </w:num>
  <w:num w:numId="4">
    <w:abstractNumId w:val="22"/>
  </w:num>
  <w:num w:numId="5">
    <w:abstractNumId w:val="21"/>
  </w:num>
  <w:num w:numId="6">
    <w:abstractNumId w:val="37"/>
  </w:num>
  <w:num w:numId="7">
    <w:abstractNumId w:val="15"/>
  </w:num>
  <w:num w:numId="8">
    <w:abstractNumId w:val="30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F58"/>
    <w:rsid w:val="00017449"/>
    <w:rsid w:val="00022ED4"/>
    <w:rsid w:val="00030422"/>
    <w:rsid w:val="00045399"/>
    <w:rsid w:val="0004785C"/>
    <w:rsid w:val="00050B1D"/>
    <w:rsid w:val="00084C6B"/>
    <w:rsid w:val="000969C3"/>
    <w:rsid w:val="000C468F"/>
    <w:rsid w:val="000D2634"/>
    <w:rsid w:val="000E7A26"/>
    <w:rsid w:val="000F59B3"/>
    <w:rsid w:val="000F7356"/>
    <w:rsid w:val="00100C19"/>
    <w:rsid w:val="00114920"/>
    <w:rsid w:val="00116E18"/>
    <w:rsid w:val="00126305"/>
    <w:rsid w:val="00126CBA"/>
    <w:rsid w:val="00196762"/>
    <w:rsid w:val="00197B46"/>
    <w:rsid w:val="00197F58"/>
    <w:rsid w:val="001C718B"/>
    <w:rsid w:val="001D5E8C"/>
    <w:rsid w:val="001D7942"/>
    <w:rsid w:val="001E341D"/>
    <w:rsid w:val="00207FEC"/>
    <w:rsid w:val="00250671"/>
    <w:rsid w:val="00252793"/>
    <w:rsid w:val="002602D6"/>
    <w:rsid w:val="002850D9"/>
    <w:rsid w:val="00295F8B"/>
    <w:rsid w:val="002B0C20"/>
    <w:rsid w:val="002D5A00"/>
    <w:rsid w:val="002E50F3"/>
    <w:rsid w:val="002E65A5"/>
    <w:rsid w:val="002F3D10"/>
    <w:rsid w:val="00304FEC"/>
    <w:rsid w:val="003125BA"/>
    <w:rsid w:val="003148AF"/>
    <w:rsid w:val="00321A44"/>
    <w:rsid w:val="00327629"/>
    <w:rsid w:val="00330F09"/>
    <w:rsid w:val="00345DC1"/>
    <w:rsid w:val="00351D33"/>
    <w:rsid w:val="00361BC6"/>
    <w:rsid w:val="00364B77"/>
    <w:rsid w:val="00373864"/>
    <w:rsid w:val="00374B4A"/>
    <w:rsid w:val="0038124E"/>
    <w:rsid w:val="00393A15"/>
    <w:rsid w:val="003B4553"/>
    <w:rsid w:val="003D09B7"/>
    <w:rsid w:val="003D0FA6"/>
    <w:rsid w:val="003D5B78"/>
    <w:rsid w:val="003E33C8"/>
    <w:rsid w:val="003E38CC"/>
    <w:rsid w:val="003E45BF"/>
    <w:rsid w:val="003E4AC8"/>
    <w:rsid w:val="003F5EB1"/>
    <w:rsid w:val="00406A89"/>
    <w:rsid w:val="00412DF7"/>
    <w:rsid w:val="004142F0"/>
    <w:rsid w:val="00425FCA"/>
    <w:rsid w:val="004515F0"/>
    <w:rsid w:val="004678E5"/>
    <w:rsid w:val="00470385"/>
    <w:rsid w:val="00492814"/>
    <w:rsid w:val="00492885"/>
    <w:rsid w:val="004F068E"/>
    <w:rsid w:val="00502CDA"/>
    <w:rsid w:val="0051006E"/>
    <w:rsid w:val="00515F24"/>
    <w:rsid w:val="00521005"/>
    <w:rsid w:val="0054409F"/>
    <w:rsid w:val="00546ADE"/>
    <w:rsid w:val="00563EA4"/>
    <w:rsid w:val="00575031"/>
    <w:rsid w:val="0057632D"/>
    <w:rsid w:val="005B04A1"/>
    <w:rsid w:val="005B0BD8"/>
    <w:rsid w:val="005C170E"/>
    <w:rsid w:val="005C1E2B"/>
    <w:rsid w:val="005D1911"/>
    <w:rsid w:val="005D376F"/>
    <w:rsid w:val="0061019A"/>
    <w:rsid w:val="00615467"/>
    <w:rsid w:val="00615683"/>
    <w:rsid w:val="00617459"/>
    <w:rsid w:val="0063451A"/>
    <w:rsid w:val="006350D2"/>
    <w:rsid w:val="00645AF6"/>
    <w:rsid w:val="00646D6B"/>
    <w:rsid w:val="00653477"/>
    <w:rsid w:val="00655EF4"/>
    <w:rsid w:val="006617CE"/>
    <w:rsid w:val="00665425"/>
    <w:rsid w:val="006709CA"/>
    <w:rsid w:val="006710D7"/>
    <w:rsid w:val="00677FEB"/>
    <w:rsid w:val="0068477B"/>
    <w:rsid w:val="00687911"/>
    <w:rsid w:val="006A5306"/>
    <w:rsid w:val="006A6429"/>
    <w:rsid w:val="006B11FF"/>
    <w:rsid w:val="006B3E21"/>
    <w:rsid w:val="006C071E"/>
    <w:rsid w:val="006C29F9"/>
    <w:rsid w:val="006C63C2"/>
    <w:rsid w:val="006D4640"/>
    <w:rsid w:val="006F3357"/>
    <w:rsid w:val="006F3E7B"/>
    <w:rsid w:val="006F717A"/>
    <w:rsid w:val="007045FA"/>
    <w:rsid w:val="00717CF1"/>
    <w:rsid w:val="00724868"/>
    <w:rsid w:val="0073170F"/>
    <w:rsid w:val="0074345C"/>
    <w:rsid w:val="00781B4C"/>
    <w:rsid w:val="0079157D"/>
    <w:rsid w:val="00795D39"/>
    <w:rsid w:val="007A401C"/>
    <w:rsid w:val="007B0A5B"/>
    <w:rsid w:val="0082797C"/>
    <w:rsid w:val="008302FE"/>
    <w:rsid w:val="00840FD2"/>
    <w:rsid w:val="00841A78"/>
    <w:rsid w:val="00850288"/>
    <w:rsid w:val="00855960"/>
    <w:rsid w:val="00855F24"/>
    <w:rsid w:val="008768B5"/>
    <w:rsid w:val="00885520"/>
    <w:rsid w:val="008873FF"/>
    <w:rsid w:val="008A120F"/>
    <w:rsid w:val="008A6EB0"/>
    <w:rsid w:val="008B1218"/>
    <w:rsid w:val="008C73A2"/>
    <w:rsid w:val="008D4D38"/>
    <w:rsid w:val="008D5847"/>
    <w:rsid w:val="008E1482"/>
    <w:rsid w:val="008E1B13"/>
    <w:rsid w:val="008F1CBF"/>
    <w:rsid w:val="008F3C8F"/>
    <w:rsid w:val="00912505"/>
    <w:rsid w:val="009246B7"/>
    <w:rsid w:val="009307F7"/>
    <w:rsid w:val="00936CB8"/>
    <w:rsid w:val="009424E5"/>
    <w:rsid w:val="00945B66"/>
    <w:rsid w:val="00973D82"/>
    <w:rsid w:val="009865B4"/>
    <w:rsid w:val="009B4427"/>
    <w:rsid w:val="009C0251"/>
    <w:rsid w:val="009D24A4"/>
    <w:rsid w:val="009E37BF"/>
    <w:rsid w:val="009E6D98"/>
    <w:rsid w:val="009F1DEC"/>
    <w:rsid w:val="009F6922"/>
    <w:rsid w:val="00A053EF"/>
    <w:rsid w:val="00A07128"/>
    <w:rsid w:val="00A11B71"/>
    <w:rsid w:val="00A25636"/>
    <w:rsid w:val="00A276DB"/>
    <w:rsid w:val="00A368C4"/>
    <w:rsid w:val="00A40B85"/>
    <w:rsid w:val="00A5480C"/>
    <w:rsid w:val="00A6748F"/>
    <w:rsid w:val="00A75C21"/>
    <w:rsid w:val="00A7635A"/>
    <w:rsid w:val="00A8125B"/>
    <w:rsid w:val="00A87A98"/>
    <w:rsid w:val="00AB383E"/>
    <w:rsid w:val="00AB56E5"/>
    <w:rsid w:val="00AC08FA"/>
    <w:rsid w:val="00AC1215"/>
    <w:rsid w:val="00AC3ED9"/>
    <w:rsid w:val="00AD096D"/>
    <w:rsid w:val="00AD6594"/>
    <w:rsid w:val="00AE42CD"/>
    <w:rsid w:val="00AF079E"/>
    <w:rsid w:val="00AF64E4"/>
    <w:rsid w:val="00B031A8"/>
    <w:rsid w:val="00B100F1"/>
    <w:rsid w:val="00B35094"/>
    <w:rsid w:val="00B53569"/>
    <w:rsid w:val="00BB31FC"/>
    <w:rsid w:val="00BB3698"/>
    <w:rsid w:val="00BC45AF"/>
    <w:rsid w:val="00BF55E8"/>
    <w:rsid w:val="00BF5FD9"/>
    <w:rsid w:val="00C10EF2"/>
    <w:rsid w:val="00C159E7"/>
    <w:rsid w:val="00C3498F"/>
    <w:rsid w:val="00C50C99"/>
    <w:rsid w:val="00C62BCB"/>
    <w:rsid w:val="00C705AB"/>
    <w:rsid w:val="00C80C6B"/>
    <w:rsid w:val="00C81BE1"/>
    <w:rsid w:val="00CB1A88"/>
    <w:rsid w:val="00CB3D87"/>
    <w:rsid w:val="00CC3B0A"/>
    <w:rsid w:val="00CC6EA1"/>
    <w:rsid w:val="00CC7CCD"/>
    <w:rsid w:val="00CD0DBB"/>
    <w:rsid w:val="00CD42CF"/>
    <w:rsid w:val="00CD4F0F"/>
    <w:rsid w:val="00CD78F7"/>
    <w:rsid w:val="00CE2213"/>
    <w:rsid w:val="00CE3CC9"/>
    <w:rsid w:val="00D01AF4"/>
    <w:rsid w:val="00D13306"/>
    <w:rsid w:val="00D20348"/>
    <w:rsid w:val="00D35AA8"/>
    <w:rsid w:val="00D579D9"/>
    <w:rsid w:val="00D60AAC"/>
    <w:rsid w:val="00D728FD"/>
    <w:rsid w:val="00D74F22"/>
    <w:rsid w:val="00D75F84"/>
    <w:rsid w:val="00D7786E"/>
    <w:rsid w:val="00D930C3"/>
    <w:rsid w:val="00D93556"/>
    <w:rsid w:val="00D971E3"/>
    <w:rsid w:val="00DB68F8"/>
    <w:rsid w:val="00DB70BD"/>
    <w:rsid w:val="00DB79C7"/>
    <w:rsid w:val="00DC1D56"/>
    <w:rsid w:val="00E455C0"/>
    <w:rsid w:val="00E52A40"/>
    <w:rsid w:val="00E53985"/>
    <w:rsid w:val="00E629DF"/>
    <w:rsid w:val="00E9051F"/>
    <w:rsid w:val="00E915EC"/>
    <w:rsid w:val="00EA2980"/>
    <w:rsid w:val="00EA422A"/>
    <w:rsid w:val="00EA5EF5"/>
    <w:rsid w:val="00EB1AC8"/>
    <w:rsid w:val="00EB1AD1"/>
    <w:rsid w:val="00EB5AD7"/>
    <w:rsid w:val="00EC2CBA"/>
    <w:rsid w:val="00EC7812"/>
    <w:rsid w:val="00EE0ECD"/>
    <w:rsid w:val="00EE62BD"/>
    <w:rsid w:val="00F1320E"/>
    <w:rsid w:val="00F17300"/>
    <w:rsid w:val="00F2547F"/>
    <w:rsid w:val="00F3676B"/>
    <w:rsid w:val="00F37AA9"/>
    <w:rsid w:val="00F406F5"/>
    <w:rsid w:val="00F5281C"/>
    <w:rsid w:val="00F619D0"/>
    <w:rsid w:val="00FC1A4B"/>
    <w:rsid w:val="00FD77D5"/>
    <w:rsid w:val="00FE04B5"/>
    <w:rsid w:val="00FF1282"/>
    <w:rsid w:val="00FF3771"/>
    <w:rsid w:val="00FF4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636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00C19"/>
    <w:pPr>
      <w:keepNext/>
      <w:widowControl w:val="0"/>
      <w:spacing w:after="0" w:line="360" w:lineRule="auto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4B7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00C19"/>
    <w:rPr>
      <w:rFonts w:ascii="Times New Roman" w:hAnsi="Times New Roman" w:cs="Times New Roman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64B77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uiPriority w:val="99"/>
    <w:locked/>
    <w:rsid w:val="00100C19"/>
    <w:rPr>
      <w:rFonts w:ascii="Times New Roman" w:hAnsi="Times New Roman"/>
      <w:sz w:val="28"/>
    </w:rPr>
  </w:style>
  <w:style w:type="paragraph" w:styleId="Header">
    <w:name w:val="header"/>
    <w:basedOn w:val="Normal"/>
    <w:link w:val="HeaderChar1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sz w:val="28"/>
      <w:szCs w:val="28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5B04A1"/>
    <w:rPr>
      <w:rFonts w:cs="Times New Roman"/>
    </w:rPr>
  </w:style>
  <w:style w:type="character" w:customStyle="1" w:styleId="FooterChar">
    <w:name w:val="Footer Char"/>
    <w:uiPriority w:val="99"/>
    <w:locked/>
    <w:rsid w:val="00100C19"/>
    <w:rPr>
      <w:rFonts w:ascii="Times New Roman" w:hAnsi="Times New Roman"/>
      <w:sz w:val="28"/>
    </w:rPr>
  </w:style>
  <w:style w:type="paragraph" w:styleId="Footer">
    <w:name w:val="footer"/>
    <w:basedOn w:val="Normal"/>
    <w:link w:val="FooterChar1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sz w:val="28"/>
      <w:szCs w:val="28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5B04A1"/>
    <w:rPr>
      <w:rFonts w:cs="Times New Roman"/>
    </w:rPr>
  </w:style>
  <w:style w:type="character" w:customStyle="1" w:styleId="BodyTextIndentChar">
    <w:name w:val="Body Text Indent Char"/>
    <w:uiPriority w:val="99"/>
    <w:locked/>
    <w:rsid w:val="00100C19"/>
    <w:rPr>
      <w:rFonts w:ascii="Times New Roman" w:hAnsi="Times New Roman"/>
      <w:sz w:val="26"/>
    </w:rPr>
  </w:style>
  <w:style w:type="paragraph" w:styleId="BodyTextIndent">
    <w:name w:val="Body Text Indent"/>
    <w:basedOn w:val="Normal"/>
    <w:link w:val="BodyTextIndentChar1"/>
    <w:uiPriority w:val="99"/>
    <w:rsid w:val="00100C19"/>
    <w:pPr>
      <w:widowControl w:val="0"/>
      <w:spacing w:after="0" w:line="360" w:lineRule="auto"/>
      <w:ind w:firstLine="709"/>
      <w:jc w:val="both"/>
    </w:pPr>
    <w:rPr>
      <w:sz w:val="26"/>
      <w:szCs w:val="26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locked/>
    <w:rsid w:val="005B04A1"/>
    <w:rPr>
      <w:rFonts w:cs="Times New Roman"/>
    </w:rPr>
  </w:style>
  <w:style w:type="character" w:customStyle="1" w:styleId="BalloonTextChar">
    <w:name w:val="Balloon Text Char"/>
    <w:uiPriority w:val="99"/>
    <w:locked/>
    <w:rsid w:val="00100C19"/>
    <w:rPr>
      <w:rFonts w:ascii="Tahoma" w:hAnsi="Tahoma"/>
      <w:sz w:val="16"/>
    </w:rPr>
  </w:style>
  <w:style w:type="paragraph" w:styleId="BalloonText">
    <w:name w:val="Balloon Text"/>
    <w:basedOn w:val="Normal"/>
    <w:link w:val="BalloonTextChar1"/>
    <w:uiPriority w:val="99"/>
    <w:semiHidden/>
    <w:rsid w:val="00100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5B04A1"/>
    <w:rPr>
      <w:rFonts w:ascii="Times New Roman" w:hAnsi="Times New Roman" w:cs="Times New Roman"/>
      <w:sz w:val="2"/>
      <w:szCs w:val="2"/>
    </w:rPr>
  </w:style>
  <w:style w:type="paragraph" w:styleId="NoSpacing">
    <w:name w:val="No Spacing"/>
    <w:uiPriority w:val="99"/>
    <w:qFormat/>
    <w:rsid w:val="00100C19"/>
    <w:rPr>
      <w:rFonts w:cs="Calibri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AE42CD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AE42CD"/>
    <w:rPr>
      <w:rFonts w:cs="Times New Roman"/>
    </w:rPr>
  </w:style>
  <w:style w:type="paragraph" w:customStyle="1" w:styleId="a">
    <w:name w:val="Знак"/>
    <w:basedOn w:val="Normal"/>
    <w:uiPriority w:val="99"/>
    <w:rsid w:val="00AE42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E42CD"/>
    <w:pPr>
      <w:spacing w:after="0" w:line="240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E42CD"/>
    <w:rPr>
      <w:rFonts w:ascii="Times New Roman" w:hAnsi="Times New Roman" w:cs="Times New Roman"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364B77"/>
    <w:pPr>
      <w:spacing w:after="120" w:line="480" w:lineRule="auto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64B77"/>
    <w:rPr>
      <w:rFonts w:ascii="Times New Roman" w:hAnsi="Times New Roman" w:cs="Times New Roman"/>
      <w:sz w:val="24"/>
      <w:szCs w:val="24"/>
    </w:rPr>
  </w:style>
  <w:style w:type="character" w:customStyle="1" w:styleId="a0">
    <w:name w:val="Гипертекстовая ссылка"/>
    <w:basedOn w:val="DefaultParagraphFont"/>
    <w:uiPriority w:val="99"/>
    <w:rsid w:val="00364B77"/>
    <w:rPr>
      <w:rFonts w:cs="Times New Roman"/>
      <w:color w:val="008000"/>
      <w:sz w:val="20"/>
      <w:szCs w:val="20"/>
      <w:u w:val="single"/>
    </w:rPr>
  </w:style>
  <w:style w:type="paragraph" w:customStyle="1" w:styleId="a1">
    <w:name w:val="Комментарий"/>
    <w:basedOn w:val="Normal"/>
    <w:next w:val="Normal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2">
    <w:name w:val="Комментарий пользователя"/>
    <w:basedOn w:val="a1"/>
    <w:next w:val="Normal"/>
    <w:uiPriority w:val="99"/>
    <w:rsid w:val="00364B77"/>
    <w:pPr>
      <w:jc w:val="left"/>
    </w:pPr>
    <w:rPr>
      <w:color w:val="000080"/>
    </w:rPr>
  </w:style>
  <w:style w:type="paragraph" w:customStyle="1" w:styleId="a3">
    <w:name w:val="Таблицы (моноширинный)"/>
    <w:basedOn w:val="Normal"/>
    <w:next w:val="Normal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Normal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Normal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16"/>
      <w:szCs w:val="16"/>
    </w:rPr>
  </w:style>
  <w:style w:type="paragraph" w:customStyle="1" w:styleId="xl26">
    <w:name w:val="xl26"/>
    <w:basedOn w:val="Normal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Normal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0F59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5B04A1"/>
    <w:rPr>
      <w:rFonts w:ascii="Times New Roman" w:hAnsi="Times New Roman" w:cs="Times New Roman"/>
      <w:sz w:val="2"/>
      <w:szCs w:val="2"/>
    </w:rPr>
  </w:style>
  <w:style w:type="paragraph" w:customStyle="1" w:styleId="TimesNewRoman120">
    <w:name w:val="Стиль Times New Roman 12 пт Черный По центру После:  0 пт Межд..."/>
    <w:basedOn w:val="Normal"/>
    <w:uiPriority w:val="99"/>
    <w:rsid w:val="009C0251"/>
    <w:pPr>
      <w:shd w:val="clear" w:color="auto" w:fill="FFFFFF"/>
      <w:spacing w:after="0" w:line="240" w:lineRule="auto"/>
      <w:jc w:val="center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318</TotalTime>
  <Pages>8</Pages>
  <Words>1793</Words>
  <Characters>10223</Characters>
  <Application>Microsoft Office Outlook</Application>
  <DocSecurity>0</DocSecurity>
  <Lines>0</Lines>
  <Paragraphs>0</Paragraphs>
  <ScaleCrop>false</ScaleCrop>
  <Company>4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Думой </dc:title>
  <dc:subject/>
  <dc:creator>Дима</dc:creator>
  <cp:keywords/>
  <dc:description/>
  <cp:lastModifiedBy>user</cp:lastModifiedBy>
  <cp:revision>26</cp:revision>
  <cp:lastPrinted>2015-04-23T22:40:00Z</cp:lastPrinted>
  <dcterms:created xsi:type="dcterms:W3CDTF">2015-04-01T06:01:00Z</dcterms:created>
  <dcterms:modified xsi:type="dcterms:W3CDTF">2015-04-23T22:40:00Z</dcterms:modified>
</cp:coreProperties>
</file>