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1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B6D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B6D9C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6D9C" w:rsidRPr="005B6D9C">
              <w:rPr>
                <w:szCs w:val="28"/>
              </w:rPr>
              <w:t>1958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B6D9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B6D9C" w:rsidP="0094344A">
            <w:pPr>
              <w:ind w:left="-108"/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  бесплатном предоставлении </w:t>
            </w:r>
            <w:proofErr w:type="spellStart"/>
            <w:proofErr w:type="gramStart"/>
            <w:r>
              <w:t>зе</w:t>
            </w:r>
            <w:r>
              <w:t>-</w:t>
            </w:r>
            <w:r>
              <w:t>мельных</w:t>
            </w:r>
            <w:proofErr w:type="spellEnd"/>
            <w:proofErr w:type="gramEnd"/>
            <w:r>
              <w:t xml:space="preserve"> участков для </w:t>
            </w:r>
            <w:proofErr w:type="spellStart"/>
            <w:r>
              <w:t>индиви</w:t>
            </w:r>
            <w:proofErr w:type="spellEnd"/>
            <w:r>
              <w:t>-</w:t>
            </w:r>
            <w:r>
              <w:t>дуального жилищного строитель</w:t>
            </w:r>
            <w:r>
              <w:t>-</w:t>
            </w:r>
            <w:proofErr w:type="spellStart"/>
            <w:r>
              <w:t>ства</w:t>
            </w:r>
            <w:proofErr w:type="spellEnd"/>
            <w:r>
              <w:t xml:space="preserve"> на территории Приморского края"</w:t>
            </w:r>
          </w:p>
          <w:p w:rsidR="000B3FB2" w:rsidRPr="005B6D9C" w:rsidRDefault="000B3FB2" w:rsidP="0094344A">
            <w:pPr>
              <w:ind w:left="-108"/>
              <w:jc w:val="both"/>
            </w:pPr>
          </w:p>
        </w:tc>
      </w:tr>
    </w:tbl>
    <w:p w:rsidR="005B6D9C" w:rsidRDefault="005B6D9C" w:rsidP="005B6D9C">
      <w:pPr>
        <w:ind w:firstLine="709"/>
      </w:pPr>
      <w:r>
        <w:t>Законодательное Собрание Приморского края</w:t>
      </w:r>
    </w:p>
    <w:p w:rsidR="005B6D9C" w:rsidRDefault="005B6D9C" w:rsidP="005B6D9C"/>
    <w:p w:rsidR="005B6D9C" w:rsidRDefault="005B6D9C" w:rsidP="005B6D9C">
      <w:r>
        <w:t>ПОСТАНОВЛЯЕТ:</w:t>
      </w:r>
    </w:p>
    <w:p w:rsidR="005B6D9C" w:rsidRDefault="005B6D9C" w:rsidP="005B6D9C"/>
    <w:p w:rsidR="005B6D9C" w:rsidRDefault="005B6D9C" w:rsidP="005B6D9C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 бесплатном предоставлении земельных участков для индивидуального жилищного строительства на территории Приморского края" в первом чтении.</w:t>
      </w:r>
    </w:p>
    <w:p w:rsidR="005B6D9C" w:rsidRDefault="005B6D9C" w:rsidP="005B6D9C">
      <w:pPr>
        <w:jc w:val="both"/>
      </w:pPr>
    </w:p>
    <w:p w:rsidR="005B6D9C" w:rsidRDefault="005B6D9C" w:rsidP="005B6D9C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июня 2015 года.</w:t>
      </w:r>
    </w:p>
    <w:p w:rsidR="005B6D9C" w:rsidRDefault="005B6D9C" w:rsidP="005B6D9C">
      <w:pPr>
        <w:ind w:firstLine="709"/>
        <w:jc w:val="both"/>
      </w:pPr>
    </w:p>
    <w:p w:rsidR="005B6D9C" w:rsidRDefault="005B6D9C" w:rsidP="005B6D9C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B6D9C" w:rsidRDefault="005B6D9C" w:rsidP="005B6D9C">
      <w:pPr>
        <w:jc w:val="both"/>
      </w:pPr>
    </w:p>
    <w:p w:rsidR="005B6D9C" w:rsidRDefault="005B6D9C" w:rsidP="005B6D9C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5B6D9C" w:rsidRDefault="005B6D9C" w:rsidP="005B6D9C"/>
    <w:p w:rsidR="005B6D9C" w:rsidRDefault="005B6D9C" w:rsidP="005B6D9C"/>
    <w:p w:rsidR="005B6D9C" w:rsidRDefault="005B6D9C" w:rsidP="005B6D9C"/>
    <w:p w:rsidR="005B6D9C" w:rsidRDefault="005B6D9C" w:rsidP="005B6D9C">
      <w:r>
        <w:t>Председатель</w:t>
      </w:r>
    </w:p>
    <w:p w:rsidR="005B6D9C" w:rsidRDefault="005B6D9C" w:rsidP="005B6D9C"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3F4" w:rsidRDefault="007E73F4">
      <w:r>
        <w:separator/>
      </w:r>
    </w:p>
  </w:endnote>
  <w:endnote w:type="continuationSeparator" w:id="0">
    <w:p w:rsidR="007E73F4" w:rsidRDefault="007E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3F4" w:rsidRDefault="007E73F4">
      <w:r>
        <w:separator/>
      </w:r>
    </w:p>
  </w:footnote>
  <w:footnote w:type="continuationSeparator" w:id="0">
    <w:p w:rsidR="007E73F4" w:rsidRDefault="007E73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6D9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6D9C"/>
    <w:rsid w:val="005E6130"/>
    <w:rsid w:val="00695A4A"/>
    <w:rsid w:val="006D45ED"/>
    <w:rsid w:val="006E650F"/>
    <w:rsid w:val="00726997"/>
    <w:rsid w:val="007B48E7"/>
    <w:rsid w:val="007B5289"/>
    <w:rsid w:val="007E73F4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2015-05-27T06:08:00Z</cp:lastPrinted>
  <dcterms:created xsi:type="dcterms:W3CDTF">2015-05-27T06:07:00Z</dcterms:created>
  <dcterms:modified xsi:type="dcterms:W3CDTF">2015-05-27T06:08:00Z</dcterms:modified>
</cp:coreProperties>
</file>