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6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322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22DD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22DD" w:rsidRPr="00C322DD">
              <w:rPr>
                <w:szCs w:val="28"/>
              </w:rPr>
              <w:t>1957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22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22DD" w:rsidP="0094344A">
            <w:pPr>
              <w:ind w:left="-108"/>
              <w:jc w:val="both"/>
            </w:pPr>
            <w:r w:rsidRPr="00C322DD">
              <w:t xml:space="preserve">О Законе Приморского края "О реализации отдельных полномочий органами исполнительной власти Приморского края или органами местного самоуправления </w:t>
            </w:r>
            <w:proofErr w:type="spellStart"/>
            <w:proofErr w:type="gramStart"/>
            <w:r w:rsidRPr="00C322DD">
              <w:t>Примор</w:t>
            </w:r>
            <w:r>
              <w:t>-</w:t>
            </w:r>
            <w:r w:rsidRPr="00C322DD">
              <w:t>ского</w:t>
            </w:r>
            <w:proofErr w:type="spellEnd"/>
            <w:proofErr w:type="gramEnd"/>
            <w:r w:rsidRPr="00C322DD">
              <w:t xml:space="preserve"> края, уполномоченными на распоряжение земельными </w:t>
            </w:r>
            <w:proofErr w:type="spellStart"/>
            <w:r w:rsidRPr="00C322DD">
              <w:t>участ-ками</w:t>
            </w:r>
            <w:proofErr w:type="spellEnd"/>
            <w:r w:rsidRPr="00C322DD">
              <w:t xml:space="preserve">, находящимися в </w:t>
            </w:r>
            <w:proofErr w:type="spellStart"/>
            <w:r w:rsidRPr="00C322DD">
              <w:t>государ-ственной</w:t>
            </w:r>
            <w:proofErr w:type="spellEnd"/>
            <w:r w:rsidRPr="00C322DD">
              <w:t xml:space="preserve"> или муниципальной собственности"</w:t>
            </w:r>
          </w:p>
          <w:p w:rsidR="000B3FB2" w:rsidRPr="00C322DD" w:rsidRDefault="000B3FB2" w:rsidP="0094344A">
            <w:pPr>
              <w:ind w:left="-108"/>
              <w:jc w:val="both"/>
            </w:pPr>
          </w:p>
        </w:tc>
      </w:tr>
    </w:tbl>
    <w:p w:rsidR="00C322DD" w:rsidRPr="00C322DD" w:rsidRDefault="00C322DD" w:rsidP="00C322DD">
      <w:pPr>
        <w:ind w:firstLine="709"/>
        <w:jc w:val="both"/>
      </w:pPr>
      <w:r w:rsidRPr="00C322DD">
        <w:t>Законодательное Собрание Приморского края</w:t>
      </w:r>
    </w:p>
    <w:p w:rsidR="00C322DD" w:rsidRPr="00C322DD" w:rsidRDefault="00C322DD" w:rsidP="00C322DD">
      <w:pPr>
        <w:ind w:firstLine="851"/>
        <w:jc w:val="both"/>
      </w:pPr>
    </w:p>
    <w:p w:rsidR="00C322DD" w:rsidRPr="00C322DD" w:rsidRDefault="00C322DD" w:rsidP="00C322DD">
      <w:pPr>
        <w:jc w:val="both"/>
      </w:pPr>
      <w:r w:rsidRPr="00C322DD">
        <w:t>ПОСТАНОВЛЯЕТ:</w:t>
      </w:r>
    </w:p>
    <w:p w:rsidR="00C322DD" w:rsidRPr="00C322DD" w:rsidRDefault="00C322DD" w:rsidP="00C322DD">
      <w:pPr>
        <w:ind w:firstLine="851"/>
        <w:jc w:val="both"/>
      </w:pPr>
    </w:p>
    <w:p w:rsidR="00C322DD" w:rsidRPr="00C322DD" w:rsidRDefault="00C322DD" w:rsidP="00C322DD">
      <w:pPr>
        <w:ind w:firstLine="709"/>
        <w:jc w:val="both"/>
        <w:rPr>
          <w:szCs w:val="28"/>
        </w:rPr>
      </w:pPr>
      <w:r w:rsidRPr="00C322DD">
        <w:t>1.</w:t>
      </w:r>
      <w:r w:rsidRPr="00C322DD">
        <w:rPr>
          <w:szCs w:val="28"/>
        </w:rPr>
        <w:t xml:space="preserve">Принять Закон </w:t>
      </w:r>
      <w:r w:rsidRPr="00C322DD">
        <w:t>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собственности".</w:t>
      </w:r>
    </w:p>
    <w:p w:rsidR="00C322DD" w:rsidRPr="00C322DD" w:rsidRDefault="00C322DD" w:rsidP="00C322DD">
      <w:pPr>
        <w:jc w:val="both"/>
        <w:rPr>
          <w:szCs w:val="28"/>
        </w:rPr>
      </w:pPr>
    </w:p>
    <w:p w:rsidR="00C322DD" w:rsidRPr="00C322DD" w:rsidRDefault="00C322DD" w:rsidP="00C322DD">
      <w:pPr>
        <w:ind w:firstLine="720"/>
        <w:jc w:val="both"/>
      </w:pPr>
      <w:r w:rsidRPr="00C322DD">
        <w:t xml:space="preserve">2.Направить указанный Закон Губернатору Приморского края для обнародования. </w:t>
      </w:r>
    </w:p>
    <w:p w:rsidR="00C322DD" w:rsidRPr="00C322DD" w:rsidRDefault="00C322DD" w:rsidP="00C322DD">
      <w:pPr>
        <w:ind w:firstLine="720"/>
      </w:pPr>
    </w:p>
    <w:p w:rsidR="00C322DD" w:rsidRPr="00C322DD" w:rsidRDefault="00C322DD" w:rsidP="00C322DD">
      <w:pPr>
        <w:ind w:firstLine="720"/>
      </w:pPr>
      <w:r w:rsidRPr="00C322DD">
        <w:t>3.Настоящее постановление вступает в силу со дня его принятия.</w:t>
      </w:r>
    </w:p>
    <w:p w:rsidR="00C322DD" w:rsidRPr="00C322DD" w:rsidRDefault="00C322DD" w:rsidP="00C322DD">
      <w:pPr>
        <w:jc w:val="both"/>
      </w:pPr>
    </w:p>
    <w:p w:rsidR="00C322DD" w:rsidRPr="00C322DD" w:rsidRDefault="00C322DD" w:rsidP="00C322DD">
      <w:pPr>
        <w:jc w:val="both"/>
      </w:pPr>
      <w:bookmarkStart w:id="0" w:name="_GoBack"/>
      <w:bookmarkEnd w:id="0"/>
    </w:p>
    <w:p w:rsidR="00C322DD" w:rsidRPr="00C322DD" w:rsidRDefault="00C322DD" w:rsidP="00C322DD">
      <w:pPr>
        <w:jc w:val="both"/>
      </w:pPr>
    </w:p>
    <w:p w:rsidR="00C322DD" w:rsidRPr="00C322DD" w:rsidRDefault="00C322DD" w:rsidP="00C322DD">
      <w:pPr>
        <w:jc w:val="both"/>
      </w:pPr>
      <w:r w:rsidRPr="00C322DD">
        <w:t xml:space="preserve">Председатель </w:t>
      </w:r>
    </w:p>
    <w:p w:rsidR="00C322DD" w:rsidRPr="00C322DD" w:rsidRDefault="00C322DD" w:rsidP="00C322DD">
      <w:pPr>
        <w:jc w:val="both"/>
      </w:pPr>
      <w:r w:rsidRPr="00C322DD">
        <w:t xml:space="preserve">Законодательного Собрания </w:t>
      </w:r>
      <w:r w:rsidRPr="00C322DD">
        <w:tab/>
      </w:r>
      <w:r w:rsidRPr="00C322DD">
        <w:tab/>
      </w:r>
      <w:r w:rsidRPr="00C322DD">
        <w:tab/>
      </w:r>
      <w:r w:rsidRPr="00C322DD">
        <w:tab/>
      </w:r>
      <w:r w:rsidRPr="00C322DD">
        <w:tab/>
      </w:r>
      <w:r w:rsidRPr="00C322DD">
        <w:tab/>
        <w:t xml:space="preserve">        В.В. Горчаков</w:t>
      </w:r>
    </w:p>
    <w:p w:rsidR="00C322DD" w:rsidRPr="00C322DD" w:rsidRDefault="00C322DD" w:rsidP="00C322DD">
      <w:pPr>
        <w:shd w:val="clear" w:color="auto" w:fill="FFFFFF"/>
        <w:ind w:firstLine="709"/>
        <w:jc w:val="both"/>
      </w:pPr>
    </w:p>
    <w:p w:rsidR="00C322DD" w:rsidRPr="00C322DD" w:rsidRDefault="00C322DD" w:rsidP="00C322DD"/>
    <w:p w:rsidR="00C322DD" w:rsidRPr="00C322DD" w:rsidRDefault="00C322DD" w:rsidP="00C322DD">
      <w:r w:rsidRPr="00C322DD">
        <w:t xml:space="preserve">  </w:t>
      </w:r>
    </w:p>
    <w:p w:rsidR="00C322DD" w:rsidRPr="00C322DD" w:rsidRDefault="00C322DD" w:rsidP="00C322DD"/>
    <w:p w:rsidR="00C322DD" w:rsidRPr="00C322DD" w:rsidRDefault="00C322DD" w:rsidP="00C322D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158" w:rsidRDefault="00793158">
      <w:r>
        <w:separator/>
      </w:r>
    </w:p>
  </w:endnote>
  <w:endnote w:type="continuationSeparator" w:id="0">
    <w:p w:rsidR="00793158" w:rsidRDefault="00793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158" w:rsidRDefault="00793158">
      <w:r>
        <w:separator/>
      </w:r>
    </w:p>
  </w:footnote>
  <w:footnote w:type="continuationSeparator" w:id="0">
    <w:p w:rsidR="00793158" w:rsidRDefault="00793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22D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315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22DD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2015-05-27T06:17:00Z</cp:lastPrinted>
  <dcterms:created xsi:type="dcterms:W3CDTF">2015-05-27T06:15:00Z</dcterms:created>
  <dcterms:modified xsi:type="dcterms:W3CDTF">2015-05-27T06:17:00Z</dcterms:modified>
</cp:coreProperties>
</file>