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85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7BE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B7BEE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B7BEE" w:rsidRPr="000B7BEE">
              <w:rPr>
                <w:szCs w:val="28"/>
              </w:rPr>
              <w:t>1956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B7BE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B7BEE" w:rsidP="0094344A">
            <w:pPr>
              <w:ind w:left="-108"/>
              <w:jc w:val="both"/>
            </w:pPr>
            <w:r w:rsidRPr="000B7BEE">
              <w:t xml:space="preserve">О проекте закона Приморского края </w:t>
            </w:r>
            <w:r w:rsidRPr="000B7BEE">
              <w:rPr>
                <w:szCs w:val="28"/>
              </w:rPr>
              <w:t xml:space="preserve">"О реализации отдельных полномочий органами </w:t>
            </w:r>
            <w:proofErr w:type="gramStart"/>
            <w:r w:rsidRPr="000B7BEE">
              <w:rPr>
                <w:szCs w:val="28"/>
              </w:rPr>
              <w:t>исполни-тельной</w:t>
            </w:r>
            <w:proofErr w:type="gramEnd"/>
            <w:r w:rsidRPr="000B7BEE">
              <w:rPr>
                <w:szCs w:val="28"/>
              </w:rPr>
              <w:t xml:space="preserve"> власти Приморского края или органами местного </w:t>
            </w:r>
            <w:proofErr w:type="spellStart"/>
            <w:r w:rsidRPr="000B7BEE">
              <w:rPr>
                <w:szCs w:val="28"/>
              </w:rPr>
              <w:t>самоуправ</w:t>
            </w:r>
            <w:r>
              <w:rPr>
                <w:szCs w:val="28"/>
              </w:rPr>
              <w:t>-</w:t>
            </w:r>
            <w:r w:rsidRPr="000B7BEE">
              <w:rPr>
                <w:szCs w:val="28"/>
              </w:rPr>
              <w:t>ления</w:t>
            </w:r>
            <w:proofErr w:type="spellEnd"/>
            <w:r w:rsidRPr="000B7BEE">
              <w:rPr>
                <w:szCs w:val="28"/>
              </w:rPr>
              <w:t xml:space="preserve"> Приморского края, </w:t>
            </w:r>
            <w:proofErr w:type="spellStart"/>
            <w:r w:rsidRPr="000B7BEE">
              <w:rPr>
                <w:szCs w:val="28"/>
              </w:rPr>
              <w:t>уполно</w:t>
            </w:r>
            <w:proofErr w:type="spellEnd"/>
            <w:r>
              <w:rPr>
                <w:szCs w:val="28"/>
              </w:rPr>
              <w:t>-</w:t>
            </w:r>
            <w:r w:rsidRPr="000B7BEE">
              <w:rPr>
                <w:szCs w:val="28"/>
              </w:rPr>
              <w:t xml:space="preserve">моченными на распоряжение земельными участками, </w:t>
            </w:r>
            <w:proofErr w:type="spellStart"/>
            <w:r w:rsidRPr="000B7BEE">
              <w:rPr>
                <w:szCs w:val="28"/>
              </w:rPr>
              <w:t>находящи</w:t>
            </w:r>
            <w:r>
              <w:rPr>
                <w:szCs w:val="28"/>
              </w:rPr>
              <w:t>-</w:t>
            </w:r>
            <w:r w:rsidRPr="000B7BEE">
              <w:rPr>
                <w:szCs w:val="28"/>
              </w:rPr>
              <w:t>мися</w:t>
            </w:r>
            <w:proofErr w:type="spellEnd"/>
            <w:r w:rsidRPr="000B7BEE">
              <w:rPr>
                <w:szCs w:val="28"/>
              </w:rPr>
              <w:t xml:space="preserve"> в государственной или </w:t>
            </w:r>
            <w:proofErr w:type="spellStart"/>
            <w:r w:rsidRPr="000B7BEE">
              <w:rPr>
                <w:szCs w:val="28"/>
              </w:rPr>
              <w:t>муни-ципальной</w:t>
            </w:r>
            <w:proofErr w:type="spellEnd"/>
            <w:r w:rsidRPr="000B7BEE">
              <w:rPr>
                <w:szCs w:val="28"/>
              </w:rPr>
              <w:t xml:space="preserve"> собственности"</w:t>
            </w:r>
          </w:p>
          <w:p w:rsidR="000B3FB2" w:rsidRPr="000B7BEE" w:rsidRDefault="000B3FB2" w:rsidP="0094344A">
            <w:pPr>
              <w:ind w:left="-108"/>
              <w:jc w:val="both"/>
            </w:pPr>
          </w:p>
        </w:tc>
      </w:tr>
    </w:tbl>
    <w:p w:rsidR="000B7BEE" w:rsidRPr="000B7BEE" w:rsidRDefault="000B7BEE" w:rsidP="000B7BEE">
      <w:pPr>
        <w:ind w:firstLine="709"/>
        <w:jc w:val="both"/>
      </w:pPr>
      <w:r w:rsidRPr="000B7BEE">
        <w:t>Законодательное Собрание Приморского края</w:t>
      </w:r>
    </w:p>
    <w:p w:rsidR="000B7BEE" w:rsidRPr="000B7BEE" w:rsidRDefault="000B7BEE" w:rsidP="000B7BEE">
      <w:pPr>
        <w:ind w:firstLine="851"/>
        <w:jc w:val="both"/>
      </w:pPr>
    </w:p>
    <w:p w:rsidR="000B7BEE" w:rsidRPr="000B7BEE" w:rsidRDefault="000B7BEE" w:rsidP="000B7BEE">
      <w:pPr>
        <w:jc w:val="both"/>
      </w:pPr>
      <w:r w:rsidRPr="000B7BEE">
        <w:t>ПОСТАНОВЛЯЕТ:</w:t>
      </w:r>
    </w:p>
    <w:p w:rsidR="000B7BEE" w:rsidRPr="000B7BEE" w:rsidRDefault="000B7BEE" w:rsidP="000B7BEE">
      <w:pPr>
        <w:ind w:firstLine="851"/>
        <w:jc w:val="both"/>
      </w:pPr>
    </w:p>
    <w:p w:rsidR="000B7BEE" w:rsidRPr="000B7BEE" w:rsidRDefault="000B7BEE" w:rsidP="000B7BEE">
      <w:pPr>
        <w:shd w:val="clear" w:color="auto" w:fill="FFFFFF"/>
        <w:ind w:firstLine="709"/>
        <w:jc w:val="both"/>
      </w:pPr>
      <w:r w:rsidRPr="000B7BEE">
        <w:t xml:space="preserve">1.Принять проект закона Приморского края </w:t>
      </w:r>
      <w:r w:rsidRPr="000B7BEE">
        <w:rPr>
          <w:snapToGrid w:val="0"/>
          <w:szCs w:val="28"/>
        </w:rPr>
        <w:t xml:space="preserve">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 </w:t>
      </w:r>
      <w:r w:rsidRPr="000B7BEE">
        <w:t>в первом чтении.</w:t>
      </w:r>
    </w:p>
    <w:p w:rsidR="000B7BEE" w:rsidRPr="000B7BEE" w:rsidRDefault="000B7BEE" w:rsidP="000B7BEE">
      <w:pPr>
        <w:ind w:firstLine="720"/>
        <w:jc w:val="both"/>
      </w:pPr>
    </w:p>
    <w:p w:rsidR="000B7BEE" w:rsidRPr="000B7BEE" w:rsidRDefault="000B7BEE" w:rsidP="000B7BEE">
      <w:pPr>
        <w:ind w:firstLine="720"/>
        <w:jc w:val="both"/>
      </w:pPr>
      <w:r w:rsidRPr="000B7BEE">
        <w:t xml:space="preserve">2.Комитету Законодательного Собрания по </w:t>
      </w:r>
      <w:proofErr w:type="gramStart"/>
      <w:r w:rsidRPr="000B7BEE">
        <w:t>продовольственной</w:t>
      </w:r>
      <w:proofErr w:type="gramEnd"/>
      <w:r w:rsidRPr="000B7BEE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B7BEE" w:rsidRPr="000B7BEE" w:rsidRDefault="000B7BEE" w:rsidP="000B7BEE">
      <w:pPr>
        <w:ind w:firstLine="720"/>
        <w:jc w:val="both"/>
      </w:pPr>
    </w:p>
    <w:p w:rsidR="000B7BEE" w:rsidRPr="000B7BEE" w:rsidRDefault="000B7BEE" w:rsidP="000B7BEE">
      <w:pPr>
        <w:ind w:firstLine="720"/>
        <w:jc w:val="both"/>
      </w:pPr>
      <w:r w:rsidRPr="000B7BEE">
        <w:t>3.Настоящее постановление вступает в силу со дня его принятия.</w:t>
      </w:r>
    </w:p>
    <w:p w:rsidR="000B7BEE" w:rsidRPr="000B7BEE" w:rsidRDefault="000B7BEE" w:rsidP="000B7BEE">
      <w:pPr>
        <w:ind w:firstLine="851"/>
        <w:jc w:val="both"/>
      </w:pPr>
    </w:p>
    <w:p w:rsidR="000B7BEE" w:rsidRPr="000B7BEE" w:rsidRDefault="000B7BEE" w:rsidP="000B7BEE">
      <w:pPr>
        <w:ind w:firstLine="851"/>
        <w:jc w:val="both"/>
      </w:pPr>
    </w:p>
    <w:p w:rsidR="000B7BEE" w:rsidRPr="000B7BEE" w:rsidRDefault="000B7BEE" w:rsidP="000B7BEE">
      <w:pPr>
        <w:ind w:firstLine="851"/>
        <w:jc w:val="both"/>
      </w:pPr>
    </w:p>
    <w:p w:rsidR="000B7BEE" w:rsidRPr="000B7BEE" w:rsidRDefault="000B7BEE" w:rsidP="000B7BEE">
      <w:pPr>
        <w:jc w:val="both"/>
      </w:pPr>
      <w:r w:rsidRPr="000B7BEE">
        <w:t xml:space="preserve">Председатель </w:t>
      </w:r>
    </w:p>
    <w:p w:rsidR="000B7BEE" w:rsidRPr="000B7BEE" w:rsidRDefault="000B7BEE" w:rsidP="000B7BEE">
      <w:pPr>
        <w:jc w:val="both"/>
      </w:pPr>
      <w:r w:rsidRPr="000B7BEE">
        <w:t>Законодательного Собрания                                                           В.В. Горчаков</w:t>
      </w:r>
    </w:p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693" w:rsidRDefault="00117693">
      <w:r>
        <w:separator/>
      </w:r>
    </w:p>
  </w:endnote>
  <w:endnote w:type="continuationSeparator" w:id="0">
    <w:p w:rsidR="00117693" w:rsidRDefault="00117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693" w:rsidRDefault="00117693">
      <w:r>
        <w:separator/>
      </w:r>
    </w:p>
  </w:footnote>
  <w:footnote w:type="continuationSeparator" w:id="0">
    <w:p w:rsidR="00117693" w:rsidRDefault="001176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7BEE"/>
    <w:rsid w:val="00057575"/>
    <w:rsid w:val="000B3FB2"/>
    <w:rsid w:val="000B7BEE"/>
    <w:rsid w:val="000D628E"/>
    <w:rsid w:val="000E5228"/>
    <w:rsid w:val="00117693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2015-05-27T06:15:00Z</cp:lastPrinted>
  <dcterms:created xsi:type="dcterms:W3CDTF">2015-05-27T06:14:00Z</dcterms:created>
  <dcterms:modified xsi:type="dcterms:W3CDTF">2015-05-27T06:15:00Z</dcterms:modified>
</cp:coreProperties>
</file>