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3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2F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2F25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2F25" w:rsidRPr="003D2F25">
              <w:rPr>
                <w:szCs w:val="28"/>
              </w:rPr>
              <w:t>1951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2F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2F25" w:rsidP="0094344A">
            <w:pPr>
              <w:ind w:left="-108"/>
              <w:jc w:val="both"/>
            </w:pPr>
            <w:r w:rsidRPr="003D2F25">
              <w:t>О проекте закона Приморского края "О внесении изменений в Закон Приморского края "О развитии сельского хозяйства в Приморском крае"</w:t>
            </w:r>
          </w:p>
          <w:p w:rsidR="000B3FB2" w:rsidRPr="003D2F25" w:rsidRDefault="000B3FB2" w:rsidP="0094344A">
            <w:pPr>
              <w:ind w:left="-108"/>
              <w:jc w:val="both"/>
            </w:pPr>
          </w:p>
        </w:tc>
      </w:tr>
    </w:tbl>
    <w:p w:rsidR="003D2F25" w:rsidRPr="003D2F25" w:rsidRDefault="003D2F25" w:rsidP="003D2F25">
      <w:pPr>
        <w:ind w:firstLine="709"/>
      </w:pPr>
      <w:r w:rsidRPr="003D2F25">
        <w:t>Законодательное Собрание Приморского края</w:t>
      </w:r>
    </w:p>
    <w:p w:rsidR="003D2F25" w:rsidRPr="003D2F25" w:rsidRDefault="003D2F25" w:rsidP="003D2F25">
      <w:pPr>
        <w:ind w:firstLine="709"/>
      </w:pPr>
    </w:p>
    <w:p w:rsidR="003D2F25" w:rsidRPr="003D2F25" w:rsidRDefault="003D2F25" w:rsidP="003D2F25">
      <w:r w:rsidRPr="003D2F25">
        <w:t>ПОСТАНОВЛЯЕТ:</w:t>
      </w:r>
    </w:p>
    <w:p w:rsidR="003D2F25" w:rsidRPr="003D2F25" w:rsidRDefault="003D2F25" w:rsidP="003D2F25"/>
    <w:p w:rsidR="003D2F25" w:rsidRPr="003D2F25" w:rsidRDefault="003D2F25" w:rsidP="003D2F25">
      <w:pPr>
        <w:ind w:firstLine="709"/>
        <w:jc w:val="both"/>
      </w:pPr>
      <w:r w:rsidRPr="003D2F25">
        <w:t>1.Принять проект закона Приморского края "О внесении изменений в Закон Приморского края "О развитии сельского хозяйства в Приморском крае" в первом чтении.</w:t>
      </w:r>
    </w:p>
    <w:p w:rsidR="003D2F25" w:rsidRPr="003D2F25" w:rsidRDefault="003D2F25" w:rsidP="003D2F25">
      <w:pPr>
        <w:ind w:firstLine="709"/>
        <w:jc w:val="both"/>
      </w:pPr>
    </w:p>
    <w:p w:rsidR="003D2F25" w:rsidRPr="003D2F25" w:rsidRDefault="003D2F25" w:rsidP="003D2F25">
      <w:pPr>
        <w:ind w:firstLine="709"/>
        <w:jc w:val="both"/>
      </w:pPr>
      <w:r w:rsidRPr="003D2F25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июня 2015 года.</w:t>
      </w:r>
    </w:p>
    <w:p w:rsidR="003D2F25" w:rsidRPr="003D2F25" w:rsidRDefault="003D2F25" w:rsidP="003D2F25">
      <w:pPr>
        <w:ind w:firstLine="709"/>
        <w:jc w:val="both"/>
      </w:pPr>
    </w:p>
    <w:p w:rsidR="003D2F25" w:rsidRPr="003D2F25" w:rsidRDefault="003D2F25" w:rsidP="003D2F25">
      <w:pPr>
        <w:ind w:firstLine="709"/>
        <w:jc w:val="both"/>
      </w:pPr>
      <w:r w:rsidRPr="003D2F25">
        <w:t xml:space="preserve">3.Комитету Законодательного Собрания по </w:t>
      </w:r>
      <w:proofErr w:type="gramStart"/>
      <w:r w:rsidRPr="003D2F25">
        <w:t>продовольственной</w:t>
      </w:r>
      <w:proofErr w:type="gramEnd"/>
      <w:r w:rsidRPr="003D2F25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D2F25" w:rsidRPr="003D2F25" w:rsidRDefault="003D2F25" w:rsidP="003D2F25">
      <w:pPr>
        <w:ind w:firstLine="709"/>
        <w:jc w:val="both"/>
      </w:pPr>
    </w:p>
    <w:p w:rsidR="003D2F25" w:rsidRPr="003D2F25" w:rsidRDefault="003D2F25" w:rsidP="003D2F25">
      <w:pPr>
        <w:ind w:firstLine="709"/>
        <w:jc w:val="both"/>
      </w:pPr>
      <w:r w:rsidRPr="003D2F25">
        <w:t>4.Настоящее постановление вступает в силу со дня его принятия.</w:t>
      </w:r>
    </w:p>
    <w:p w:rsidR="003D2F25" w:rsidRPr="003D2F25" w:rsidRDefault="003D2F25" w:rsidP="003D2F25">
      <w:bookmarkStart w:id="0" w:name="_GoBack"/>
      <w:bookmarkEnd w:id="0"/>
    </w:p>
    <w:p w:rsidR="003D2F25" w:rsidRPr="003D2F25" w:rsidRDefault="003D2F25" w:rsidP="003D2F25"/>
    <w:p w:rsidR="003D2F25" w:rsidRPr="003D2F25" w:rsidRDefault="003D2F25" w:rsidP="003D2F25"/>
    <w:p w:rsidR="003D2F25" w:rsidRPr="003D2F25" w:rsidRDefault="003D2F25" w:rsidP="003D2F25">
      <w:r w:rsidRPr="003D2F25">
        <w:t>Председатель</w:t>
      </w:r>
    </w:p>
    <w:p w:rsidR="003D2F25" w:rsidRPr="003D2F25" w:rsidRDefault="003D2F25" w:rsidP="003D2F25">
      <w:r w:rsidRPr="003D2F25">
        <w:t>Законодательного Собрания                                                            В.В. Горчаков</w:t>
      </w:r>
    </w:p>
    <w:p w:rsidR="003D2F25" w:rsidRPr="003D2F25" w:rsidRDefault="003D2F25" w:rsidP="003D2F25"/>
    <w:p w:rsidR="003D2F25" w:rsidRPr="003D2F25" w:rsidRDefault="003D2F25" w:rsidP="003D2F25">
      <w:r w:rsidRPr="003D2F25">
        <w:t xml:space="preserve"> 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D1B" w:rsidRDefault="004C2D1B">
      <w:r>
        <w:separator/>
      </w:r>
    </w:p>
  </w:endnote>
  <w:endnote w:type="continuationSeparator" w:id="0">
    <w:p w:rsidR="004C2D1B" w:rsidRDefault="004C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D1B" w:rsidRDefault="004C2D1B">
      <w:r>
        <w:separator/>
      </w:r>
    </w:p>
  </w:footnote>
  <w:footnote w:type="continuationSeparator" w:id="0">
    <w:p w:rsidR="004C2D1B" w:rsidRDefault="004C2D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F25"/>
    <w:rsid w:val="00057575"/>
    <w:rsid w:val="000B3FB2"/>
    <w:rsid w:val="000D628E"/>
    <w:rsid w:val="000E5228"/>
    <w:rsid w:val="00123119"/>
    <w:rsid w:val="00155F7F"/>
    <w:rsid w:val="003325F4"/>
    <w:rsid w:val="00392E21"/>
    <w:rsid w:val="003D2F25"/>
    <w:rsid w:val="004B69FA"/>
    <w:rsid w:val="004C2D1B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2015-05-27T06:12:00Z</cp:lastPrinted>
  <dcterms:created xsi:type="dcterms:W3CDTF">2015-05-27T06:12:00Z</dcterms:created>
  <dcterms:modified xsi:type="dcterms:W3CDTF">2015-05-27T06:12:00Z</dcterms:modified>
</cp:coreProperties>
</file>