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76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F04D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F04D3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F04D3">
              <w:rPr>
                <w:szCs w:val="28"/>
              </w:rPr>
              <w:t>1950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F04D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F04D3" w:rsidP="0094344A">
            <w:pPr>
              <w:ind w:left="-108"/>
              <w:jc w:val="both"/>
            </w:pPr>
            <w:r w:rsidRPr="007F04D3">
              <w:t xml:space="preserve">О проекте закона Приморского края "О внесении изменений в Закон Приморского края "Об использовании лесов в </w:t>
            </w:r>
            <w:proofErr w:type="spellStart"/>
            <w:proofErr w:type="gramStart"/>
            <w:r w:rsidRPr="007F04D3">
              <w:t>Примор</w:t>
            </w:r>
            <w:r>
              <w:t>-</w:t>
            </w:r>
            <w:r w:rsidRPr="007F04D3">
              <w:t>ском</w:t>
            </w:r>
            <w:proofErr w:type="spellEnd"/>
            <w:proofErr w:type="gramEnd"/>
            <w:r w:rsidRPr="007F04D3">
              <w:t xml:space="preserve"> крае"</w:t>
            </w:r>
          </w:p>
          <w:p w:rsidR="000B3FB2" w:rsidRPr="007F04D3" w:rsidRDefault="000B3FB2" w:rsidP="0094344A">
            <w:pPr>
              <w:ind w:left="-108"/>
              <w:jc w:val="both"/>
            </w:pPr>
          </w:p>
        </w:tc>
      </w:tr>
    </w:tbl>
    <w:p w:rsidR="007F04D3" w:rsidRDefault="007F04D3" w:rsidP="007F04D3">
      <w:pPr>
        <w:ind w:firstLine="709"/>
      </w:pPr>
      <w:r>
        <w:t>Законодательное Собрание Приморского края</w:t>
      </w:r>
    </w:p>
    <w:p w:rsidR="007F04D3" w:rsidRDefault="007F04D3" w:rsidP="007F04D3"/>
    <w:p w:rsidR="007F04D3" w:rsidRDefault="007F04D3" w:rsidP="007F04D3">
      <w:r>
        <w:t>ПОСТАНОВЛЯЕТ:</w:t>
      </w:r>
    </w:p>
    <w:p w:rsidR="007F04D3" w:rsidRDefault="007F04D3" w:rsidP="007F04D3"/>
    <w:p w:rsidR="007F04D3" w:rsidRDefault="007F04D3" w:rsidP="007F04D3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использовании лесов в Приморском крае" в первом чтении.</w:t>
      </w:r>
    </w:p>
    <w:p w:rsidR="007F04D3" w:rsidRDefault="007F04D3" w:rsidP="007F04D3">
      <w:pPr>
        <w:jc w:val="both"/>
      </w:pPr>
    </w:p>
    <w:p w:rsidR="007F04D3" w:rsidRDefault="007F04D3" w:rsidP="007F04D3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июня 2015 года.</w:t>
      </w:r>
    </w:p>
    <w:p w:rsidR="007F04D3" w:rsidRDefault="007F04D3" w:rsidP="007F04D3">
      <w:pPr>
        <w:ind w:firstLine="709"/>
        <w:jc w:val="both"/>
      </w:pPr>
    </w:p>
    <w:p w:rsidR="007F04D3" w:rsidRDefault="007F04D3" w:rsidP="007F04D3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F04D3" w:rsidRDefault="007F04D3" w:rsidP="007F04D3">
      <w:pPr>
        <w:jc w:val="both"/>
      </w:pPr>
    </w:p>
    <w:p w:rsidR="007F04D3" w:rsidRDefault="007F04D3" w:rsidP="007F04D3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7F04D3" w:rsidRDefault="007F04D3" w:rsidP="007F04D3">
      <w:bookmarkStart w:id="0" w:name="_GoBack"/>
      <w:bookmarkEnd w:id="0"/>
    </w:p>
    <w:p w:rsidR="007F04D3" w:rsidRDefault="007F04D3" w:rsidP="007F04D3"/>
    <w:p w:rsidR="007F04D3" w:rsidRDefault="007F04D3" w:rsidP="007F04D3"/>
    <w:p w:rsidR="007F04D3" w:rsidRDefault="007F04D3" w:rsidP="007F04D3">
      <w:r>
        <w:t>Председатель</w:t>
      </w:r>
    </w:p>
    <w:p w:rsidR="007F04D3" w:rsidRDefault="007F04D3" w:rsidP="007F04D3"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4C0" w:rsidRDefault="005D24C0">
      <w:r>
        <w:separator/>
      </w:r>
    </w:p>
  </w:endnote>
  <w:endnote w:type="continuationSeparator" w:id="0">
    <w:p w:rsidR="005D24C0" w:rsidRDefault="005D2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4C0" w:rsidRDefault="005D24C0">
      <w:r>
        <w:separator/>
      </w:r>
    </w:p>
  </w:footnote>
  <w:footnote w:type="continuationSeparator" w:id="0">
    <w:p w:rsidR="005D24C0" w:rsidRDefault="005D24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04D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24C0"/>
    <w:rsid w:val="005E6130"/>
    <w:rsid w:val="00695A4A"/>
    <w:rsid w:val="006D45ED"/>
    <w:rsid w:val="006E650F"/>
    <w:rsid w:val="00726997"/>
    <w:rsid w:val="007B48E7"/>
    <w:rsid w:val="007B5289"/>
    <w:rsid w:val="007F04D3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2015-05-27T06:00:00Z</cp:lastPrinted>
  <dcterms:created xsi:type="dcterms:W3CDTF">2015-05-27T05:59:00Z</dcterms:created>
  <dcterms:modified xsi:type="dcterms:W3CDTF">2015-05-27T06:00:00Z</dcterms:modified>
</cp:coreProperties>
</file>