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26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A695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A6955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6955" w:rsidRPr="000A6955">
              <w:rPr>
                <w:szCs w:val="28"/>
              </w:rPr>
              <w:t>1946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A6955" w:rsidP="0094344A">
            <w:pPr>
              <w:ind w:left="-108"/>
              <w:jc w:val="both"/>
            </w:pPr>
            <w:r w:rsidRPr="000A6955">
              <w:t>О проекте закона Приморского края "О внесении изменений в статью 11.1 Закона Приморского края "Об административных правонарушениях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A6955" w:rsidRDefault="000A6955" w:rsidP="000A695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A6955" w:rsidRDefault="000A6955" w:rsidP="000A6955">
      <w:pPr>
        <w:pStyle w:val="a3"/>
        <w:tabs>
          <w:tab w:val="clear" w:pos="4153"/>
          <w:tab w:val="clear" w:pos="8306"/>
        </w:tabs>
      </w:pPr>
    </w:p>
    <w:p w:rsidR="000A6955" w:rsidRDefault="000A6955" w:rsidP="000A695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A6955" w:rsidRDefault="000A6955" w:rsidP="000A6955"/>
    <w:p w:rsidR="000A6955" w:rsidRDefault="000A6955" w:rsidP="000A6955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статью 11.1 Закона Приморского края "Об административных правонарушениях в Приморском крае" </w:t>
      </w:r>
      <w:r>
        <w:t xml:space="preserve">в первом чтении. </w:t>
      </w:r>
    </w:p>
    <w:p w:rsidR="000A6955" w:rsidRDefault="000A6955" w:rsidP="000A6955">
      <w:pPr>
        <w:ind w:firstLine="720"/>
        <w:jc w:val="both"/>
      </w:pPr>
    </w:p>
    <w:p w:rsidR="000A6955" w:rsidRDefault="000A6955" w:rsidP="000A6955">
      <w:pPr>
        <w:ind w:firstLine="708"/>
        <w:jc w:val="both"/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июня 2015 года.</w:t>
      </w:r>
    </w:p>
    <w:p w:rsidR="000A6955" w:rsidRDefault="000A6955" w:rsidP="000A6955">
      <w:pPr>
        <w:ind w:firstLine="709"/>
        <w:jc w:val="both"/>
      </w:pPr>
    </w:p>
    <w:p w:rsidR="000A6955" w:rsidRDefault="000A6955" w:rsidP="000A6955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A6955" w:rsidRDefault="000A6955" w:rsidP="000A6955">
      <w:pPr>
        <w:ind w:firstLine="709"/>
        <w:jc w:val="both"/>
      </w:pPr>
    </w:p>
    <w:p w:rsidR="000A6955" w:rsidRDefault="000A6955" w:rsidP="000A6955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0A6955" w:rsidRDefault="000A6955" w:rsidP="000A6955">
      <w:pPr>
        <w:pStyle w:val="a3"/>
        <w:tabs>
          <w:tab w:val="clear" w:pos="4153"/>
          <w:tab w:val="clear" w:pos="8306"/>
        </w:tabs>
        <w:jc w:val="both"/>
      </w:pPr>
    </w:p>
    <w:p w:rsidR="000A6955" w:rsidRDefault="000A6955" w:rsidP="000A6955">
      <w:pPr>
        <w:pStyle w:val="a3"/>
        <w:tabs>
          <w:tab w:val="clear" w:pos="4153"/>
          <w:tab w:val="clear" w:pos="8306"/>
        </w:tabs>
        <w:jc w:val="both"/>
      </w:pPr>
    </w:p>
    <w:p w:rsidR="000A6955" w:rsidRDefault="000A6955" w:rsidP="000A6955">
      <w:pPr>
        <w:pStyle w:val="a3"/>
        <w:tabs>
          <w:tab w:val="clear" w:pos="4153"/>
          <w:tab w:val="clear" w:pos="8306"/>
        </w:tabs>
        <w:jc w:val="both"/>
      </w:pPr>
    </w:p>
    <w:p w:rsidR="000A6955" w:rsidRDefault="000A6955" w:rsidP="000A695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A6955" w:rsidRDefault="000A6955" w:rsidP="000A695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 xml:space="preserve">  </w:t>
      </w:r>
      <w:bookmarkStart w:id="0" w:name="_GoBack"/>
      <w:bookmarkEnd w:id="0"/>
      <w: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B3D" w:rsidRDefault="00F67B3D">
      <w:r>
        <w:separator/>
      </w:r>
    </w:p>
  </w:endnote>
  <w:endnote w:type="continuationSeparator" w:id="0">
    <w:p w:rsidR="00F67B3D" w:rsidRDefault="00F6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B3D" w:rsidRDefault="00F67B3D">
      <w:r>
        <w:separator/>
      </w:r>
    </w:p>
  </w:footnote>
  <w:footnote w:type="continuationSeparator" w:id="0">
    <w:p w:rsidR="00F67B3D" w:rsidRDefault="00F67B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955"/>
    <w:rsid w:val="00057575"/>
    <w:rsid w:val="000A695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7B3D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A695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2015-05-27T04:38:00Z</cp:lastPrinted>
  <dcterms:created xsi:type="dcterms:W3CDTF">2015-05-27T04:37:00Z</dcterms:created>
  <dcterms:modified xsi:type="dcterms:W3CDTF">2015-05-27T04:38:00Z</dcterms:modified>
</cp:coreProperties>
</file>