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27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3039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30396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30396" w:rsidRPr="00130396">
              <w:rPr>
                <w:szCs w:val="28"/>
              </w:rPr>
              <w:t>1945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3039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30396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"О внесении изменений в Закон Приморского края "О местном референдуме в </w:t>
            </w:r>
            <w:proofErr w:type="spellStart"/>
            <w:proofErr w:type="gram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ском</w:t>
            </w:r>
            <w:proofErr w:type="spellEnd"/>
            <w:proofErr w:type="gramEnd"/>
            <w:r>
              <w:rPr>
                <w:szCs w:val="28"/>
              </w:rPr>
              <w:t xml:space="preserve"> крае"</w:t>
            </w:r>
          </w:p>
          <w:p w:rsidR="000B3FB2" w:rsidRPr="00130396" w:rsidRDefault="000B3FB2" w:rsidP="0094344A">
            <w:pPr>
              <w:ind w:left="-108"/>
              <w:jc w:val="both"/>
            </w:pPr>
          </w:p>
        </w:tc>
      </w:tr>
    </w:tbl>
    <w:p w:rsidR="00130396" w:rsidRDefault="00130396" w:rsidP="0013039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30396" w:rsidRDefault="00130396" w:rsidP="00130396">
      <w:pPr>
        <w:pStyle w:val="a3"/>
        <w:tabs>
          <w:tab w:val="clear" w:pos="4153"/>
          <w:tab w:val="clear" w:pos="8306"/>
        </w:tabs>
      </w:pPr>
    </w:p>
    <w:p w:rsidR="00130396" w:rsidRDefault="00130396" w:rsidP="0013039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30396" w:rsidRDefault="00130396" w:rsidP="00130396"/>
    <w:p w:rsidR="00130396" w:rsidRDefault="00130396" w:rsidP="00130396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 xml:space="preserve">в Закон Приморского края "О местном референдуме в Приморском крае" </w:t>
      </w:r>
      <w:r>
        <w:rPr>
          <w:szCs w:val="28"/>
        </w:rPr>
        <w:br/>
      </w:r>
      <w:r>
        <w:t xml:space="preserve">в первом чтении. </w:t>
      </w:r>
    </w:p>
    <w:p w:rsidR="00130396" w:rsidRDefault="00130396" w:rsidP="00130396">
      <w:pPr>
        <w:ind w:firstLine="720"/>
        <w:jc w:val="both"/>
      </w:pPr>
    </w:p>
    <w:p w:rsidR="00130396" w:rsidRDefault="00130396" w:rsidP="00130396">
      <w:pPr>
        <w:ind w:firstLine="708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11 июня 2015 года.</w:t>
      </w:r>
    </w:p>
    <w:p w:rsidR="00130396" w:rsidRDefault="00130396" w:rsidP="00130396">
      <w:pPr>
        <w:ind w:firstLine="709"/>
        <w:jc w:val="both"/>
      </w:pPr>
    </w:p>
    <w:p w:rsidR="00130396" w:rsidRDefault="00130396" w:rsidP="00130396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30396" w:rsidRDefault="00130396" w:rsidP="00130396">
      <w:pPr>
        <w:ind w:firstLine="709"/>
        <w:jc w:val="both"/>
      </w:pPr>
    </w:p>
    <w:p w:rsidR="00130396" w:rsidRDefault="00130396" w:rsidP="00130396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130396" w:rsidRDefault="00130396" w:rsidP="00130396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130396" w:rsidRDefault="00130396" w:rsidP="00130396">
      <w:pPr>
        <w:pStyle w:val="a3"/>
        <w:tabs>
          <w:tab w:val="clear" w:pos="4153"/>
          <w:tab w:val="clear" w:pos="8306"/>
        </w:tabs>
        <w:jc w:val="both"/>
      </w:pPr>
    </w:p>
    <w:p w:rsidR="00130396" w:rsidRDefault="00130396" w:rsidP="00130396">
      <w:pPr>
        <w:pStyle w:val="a3"/>
        <w:tabs>
          <w:tab w:val="clear" w:pos="4153"/>
          <w:tab w:val="clear" w:pos="8306"/>
        </w:tabs>
        <w:jc w:val="both"/>
      </w:pPr>
    </w:p>
    <w:p w:rsidR="00130396" w:rsidRDefault="00130396" w:rsidP="0013039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30396" w:rsidRDefault="00130396" w:rsidP="0013039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045" w:rsidRDefault="000B2045">
      <w:r>
        <w:separator/>
      </w:r>
    </w:p>
  </w:endnote>
  <w:endnote w:type="continuationSeparator" w:id="0">
    <w:p w:rsidR="000B2045" w:rsidRDefault="000B2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045" w:rsidRDefault="000B2045">
      <w:r>
        <w:separator/>
      </w:r>
    </w:p>
  </w:footnote>
  <w:footnote w:type="continuationSeparator" w:id="0">
    <w:p w:rsidR="000B2045" w:rsidRDefault="000B2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0396"/>
    <w:rsid w:val="00057575"/>
    <w:rsid w:val="000B2045"/>
    <w:rsid w:val="000B3FB2"/>
    <w:rsid w:val="000D628E"/>
    <w:rsid w:val="000E5228"/>
    <w:rsid w:val="00123119"/>
    <w:rsid w:val="00130396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3039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2015-05-27T04:39:00Z</cp:lastPrinted>
  <dcterms:created xsi:type="dcterms:W3CDTF">2015-05-27T04:38:00Z</dcterms:created>
  <dcterms:modified xsi:type="dcterms:W3CDTF">2015-05-27T04:39:00Z</dcterms:modified>
</cp:coreProperties>
</file>