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22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96D5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96D51">
              <w:t>1942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96D51" w:rsidP="0094344A">
            <w:pPr>
              <w:ind w:left="-108"/>
              <w:jc w:val="both"/>
            </w:pPr>
            <w:r w:rsidRPr="00896D51">
              <w:t xml:space="preserve">О проекте закона Приморского края "О внесении изменений в  статью 50 Закона Приморского края "О референдуме </w:t>
            </w:r>
            <w:proofErr w:type="spellStart"/>
            <w:proofErr w:type="gramStart"/>
            <w:r w:rsidRPr="00896D51">
              <w:t>Примор-ского</w:t>
            </w:r>
            <w:proofErr w:type="spellEnd"/>
            <w:proofErr w:type="gramEnd"/>
            <w:r w:rsidRPr="00896D51">
              <w:t xml:space="preserve">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896D51" w:rsidRDefault="00896D51" w:rsidP="00896D51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96D51" w:rsidRDefault="00896D51" w:rsidP="00896D51">
      <w:pPr>
        <w:pStyle w:val="a3"/>
        <w:tabs>
          <w:tab w:val="clear" w:pos="4153"/>
          <w:tab w:val="clear" w:pos="8306"/>
        </w:tabs>
      </w:pPr>
    </w:p>
    <w:p w:rsidR="00896D51" w:rsidRDefault="00896D51" w:rsidP="00896D5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96D51" w:rsidRDefault="00896D51" w:rsidP="00896D51"/>
    <w:p w:rsidR="00896D51" w:rsidRDefault="00896D51" w:rsidP="00896D51">
      <w:pPr>
        <w:ind w:firstLine="709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</w:t>
      </w:r>
      <w:r>
        <w:rPr>
          <w:szCs w:val="28"/>
        </w:rPr>
        <w:t>О внесении изменений</w:t>
      </w:r>
      <w:r w:rsidRPr="00F72B6F">
        <w:rPr>
          <w:szCs w:val="28"/>
        </w:rPr>
        <w:t xml:space="preserve"> в </w:t>
      </w:r>
      <w:r>
        <w:rPr>
          <w:szCs w:val="28"/>
        </w:rPr>
        <w:t xml:space="preserve">статью 50 </w:t>
      </w:r>
      <w:r w:rsidRPr="00F72B6F">
        <w:rPr>
          <w:szCs w:val="28"/>
        </w:rPr>
        <w:t>Закон</w:t>
      </w:r>
      <w:r>
        <w:rPr>
          <w:szCs w:val="28"/>
        </w:rPr>
        <w:t>а</w:t>
      </w:r>
      <w:r w:rsidRPr="00F72B6F">
        <w:rPr>
          <w:rFonts w:eastAsia="Calibri"/>
          <w:szCs w:val="28"/>
          <w:lang w:eastAsia="en-US"/>
        </w:rPr>
        <w:t xml:space="preserve"> Приморского края </w:t>
      </w:r>
      <w:r w:rsidRPr="00F72B6F">
        <w:rPr>
          <w:szCs w:val="28"/>
        </w:rPr>
        <w:t>"О</w:t>
      </w:r>
      <w:r>
        <w:rPr>
          <w:szCs w:val="28"/>
        </w:rPr>
        <w:t xml:space="preserve"> </w:t>
      </w:r>
      <w:r w:rsidRPr="00F72B6F">
        <w:rPr>
          <w:szCs w:val="28"/>
        </w:rPr>
        <w:t>референдуме Приморско</w:t>
      </w:r>
      <w:r>
        <w:rPr>
          <w:szCs w:val="28"/>
        </w:rPr>
        <w:t>го</w:t>
      </w:r>
      <w:r w:rsidRPr="00F72B6F">
        <w:rPr>
          <w:szCs w:val="28"/>
        </w:rPr>
        <w:t xml:space="preserve"> кра</w:t>
      </w:r>
      <w:r>
        <w:rPr>
          <w:szCs w:val="28"/>
        </w:rPr>
        <w:t xml:space="preserve">я" </w:t>
      </w:r>
      <w:r>
        <w:t>в первом чтении.</w:t>
      </w:r>
    </w:p>
    <w:p w:rsidR="00896D51" w:rsidRDefault="00896D51" w:rsidP="00896D51">
      <w:pPr>
        <w:ind w:firstLine="709"/>
        <w:jc w:val="both"/>
      </w:pPr>
    </w:p>
    <w:p w:rsidR="00896D51" w:rsidRDefault="00896D51" w:rsidP="00896D51">
      <w:pPr>
        <w:pStyle w:val="a3"/>
        <w:tabs>
          <w:tab w:val="left" w:pos="840"/>
        </w:tabs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br/>
        <w:t xml:space="preserve">и законности </w:t>
      </w:r>
      <w:r w:rsidRPr="001A6812">
        <w:t xml:space="preserve">до </w:t>
      </w:r>
      <w:r>
        <w:t>10 июня</w:t>
      </w:r>
      <w:r w:rsidRPr="001A6812">
        <w:t xml:space="preserve"> 201</w:t>
      </w:r>
      <w:r>
        <w:t>5</w:t>
      </w:r>
      <w:r w:rsidRPr="001A6812">
        <w:t xml:space="preserve"> года.</w:t>
      </w:r>
    </w:p>
    <w:p w:rsidR="00896D51" w:rsidRDefault="00896D51" w:rsidP="00896D51">
      <w:pPr>
        <w:ind w:firstLine="709"/>
        <w:jc w:val="both"/>
      </w:pPr>
    </w:p>
    <w:p w:rsidR="00896D51" w:rsidRDefault="00896D51" w:rsidP="00896D51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96D51" w:rsidRDefault="00896D51" w:rsidP="00896D51">
      <w:pPr>
        <w:ind w:firstLine="709"/>
        <w:jc w:val="both"/>
      </w:pPr>
    </w:p>
    <w:p w:rsidR="00896D51" w:rsidRDefault="00896D51" w:rsidP="00896D5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896D51" w:rsidRDefault="00896D51" w:rsidP="00896D51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896D51" w:rsidRDefault="00896D51" w:rsidP="00896D5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96D51" w:rsidRDefault="00896D51" w:rsidP="00896D5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96D51" w:rsidRDefault="00896D51" w:rsidP="00896D5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96D51" w:rsidRDefault="00896D51" w:rsidP="00896D51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485" w:rsidRDefault="005A0485">
      <w:r>
        <w:separator/>
      </w:r>
    </w:p>
  </w:endnote>
  <w:endnote w:type="continuationSeparator" w:id="0">
    <w:p w:rsidR="005A0485" w:rsidRDefault="005A04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485" w:rsidRDefault="005A0485">
      <w:r>
        <w:separator/>
      </w:r>
    </w:p>
  </w:footnote>
  <w:footnote w:type="continuationSeparator" w:id="0">
    <w:p w:rsidR="005A0485" w:rsidRDefault="005A04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96D5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0485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6D51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96D5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2015-05-27T04:30:00Z</cp:lastPrinted>
  <dcterms:created xsi:type="dcterms:W3CDTF">2015-05-27T04:29:00Z</dcterms:created>
  <dcterms:modified xsi:type="dcterms:W3CDTF">2015-05-27T04:30:00Z</dcterms:modified>
</cp:coreProperties>
</file>