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9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5DE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5DEF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5DEF" w:rsidRPr="00FB5DEF">
              <w:rPr>
                <w:szCs w:val="28"/>
              </w:rPr>
              <w:t>1936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5DE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B5DEF" w:rsidP="0094344A">
            <w:pPr>
              <w:ind w:left="-108"/>
              <w:jc w:val="both"/>
            </w:pPr>
            <w:r w:rsidRPr="00FB5DEF">
              <w:t xml:space="preserve">О Законе Приморского края         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FB5DEF">
              <w:t>отноше</w:t>
            </w:r>
            <w:r w:rsidR="006E5A98">
              <w:t>-</w:t>
            </w:r>
            <w:r w:rsidRPr="00FB5DEF">
              <w:t>ний</w:t>
            </w:r>
            <w:proofErr w:type="spellEnd"/>
            <w:proofErr w:type="gramEnd"/>
            <w:r w:rsidRPr="00FB5DEF">
              <w:t xml:space="preserve"> в Приморском крае"</w:t>
            </w:r>
          </w:p>
          <w:p w:rsidR="000B3FB2" w:rsidRPr="00FB5DEF" w:rsidRDefault="000B3FB2" w:rsidP="0094344A">
            <w:pPr>
              <w:ind w:left="-108"/>
              <w:jc w:val="both"/>
            </w:pPr>
          </w:p>
        </w:tc>
      </w:tr>
    </w:tbl>
    <w:p w:rsidR="00FB5DEF" w:rsidRPr="00FB5DEF" w:rsidRDefault="00FB5DEF" w:rsidP="00FB5DEF">
      <w:pPr>
        <w:ind w:firstLine="709"/>
        <w:jc w:val="both"/>
      </w:pPr>
      <w:r w:rsidRPr="00FB5DEF">
        <w:t>Законодательное Собрание Приморского края</w:t>
      </w:r>
    </w:p>
    <w:p w:rsidR="00FB5DEF" w:rsidRPr="00FB5DEF" w:rsidRDefault="00FB5DEF" w:rsidP="00FB5DEF">
      <w:pPr>
        <w:ind w:firstLine="851"/>
        <w:jc w:val="both"/>
      </w:pPr>
    </w:p>
    <w:p w:rsidR="00FB5DEF" w:rsidRPr="00FB5DEF" w:rsidRDefault="00FB5DEF" w:rsidP="00FB5DEF">
      <w:pPr>
        <w:jc w:val="both"/>
      </w:pPr>
      <w:r w:rsidRPr="00FB5DEF">
        <w:t>ПОСТАНОВЛЯЕТ:</w:t>
      </w:r>
    </w:p>
    <w:p w:rsidR="00FB5DEF" w:rsidRPr="00FB5DEF" w:rsidRDefault="00FB5DEF" w:rsidP="00FB5DEF">
      <w:pPr>
        <w:ind w:firstLine="851"/>
        <w:jc w:val="both"/>
      </w:pPr>
    </w:p>
    <w:p w:rsidR="00FB5DEF" w:rsidRPr="00FB5DEF" w:rsidRDefault="00FB5DEF" w:rsidP="00FB5DEF">
      <w:pPr>
        <w:ind w:firstLine="709"/>
        <w:jc w:val="both"/>
        <w:rPr>
          <w:szCs w:val="28"/>
        </w:rPr>
      </w:pPr>
      <w:r w:rsidRPr="00FB5DEF">
        <w:t>1.</w:t>
      </w:r>
      <w:r w:rsidRPr="00FB5DEF">
        <w:rPr>
          <w:szCs w:val="28"/>
        </w:rPr>
        <w:t xml:space="preserve">Принять Закон </w:t>
      </w:r>
      <w:r w:rsidRPr="00FB5DEF">
        <w:t>Приморского края "</w:t>
      </w:r>
      <w:r w:rsidRPr="00FB5DEF">
        <w:rPr>
          <w:szCs w:val="28"/>
        </w:rPr>
        <w:t>О внесении изменений в отдельные законодательные акты Приморского края в области регулирования земельных отношений в Приморском крае".</w:t>
      </w:r>
    </w:p>
    <w:p w:rsidR="00FB5DEF" w:rsidRPr="00FB5DEF" w:rsidRDefault="00FB5DEF" w:rsidP="00FB5DEF">
      <w:pPr>
        <w:jc w:val="both"/>
        <w:rPr>
          <w:szCs w:val="28"/>
        </w:rPr>
      </w:pPr>
    </w:p>
    <w:p w:rsidR="00FB5DEF" w:rsidRPr="00FB5DEF" w:rsidRDefault="00FB5DEF" w:rsidP="00FB5DEF">
      <w:pPr>
        <w:ind w:firstLine="720"/>
        <w:jc w:val="both"/>
      </w:pPr>
      <w:r w:rsidRPr="00FB5DEF">
        <w:t xml:space="preserve">2.Направить указанный Закон Губернатору Приморского края для обнародования. </w:t>
      </w:r>
    </w:p>
    <w:p w:rsidR="00FB5DEF" w:rsidRPr="00FB5DEF" w:rsidRDefault="00FB5DEF" w:rsidP="00FB5DEF">
      <w:pPr>
        <w:ind w:firstLine="720"/>
      </w:pPr>
    </w:p>
    <w:p w:rsidR="00FB5DEF" w:rsidRPr="00FB5DEF" w:rsidRDefault="00FB5DEF" w:rsidP="00FB5DEF">
      <w:pPr>
        <w:ind w:firstLine="720"/>
      </w:pPr>
      <w:r w:rsidRPr="00FB5DEF">
        <w:t>3.Настоящее постановление вступает в силу со дня его принятия.</w:t>
      </w:r>
    </w:p>
    <w:p w:rsidR="00FB5DEF" w:rsidRPr="00FB5DEF" w:rsidRDefault="00FB5DEF" w:rsidP="00FB5DEF">
      <w:pPr>
        <w:jc w:val="both"/>
      </w:pPr>
      <w:bookmarkStart w:id="0" w:name="_GoBack"/>
      <w:bookmarkEnd w:id="0"/>
    </w:p>
    <w:p w:rsidR="00FB5DEF" w:rsidRPr="00FB5DEF" w:rsidRDefault="00FB5DEF" w:rsidP="00FB5DEF">
      <w:pPr>
        <w:jc w:val="both"/>
      </w:pPr>
    </w:p>
    <w:p w:rsidR="00FB5DEF" w:rsidRPr="00FB5DEF" w:rsidRDefault="00FB5DEF" w:rsidP="00FB5DEF">
      <w:pPr>
        <w:jc w:val="both"/>
      </w:pPr>
    </w:p>
    <w:p w:rsidR="00FB5DEF" w:rsidRPr="00FB5DEF" w:rsidRDefault="00FB5DEF" w:rsidP="00FB5DEF">
      <w:pPr>
        <w:jc w:val="both"/>
      </w:pPr>
      <w:r w:rsidRPr="00FB5DEF">
        <w:t xml:space="preserve">Председатель </w:t>
      </w:r>
    </w:p>
    <w:p w:rsidR="00FB5DEF" w:rsidRPr="00FB5DEF" w:rsidRDefault="00FB5DEF" w:rsidP="00FB5DEF">
      <w:pPr>
        <w:jc w:val="both"/>
      </w:pPr>
      <w:r w:rsidRPr="00FB5DEF">
        <w:t xml:space="preserve">Законодательного Собрания </w:t>
      </w:r>
      <w:r w:rsidRPr="00FB5DEF">
        <w:tab/>
      </w:r>
      <w:r w:rsidRPr="00FB5DEF">
        <w:tab/>
      </w:r>
      <w:r w:rsidRPr="00FB5DEF">
        <w:tab/>
      </w:r>
      <w:r w:rsidRPr="00FB5DEF">
        <w:tab/>
      </w:r>
      <w:r w:rsidRPr="00FB5DEF">
        <w:tab/>
      </w:r>
      <w:r w:rsidRPr="00FB5DEF">
        <w:tab/>
        <w:t xml:space="preserve">        В.В. Горчаков</w:t>
      </w:r>
    </w:p>
    <w:p w:rsidR="00FB5DEF" w:rsidRPr="00FB5DEF" w:rsidRDefault="00FB5DEF" w:rsidP="00FB5DEF">
      <w:pPr>
        <w:shd w:val="clear" w:color="auto" w:fill="FFFFFF"/>
        <w:ind w:firstLine="709"/>
        <w:jc w:val="both"/>
      </w:pPr>
    </w:p>
    <w:p w:rsidR="00FB5DEF" w:rsidRPr="00FB5DEF" w:rsidRDefault="00FB5DEF" w:rsidP="00FB5DE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91D" w:rsidRDefault="000C191D">
      <w:r>
        <w:separator/>
      </w:r>
    </w:p>
  </w:endnote>
  <w:endnote w:type="continuationSeparator" w:id="0">
    <w:p w:rsidR="000C191D" w:rsidRDefault="000C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91D" w:rsidRDefault="000C191D">
      <w:r>
        <w:separator/>
      </w:r>
    </w:p>
  </w:footnote>
  <w:footnote w:type="continuationSeparator" w:id="0">
    <w:p w:rsidR="000C191D" w:rsidRDefault="000C1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DEF"/>
    <w:rsid w:val="00057575"/>
    <w:rsid w:val="000B3FB2"/>
    <w:rsid w:val="000C191D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5A98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2015-05-27T06:24:00Z</cp:lastPrinted>
  <dcterms:created xsi:type="dcterms:W3CDTF">2015-05-27T06:20:00Z</dcterms:created>
  <dcterms:modified xsi:type="dcterms:W3CDTF">2015-05-27T06:25:00Z</dcterms:modified>
</cp:coreProperties>
</file>