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40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440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440E3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440E3" w:rsidRPr="00D440E3">
              <w:rPr>
                <w:szCs w:val="28"/>
              </w:rPr>
              <w:t>1934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40E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440E3" w:rsidP="0094344A">
            <w:pPr>
              <w:ind w:left="-108"/>
              <w:jc w:val="both"/>
            </w:pPr>
            <w:r w:rsidRPr="00D440E3">
              <w:t xml:space="preserve">О Законе Приморского края "О внесении изменения в Закон Приморского края "О </w:t>
            </w:r>
            <w:proofErr w:type="spellStart"/>
            <w:proofErr w:type="gramStart"/>
            <w:r w:rsidRPr="00D440E3">
              <w:t>государ</w:t>
            </w:r>
            <w:r>
              <w:t>-</w:t>
            </w:r>
            <w:r w:rsidRPr="00D440E3">
              <w:t>ственной</w:t>
            </w:r>
            <w:proofErr w:type="spellEnd"/>
            <w:proofErr w:type="gramEnd"/>
            <w:r w:rsidRPr="00D440E3">
              <w:t xml:space="preserve"> гражданской службе Приморского края"</w:t>
            </w:r>
          </w:p>
          <w:p w:rsidR="000B3FB2" w:rsidRPr="00D440E3" w:rsidRDefault="000B3FB2" w:rsidP="0094344A">
            <w:pPr>
              <w:ind w:left="-108"/>
              <w:jc w:val="both"/>
            </w:pPr>
          </w:p>
        </w:tc>
      </w:tr>
    </w:tbl>
    <w:p w:rsidR="00D440E3" w:rsidRDefault="00D440E3" w:rsidP="00D440E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440E3" w:rsidRDefault="00D440E3" w:rsidP="00D440E3">
      <w:pPr>
        <w:pStyle w:val="a3"/>
        <w:tabs>
          <w:tab w:val="clear" w:pos="4153"/>
          <w:tab w:val="clear" w:pos="8306"/>
        </w:tabs>
      </w:pPr>
    </w:p>
    <w:p w:rsidR="00D440E3" w:rsidRDefault="00D440E3" w:rsidP="00D440E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40E3" w:rsidRDefault="00D440E3" w:rsidP="00D440E3"/>
    <w:p w:rsidR="00D440E3" w:rsidRDefault="00D440E3" w:rsidP="00D440E3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изменения в Закон Приморского края "О государственной гражданской службе Приморского края"</w:t>
      </w:r>
      <w:r>
        <w:t>.</w:t>
      </w:r>
    </w:p>
    <w:p w:rsidR="00D440E3" w:rsidRDefault="00D440E3" w:rsidP="00D440E3">
      <w:pPr>
        <w:ind w:firstLine="709"/>
        <w:jc w:val="both"/>
      </w:pPr>
    </w:p>
    <w:p w:rsidR="00D440E3" w:rsidRDefault="00D440E3" w:rsidP="00D440E3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440E3" w:rsidRPr="00FB39D8" w:rsidRDefault="00D440E3" w:rsidP="00D440E3">
      <w:pPr>
        <w:ind w:firstLine="709"/>
        <w:jc w:val="both"/>
        <w:rPr>
          <w:lang w:val="x-none"/>
        </w:rPr>
      </w:pPr>
    </w:p>
    <w:p w:rsidR="00D440E3" w:rsidRDefault="00D440E3" w:rsidP="00D440E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D440E3" w:rsidRPr="00882424" w:rsidRDefault="00D440E3" w:rsidP="00D440E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440E3" w:rsidRDefault="00D440E3" w:rsidP="00D440E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440E3" w:rsidRDefault="00D440E3" w:rsidP="00D440E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440E3" w:rsidRDefault="00D440E3" w:rsidP="00D440E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440E3" w:rsidRDefault="00D440E3" w:rsidP="00D440E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291" w:rsidRDefault="000E0291">
      <w:r>
        <w:separator/>
      </w:r>
    </w:p>
  </w:endnote>
  <w:endnote w:type="continuationSeparator" w:id="0">
    <w:p w:rsidR="000E0291" w:rsidRDefault="000E0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291" w:rsidRDefault="000E0291">
      <w:r>
        <w:separator/>
      </w:r>
    </w:p>
  </w:footnote>
  <w:footnote w:type="continuationSeparator" w:id="0">
    <w:p w:rsidR="000E0291" w:rsidRDefault="000E0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40E3"/>
    <w:rsid w:val="00057575"/>
    <w:rsid w:val="000B3FB2"/>
    <w:rsid w:val="000D628E"/>
    <w:rsid w:val="000E0291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40E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440E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2015-05-27T05:00:00Z</cp:lastPrinted>
  <dcterms:created xsi:type="dcterms:W3CDTF">2015-05-27T04:59:00Z</dcterms:created>
  <dcterms:modified xsi:type="dcterms:W3CDTF">2015-05-27T05:00:00Z</dcterms:modified>
</cp:coreProperties>
</file>