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40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23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23AD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23AD" w:rsidRPr="001223AD">
              <w:rPr>
                <w:szCs w:val="28"/>
              </w:rPr>
              <w:t>1933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23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23AD" w:rsidP="0094344A">
            <w:pPr>
              <w:ind w:left="-108"/>
              <w:jc w:val="both"/>
            </w:pPr>
            <w:r w:rsidRPr="001223AD">
              <w:t>О проекте закона Приморского края "О внесении изменения в Закон Приморского края "О государственной гражданской службе Приморского края"</w:t>
            </w:r>
          </w:p>
          <w:p w:rsidR="000B3FB2" w:rsidRPr="001223AD" w:rsidRDefault="000B3FB2" w:rsidP="0094344A">
            <w:pPr>
              <w:ind w:left="-108"/>
              <w:jc w:val="both"/>
            </w:pPr>
          </w:p>
        </w:tc>
      </w:tr>
    </w:tbl>
    <w:p w:rsidR="001223AD" w:rsidRPr="00F2794F" w:rsidRDefault="001223AD" w:rsidP="001223A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223AD" w:rsidRPr="00F2794F" w:rsidRDefault="001223AD" w:rsidP="001223A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3AD" w:rsidRPr="00F2794F" w:rsidRDefault="001223AD" w:rsidP="001223A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223AD" w:rsidRPr="00F2794F" w:rsidRDefault="001223AD" w:rsidP="001223A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3AD" w:rsidRDefault="001223AD" w:rsidP="001223AD">
      <w:pPr>
        <w:ind w:firstLine="816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изменения в Закон Приморского края "О государственной гражданской службе Приморского края"</w:t>
      </w:r>
      <w:r>
        <w:t xml:space="preserve"> </w:t>
      </w:r>
      <w:r>
        <w:rPr>
          <w:szCs w:val="28"/>
        </w:rPr>
        <w:t>в первом чтении.</w:t>
      </w:r>
    </w:p>
    <w:p w:rsidR="001223AD" w:rsidRDefault="001223AD" w:rsidP="001223A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223AD" w:rsidRDefault="001223AD" w:rsidP="001223AD">
      <w:pPr>
        <w:ind w:firstLine="709"/>
        <w:jc w:val="both"/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1223AD" w:rsidRDefault="001223AD" w:rsidP="001223A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223AD" w:rsidRDefault="001223AD" w:rsidP="001223A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1223AD" w:rsidRDefault="001223AD" w:rsidP="001223A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23AD" w:rsidRDefault="001223AD" w:rsidP="001223A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23AD" w:rsidRPr="00F2794F" w:rsidRDefault="001223AD" w:rsidP="001223A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223AD" w:rsidRPr="00F2794F" w:rsidRDefault="001223AD" w:rsidP="001223A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223AD" w:rsidRPr="00D964B6" w:rsidRDefault="001223AD" w:rsidP="001223AD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3A7" w:rsidRDefault="004163A7">
      <w:r>
        <w:separator/>
      </w:r>
    </w:p>
  </w:endnote>
  <w:endnote w:type="continuationSeparator" w:id="0">
    <w:p w:rsidR="004163A7" w:rsidRDefault="00416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3A7" w:rsidRDefault="004163A7">
      <w:r>
        <w:separator/>
      </w:r>
    </w:p>
  </w:footnote>
  <w:footnote w:type="continuationSeparator" w:id="0">
    <w:p w:rsidR="004163A7" w:rsidRDefault="00416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23AD"/>
    <w:rsid w:val="00057575"/>
    <w:rsid w:val="000B3FB2"/>
    <w:rsid w:val="000D628E"/>
    <w:rsid w:val="000E5228"/>
    <w:rsid w:val="001223AD"/>
    <w:rsid w:val="00123119"/>
    <w:rsid w:val="00155F7F"/>
    <w:rsid w:val="003325F4"/>
    <w:rsid w:val="00392E21"/>
    <w:rsid w:val="004163A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223AD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2015-05-27T05:01:00Z</cp:lastPrinted>
  <dcterms:created xsi:type="dcterms:W3CDTF">2015-05-27T05:00:00Z</dcterms:created>
  <dcterms:modified xsi:type="dcterms:W3CDTF">2015-05-27T05:01:00Z</dcterms:modified>
</cp:coreProperties>
</file>