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53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26A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26AD9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6AD9" w:rsidRPr="00126AD9">
              <w:rPr>
                <w:szCs w:val="28"/>
              </w:rPr>
              <w:t>1931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26A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6AD9" w:rsidP="0094344A">
            <w:pPr>
              <w:ind w:left="-108"/>
              <w:jc w:val="both"/>
            </w:pPr>
            <w:proofErr w:type="gramStart"/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внесении изменений в   Закон Приморского края "Об административных </w:t>
            </w:r>
            <w:proofErr w:type="spellStart"/>
            <w:r>
              <w:t>правонаруше</w:t>
            </w:r>
            <w:r>
              <w:t>-</w:t>
            </w:r>
            <w:r>
              <w:t>ниях</w:t>
            </w:r>
            <w:proofErr w:type="spellEnd"/>
            <w:r>
              <w:t xml:space="preserve"> в Приморском крае"</w:t>
            </w:r>
            <w:proofErr w:type="gramEnd"/>
          </w:p>
          <w:p w:rsidR="000B3FB2" w:rsidRPr="00126AD9" w:rsidRDefault="000B3FB2" w:rsidP="0094344A">
            <w:pPr>
              <w:ind w:left="-108"/>
              <w:jc w:val="both"/>
            </w:pPr>
          </w:p>
        </w:tc>
      </w:tr>
    </w:tbl>
    <w:p w:rsidR="00126AD9" w:rsidRPr="00F2794F" w:rsidRDefault="00126AD9" w:rsidP="00126AD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126AD9" w:rsidRPr="00F2794F" w:rsidRDefault="00126AD9" w:rsidP="00126AD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6AD9" w:rsidRPr="00F2794F" w:rsidRDefault="00126AD9" w:rsidP="00126A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26AD9" w:rsidRPr="00F2794F" w:rsidRDefault="00126AD9" w:rsidP="00126AD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6AD9" w:rsidRDefault="00126AD9" w:rsidP="00126A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Закон Приморского края "Об административных правонарушениях в Приморском крае"</w:t>
      </w:r>
      <w:r w:rsidRPr="00415D04">
        <w:rPr>
          <w:szCs w:val="28"/>
        </w:rPr>
        <w:t xml:space="preserve"> </w:t>
      </w:r>
      <w:r>
        <w:rPr>
          <w:szCs w:val="28"/>
        </w:rPr>
        <w:t>во втором чтении.</w:t>
      </w:r>
    </w:p>
    <w:p w:rsidR="00126AD9" w:rsidRDefault="00126AD9" w:rsidP="00126AD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26AD9" w:rsidRDefault="00126AD9" w:rsidP="00126A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26AD9" w:rsidRDefault="00126AD9" w:rsidP="00126AD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26AD9" w:rsidRDefault="00126AD9" w:rsidP="00126AD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126AD9" w:rsidRDefault="00126AD9" w:rsidP="00126A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6AD9" w:rsidRDefault="00126AD9" w:rsidP="00126A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6AD9" w:rsidRPr="00F2794F" w:rsidRDefault="00126AD9" w:rsidP="00126A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6AD9" w:rsidRPr="00F2794F" w:rsidRDefault="00126AD9" w:rsidP="00126A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126AD9" w:rsidRPr="00D964B6" w:rsidRDefault="00126AD9" w:rsidP="00126AD9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6FD" w:rsidRDefault="002776FD">
      <w:r>
        <w:separator/>
      </w:r>
    </w:p>
  </w:endnote>
  <w:endnote w:type="continuationSeparator" w:id="0">
    <w:p w:rsidR="002776FD" w:rsidRDefault="00277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6FD" w:rsidRDefault="002776FD">
      <w:r>
        <w:separator/>
      </w:r>
    </w:p>
  </w:footnote>
  <w:footnote w:type="continuationSeparator" w:id="0">
    <w:p w:rsidR="002776FD" w:rsidRDefault="00277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6AD9"/>
    <w:rsid w:val="00057575"/>
    <w:rsid w:val="000B3FB2"/>
    <w:rsid w:val="000D628E"/>
    <w:rsid w:val="000E5228"/>
    <w:rsid w:val="00123119"/>
    <w:rsid w:val="00126AD9"/>
    <w:rsid w:val="00155F7F"/>
    <w:rsid w:val="002776F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26AD9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2015-05-27T05:22:00Z</cp:lastPrinted>
  <dcterms:created xsi:type="dcterms:W3CDTF">2015-05-27T05:21:00Z</dcterms:created>
  <dcterms:modified xsi:type="dcterms:W3CDTF">2015-05-27T05:22:00Z</dcterms:modified>
</cp:coreProperties>
</file>