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9424388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C1DF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C1DFE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F3EF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C1DFE" w:rsidRPr="00CC1DFE">
              <w:rPr>
                <w:szCs w:val="28"/>
              </w:rPr>
              <w:t>193</w:t>
            </w:r>
            <w:r w:rsidR="004F3EF7">
              <w:rPr>
                <w:szCs w:val="28"/>
              </w:rPr>
              <w:t>0</w:t>
            </w:r>
            <w:bookmarkStart w:id="0" w:name="_GoBack"/>
            <w:bookmarkEnd w:id="0"/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C1DFE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C1DFE" w:rsidRDefault="00CC1DFE" w:rsidP="00CC1DFE">
            <w:pPr>
              <w:ind w:left="-108"/>
              <w:jc w:val="both"/>
            </w:pPr>
            <w:r w:rsidRPr="00CC1DFE">
              <w:t xml:space="preserve">О Законе Приморского края "О внесении изменений в Закон Приморского края "О системе капитального ремонта </w:t>
            </w:r>
            <w:proofErr w:type="spellStart"/>
            <w:proofErr w:type="gramStart"/>
            <w:r w:rsidRPr="00CC1DFE">
              <w:t>многоквар</w:t>
            </w:r>
            <w:r>
              <w:t>-</w:t>
            </w:r>
            <w:r w:rsidRPr="00CC1DFE">
              <w:t>тирных</w:t>
            </w:r>
            <w:proofErr w:type="spellEnd"/>
            <w:proofErr w:type="gramEnd"/>
            <w:r w:rsidRPr="00CC1DFE">
              <w:t xml:space="preserve"> домов в Приморском крае"</w:t>
            </w:r>
          </w:p>
        </w:tc>
      </w:tr>
    </w:tbl>
    <w:p w:rsidR="000B3FB2" w:rsidRDefault="000B3FB2"/>
    <w:p w:rsidR="00CC1DFE" w:rsidRDefault="00CC1DFE" w:rsidP="00CC1DFE">
      <w:pPr>
        <w:ind w:firstLine="720"/>
      </w:pPr>
      <w:r>
        <w:t xml:space="preserve">Законодательное Собрание Приморского края </w:t>
      </w:r>
    </w:p>
    <w:p w:rsidR="00CC1DFE" w:rsidRDefault="00CC1DFE" w:rsidP="00CC1DFE"/>
    <w:p w:rsidR="00CC1DFE" w:rsidRDefault="00CC1DFE" w:rsidP="00CC1DFE">
      <w:r>
        <w:t>ПОСТАНОВЛЯЕТ:</w:t>
      </w:r>
    </w:p>
    <w:p w:rsidR="00CC1DFE" w:rsidRDefault="00CC1DFE" w:rsidP="00CC1DFE"/>
    <w:p w:rsidR="00CC1DFE" w:rsidRDefault="00CC1DFE" w:rsidP="00CC1DFE">
      <w:pPr>
        <w:jc w:val="both"/>
      </w:pPr>
      <w:r>
        <w:tab/>
        <w:t xml:space="preserve">1.Принять Закон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CC1DFE" w:rsidRDefault="00CC1DFE" w:rsidP="00CC1DFE">
      <w:pPr>
        <w:jc w:val="both"/>
      </w:pPr>
    </w:p>
    <w:p w:rsidR="00CC1DFE" w:rsidRDefault="00CC1DFE" w:rsidP="00CC1DFE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C1DFE" w:rsidRDefault="00CC1DFE" w:rsidP="00CC1DFE">
      <w:pPr>
        <w:jc w:val="both"/>
      </w:pPr>
    </w:p>
    <w:p w:rsidR="00CC1DFE" w:rsidRDefault="00CC1DFE" w:rsidP="00CC1DFE">
      <w:pPr>
        <w:jc w:val="both"/>
      </w:pPr>
      <w:r>
        <w:tab/>
        <w:t>3.Настоящее постановление вступает в силу со дня его принятия.</w:t>
      </w:r>
    </w:p>
    <w:p w:rsidR="00CC1DFE" w:rsidRDefault="00CC1DFE" w:rsidP="00CC1DFE">
      <w:pPr>
        <w:jc w:val="both"/>
      </w:pPr>
    </w:p>
    <w:p w:rsidR="00CC1DFE" w:rsidRDefault="00CC1DFE" w:rsidP="00CC1DFE">
      <w:pPr>
        <w:jc w:val="both"/>
      </w:pPr>
    </w:p>
    <w:p w:rsidR="00CC1DFE" w:rsidRDefault="00CC1DFE" w:rsidP="00CC1DFE">
      <w:pPr>
        <w:jc w:val="both"/>
      </w:pPr>
    </w:p>
    <w:p w:rsidR="00CC1DFE" w:rsidRDefault="00CC1DFE" w:rsidP="00CC1DFE">
      <w:pPr>
        <w:jc w:val="both"/>
      </w:pPr>
      <w:r>
        <w:t xml:space="preserve">Председатель </w:t>
      </w:r>
    </w:p>
    <w:p w:rsidR="00CC1DFE" w:rsidRDefault="00CC1DFE" w:rsidP="00CC1DFE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 xml:space="preserve">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105" w:rsidRDefault="00453105">
      <w:r>
        <w:separator/>
      </w:r>
    </w:p>
  </w:endnote>
  <w:endnote w:type="continuationSeparator" w:id="0">
    <w:p w:rsidR="00453105" w:rsidRDefault="00453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105" w:rsidRDefault="00453105">
      <w:r>
        <w:separator/>
      </w:r>
    </w:p>
  </w:footnote>
  <w:footnote w:type="continuationSeparator" w:id="0">
    <w:p w:rsidR="00453105" w:rsidRDefault="004531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1DFE"/>
    <w:rsid w:val="00057575"/>
    <w:rsid w:val="000B3FB2"/>
    <w:rsid w:val="000D628E"/>
    <w:rsid w:val="000E5228"/>
    <w:rsid w:val="00123119"/>
    <w:rsid w:val="00155F7F"/>
    <w:rsid w:val="003325F4"/>
    <w:rsid w:val="00392E21"/>
    <w:rsid w:val="00453105"/>
    <w:rsid w:val="004B69FA"/>
    <w:rsid w:val="004D1A01"/>
    <w:rsid w:val="004F3EF7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E680E"/>
    <w:rsid w:val="00BA58C7"/>
    <w:rsid w:val="00C20E8F"/>
    <w:rsid w:val="00CA7E54"/>
    <w:rsid w:val="00CC1DFE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2015-05-27T03:08:00Z</cp:lastPrinted>
  <dcterms:created xsi:type="dcterms:W3CDTF">2015-05-27T03:07:00Z</dcterms:created>
  <dcterms:modified xsi:type="dcterms:W3CDTF">2015-05-27T04:58:00Z</dcterms:modified>
</cp:coreProperties>
</file>