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371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6F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6F29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6F29" w:rsidRPr="00766F29">
              <w:rPr>
                <w:szCs w:val="28"/>
              </w:rPr>
              <w:t>1929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6F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66F29" w:rsidRDefault="00766F29" w:rsidP="00766F29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gramStart"/>
            <w:r w:rsidRPr="003E64B3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морском</w:t>
            </w:r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  <w:bookmarkStart w:id="0" w:name="_GoBack"/>
            <w:bookmarkEnd w:id="0"/>
          </w:p>
        </w:tc>
      </w:tr>
    </w:tbl>
    <w:p w:rsidR="000B3FB2" w:rsidRDefault="000B3FB2"/>
    <w:p w:rsidR="00766F29" w:rsidRDefault="00766F29" w:rsidP="00766F29">
      <w:pPr>
        <w:ind w:firstLine="720"/>
      </w:pPr>
      <w:r>
        <w:t xml:space="preserve">Законодательное Собрание Приморского края </w:t>
      </w:r>
    </w:p>
    <w:p w:rsidR="00766F29" w:rsidRDefault="00766F29" w:rsidP="00766F29"/>
    <w:p w:rsidR="00766F29" w:rsidRDefault="00766F29" w:rsidP="00766F29">
      <w:r>
        <w:t>ПОСТАНОВЛЯЕТ:</w:t>
      </w:r>
    </w:p>
    <w:p w:rsidR="00766F29" w:rsidRDefault="00766F29" w:rsidP="00766F29">
      <w:pPr>
        <w:ind w:firstLine="709"/>
      </w:pPr>
    </w:p>
    <w:p w:rsidR="00766F29" w:rsidRPr="003E64B3" w:rsidRDefault="00766F29" w:rsidP="00766F29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во втором чтении.</w:t>
      </w:r>
    </w:p>
    <w:p w:rsidR="00766F29" w:rsidRDefault="00766F29" w:rsidP="00766F29">
      <w:pPr>
        <w:ind w:firstLine="709"/>
        <w:jc w:val="both"/>
      </w:pPr>
    </w:p>
    <w:p w:rsidR="00766F29" w:rsidRDefault="00766F29" w:rsidP="00766F29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766F29" w:rsidRDefault="00766F29" w:rsidP="00766F29">
      <w:pPr>
        <w:ind w:firstLine="709"/>
        <w:jc w:val="both"/>
      </w:pPr>
    </w:p>
    <w:p w:rsidR="00766F29" w:rsidRDefault="00766F29" w:rsidP="00766F2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66F29" w:rsidRDefault="00766F29" w:rsidP="00766F29">
      <w:pPr>
        <w:jc w:val="both"/>
      </w:pPr>
    </w:p>
    <w:p w:rsidR="00766F29" w:rsidRDefault="00766F29" w:rsidP="00766F29">
      <w:pPr>
        <w:jc w:val="both"/>
      </w:pPr>
    </w:p>
    <w:p w:rsidR="00766F29" w:rsidRDefault="00766F29" w:rsidP="00766F29">
      <w:pPr>
        <w:jc w:val="both"/>
      </w:pPr>
    </w:p>
    <w:p w:rsidR="00766F29" w:rsidRDefault="00766F29" w:rsidP="00766F29">
      <w:pPr>
        <w:jc w:val="both"/>
      </w:pPr>
      <w:r>
        <w:t xml:space="preserve">Председатель </w:t>
      </w:r>
    </w:p>
    <w:p w:rsidR="00766F29" w:rsidRDefault="00766F29" w:rsidP="00766F2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766F29" w:rsidRDefault="00766F29" w:rsidP="00766F29"/>
    <w:p w:rsidR="00766F29" w:rsidRDefault="00766F29" w:rsidP="00766F29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906" w:rsidRDefault="004D3906">
      <w:r>
        <w:separator/>
      </w:r>
    </w:p>
  </w:endnote>
  <w:endnote w:type="continuationSeparator" w:id="0">
    <w:p w:rsidR="004D3906" w:rsidRDefault="004D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906" w:rsidRDefault="004D3906">
      <w:r>
        <w:separator/>
      </w:r>
    </w:p>
  </w:footnote>
  <w:footnote w:type="continuationSeparator" w:id="0">
    <w:p w:rsidR="004D3906" w:rsidRDefault="004D39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6F2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3906"/>
    <w:rsid w:val="005A6019"/>
    <w:rsid w:val="005E6130"/>
    <w:rsid w:val="00695A4A"/>
    <w:rsid w:val="006D45ED"/>
    <w:rsid w:val="006E650F"/>
    <w:rsid w:val="00726997"/>
    <w:rsid w:val="00766F2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2015-05-27T03:06:00Z</cp:lastPrinted>
  <dcterms:created xsi:type="dcterms:W3CDTF">2015-05-27T03:05:00Z</dcterms:created>
  <dcterms:modified xsi:type="dcterms:W3CDTF">2015-05-27T03:06:00Z</dcterms:modified>
</cp:coreProperties>
</file>