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399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B0A2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B0A2B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B0A2B" w:rsidRPr="00FB0A2B">
              <w:rPr>
                <w:szCs w:val="28"/>
              </w:rPr>
              <w:t>1928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B0A2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B0A2B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Закон </w:t>
            </w:r>
            <w:proofErr w:type="gramStart"/>
            <w:r>
              <w:t>При</w:t>
            </w:r>
            <w:r>
              <w:t>-</w:t>
            </w:r>
            <w:r>
              <w:t>морского</w:t>
            </w:r>
            <w:proofErr w:type="gramEnd"/>
            <w:r>
              <w:t xml:space="preserve"> края "О градостроитель</w:t>
            </w:r>
            <w:r>
              <w:t>-</w:t>
            </w:r>
            <w:r>
              <w:t>ной деятельности на территории Приморского края"</w:t>
            </w:r>
          </w:p>
          <w:p w:rsidR="000B3FB2" w:rsidRPr="00FB0A2B" w:rsidRDefault="000B3FB2" w:rsidP="0094344A">
            <w:pPr>
              <w:ind w:left="-108"/>
              <w:jc w:val="both"/>
            </w:pPr>
          </w:p>
        </w:tc>
      </w:tr>
    </w:tbl>
    <w:p w:rsidR="00FB0A2B" w:rsidRDefault="00FB0A2B" w:rsidP="00FB0A2B">
      <w:pPr>
        <w:ind w:firstLine="720"/>
      </w:pPr>
      <w:r>
        <w:t xml:space="preserve">Законодательное Собрание Приморского края </w:t>
      </w:r>
    </w:p>
    <w:p w:rsidR="00FB0A2B" w:rsidRDefault="00FB0A2B" w:rsidP="00FB0A2B"/>
    <w:p w:rsidR="00FB0A2B" w:rsidRDefault="00FB0A2B" w:rsidP="00FB0A2B">
      <w:r>
        <w:t>ПОСТАНОВЛЯЕТ:</w:t>
      </w:r>
    </w:p>
    <w:p w:rsidR="00FB0A2B" w:rsidRDefault="00FB0A2B" w:rsidP="00FB0A2B"/>
    <w:p w:rsidR="00FB0A2B" w:rsidRDefault="00FB0A2B" w:rsidP="00FB0A2B">
      <w:pPr>
        <w:jc w:val="both"/>
      </w:pPr>
      <w:r>
        <w:tab/>
        <w:t>1.Принять Закон Приморского края "О внесении изменений в Закон Приморского края "О градостроительной деятельности на территории Приморского края".</w:t>
      </w:r>
    </w:p>
    <w:p w:rsidR="00FB0A2B" w:rsidRDefault="00FB0A2B" w:rsidP="00FB0A2B">
      <w:pPr>
        <w:jc w:val="both"/>
      </w:pPr>
    </w:p>
    <w:p w:rsidR="00FB0A2B" w:rsidRDefault="00FB0A2B" w:rsidP="00FB0A2B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FB0A2B" w:rsidRDefault="00FB0A2B" w:rsidP="00FB0A2B">
      <w:pPr>
        <w:jc w:val="both"/>
      </w:pPr>
    </w:p>
    <w:p w:rsidR="00FB0A2B" w:rsidRDefault="00FB0A2B" w:rsidP="00FB0A2B">
      <w:pPr>
        <w:jc w:val="both"/>
      </w:pPr>
      <w:r>
        <w:tab/>
        <w:t>3.Настоящее постановление вступает в силу со дня его принятия.</w:t>
      </w:r>
    </w:p>
    <w:p w:rsidR="00FB0A2B" w:rsidRDefault="00FB0A2B" w:rsidP="00FB0A2B">
      <w:pPr>
        <w:jc w:val="both"/>
      </w:pPr>
    </w:p>
    <w:p w:rsidR="00FB0A2B" w:rsidRDefault="00FB0A2B" w:rsidP="00FB0A2B">
      <w:pPr>
        <w:jc w:val="both"/>
      </w:pPr>
    </w:p>
    <w:p w:rsidR="00FB0A2B" w:rsidRDefault="00FB0A2B" w:rsidP="00FB0A2B">
      <w:pPr>
        <w:jc w:val="both"/>
      </w:pPr>
    </w:p>
    <w:p w:rsidR="00FB0A2B" w:rsidRDefault="00FB0A2B" w:rsidP="00FB0A2B">
      <w:pPr>
        <w:jc w:val="both"/>
      </w:pPr>
      <w:r>
        <w:t>Председатель</w:t>
      </w:r>
    </w:p>
    <w:p w:rsidR="00FB0A2B" w:rsidRDefault="00FB0A2B" w:rsidP="00FB0A2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FB0A2B" w:rsidRDefault="00FB0A2B" w:rsidP="00FB0A2B"/>
    <w:p w:rsidR="00FB0A2B" w:rsidRDefault="00FB0A2B" w:rsidP="00FB0A2B"/>
    <w:p w:rsidR="00FB0A2B" w:rsidRDefault="00FB0A2B" w:rsidP="00FB0A2B"/>
    <w:p w:rsidR="00FB0A2B" w:rsidRDefault="00FB0A2B" w:rsidP="00FB0A2B"/>
    <w:p w:rsidR="00FB0A2B" w:rsidRDefault="00FB0A2B" w:rsidP="00FB0A2B"/>
    <w:p w:rsidR="00FB0A2B" w:rsidRDefault="00FB0A2B" w:rsidP="00FB0A2B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17E" w:rsidRDefault="007C017E">
      <w:r>
        <w:separator/>
      </w:r>
    </w:p>
  </w:endnote>
  <w:endnote w:type="continuationSeparator" w:id="0">
    <w:p w:rsidR="007C017E" w:rsidRDefault="007C0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17E" w:rsidRDefault="007C017E">
      <w:r>
        <w:separator/>
      </w:r>
    </w:p>
  </w:footnote>
  <w:footnote w:type="continuationSeparator" w:id="0">
    <w:p w:rsidR="007C017E" w:rsidRDefault="007C01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0A2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017E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2015-05-27T03:52:00Z</cp:lastPrinted>
  <dcterms:created xsi:type="dcterms:W3CDTF">2015-05-27T03:51:00Z</dcterms:created>
  <dcterms:modified xsi:type="dcterms:W3CDTF">2015-05-27T03:53:00Z</dcterms:modified>
</cp:coreProperties>
</file>