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9424002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A5D7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A5D76">
              <w:rPr>
                <w:szCs w:val="28"/>
              </w:rPr>
              <w:t>27.05.2015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A5D76" w:rsidRPr="003A5D76">
              <w:rPr>
                <w:szCs w:val="28"/>
              </w:rPr>
              <w:t>1927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A5D7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A5D76" w:rsidP="0094344A">
            <w:pPr>
              <w:ind w:left="-108"/>
              <w:jc w:val="both"/>
            </w:pPr>
            <w:r w:rsidRPr="003A5D76">
              <w:t>О проекте закона Приморского края "О внесении изменений в Закон Приморского края "О градостроительной деятельности на территории Приморского края"</w:t>
            </w:r>
          </w:p>
          <w:p w:rsidR="000B3FB2" w:rsidRPr="003A5D76" w:rsidRDefault="000B3FB2" w:rsidP="0094344A">
            <w:pPr>
              <w:ind w:left="-108"/>
              <w:jc w:val="both"/>
            </w:pPr>
          </w:p>
        </w:tc>
      </w:tr>
    </w:tbl>
    <w:p w:rsidR="003A5D76" w:rsidRDefault="003A5D76" w:rsidP="003A5D76">
      <w:pPr>
        <w:ind w:firstLine="720"/>
      </w:pPr>
      <w:r>
        <w:t xml:space="preserve">Законодательное Собрание Приморского края </w:t>
      </w:r>
    </w:p>
    <w:p w:rsidR="003A5D76" w:rsidRDefault="003A5D76" w:rsidP="003A5D76"/>
    <w:p w:rsidR="003A5D76" w:rsidRDefault="003A5D76" w:rsidP="003A5D76">
      <w:r>
        <w:t>ПОСТАНОВЛЯЕТ:</w:t>
      </w:r>
    </w:p>
    <w:p w:rsidR="003A5D76" w:rsidRDefault="003A5D76" w:rsidP="003A5D76"/>
    <w:p w:rsidR="003A5D76" w:rsidRDefault="003A5D76" w:rsidP="003A5D76">
      <w:pPr>
        <w:jc w:val="both"/>
      </w:pPr>
      <w:r>
        <w:tab/>
        <w:t>1.Принять проект закона Приморского края "О внесении изменений в Закон Приморского края "О градостроительной деятельности на территории Приморского края" во втором чтении.</w:t>
      </w:r>
    </w:p>
    <w:p w:rsidR="003A5D76" w:rsidRDefault="003A5D76" w:rsidP="003A5D76">
      <w:pPr>
        <w:jc w:val="both"/>
      </w:pPr>
    </w:p>
    <w:p w:rsidR="003A5D76" w:rsidRDefault="003A5D76" w:rsidP="003A5D76">
      <w:pPr>
        <w:jc w:val="both"/>
      </w:pPr>
      <w:r>
        <w:tab/>
        <w:t>2.Комитету Законодательного Собрания по экономической политике и собственности (Костенко)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3A5D76" w:rsidRDefault="003A5D76" w:rsidP="003A5D76">
      <w:pPr>
        <w:jc w:val="both"/>
      </w:pPr>
    </w:p>
    <w:p w:rsidR="003A5D76" w:rsidRDefault="003A5D76" w:rsidP="003A5D76">
      <w:pPr>
        <w:jc w:val="both"/>
      </w:pPr>
      <w:r>
        <w:tab/>
        <w:t>3.Настоящее постановление вступает в силу со дня его принятия.</w:t>
      </w:r>
    </w:p>
    <w:p w:rsidR="003A5D76" w:rsidRDefault="003A5D76" w:rsidP="003A5D76">
      <w:pPr>
        <w:jc w:val="both"/>
      </w:pPr>
      <w:bookmarkStart w:id="0" w:name="_GoBack"/>
      <w:bookmarkEnd w:id="0"/>
    </w:p>
    <w:p w:rsidR="003A5D76" w:rsidRDefault="003A5D76" w:rsidP="003A5D76">
      <w:pPr>
        <w:jc w:val="both"/>
      </w:pPr>
    </w:p>
    <w:p w:rsidR="003A5D76" w:rsidRDefault="003A5D76" w:rsidP="003A5D76">
      <w:pPr>
        <w:jc w:val="both"/>
      </w:pPr>
    </w:p>
    <w:p w:rsidR="003A5D76" w:rsidRDefault="003A5D76" w:rsidP="003A5D76">
      <w:pPr>
        <w:jc w:val="both"/>
      </w:pPr>
      <w:r>
        <w:t>Председатель</w:t>
      </w:r>
    </w:p>
    <w:p w:rsidR="003A5D76" w:rsidRDefault="003A5D76" w:rsidP="003A5D76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3A5D76" w:rsidRDefault="003A5D76" w:rsidP="003A5D76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BFC" w:rsidRDefault="00534BFC">
      <w:r>
        <w:separator/>
      </w:r>
    </w:p>
  </w:endnote>
  <w:endnote w:type="continuationSeparator" w:id="0">
    <w:p w:rsidR="00534BFC" w:rsidRDefault="00534B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BFC" w:rsidRDefault="00534BFC">
      <w:r>
        <w:separator/>
      </w:r>
    </w:p>
  </w:footnote>
  <w:footnote w:type="continuationSeparator" w:id="0">
    <w:p w:rsidR="00534BFC" w:rsidRDefault="00534B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A5D76"/>
    <w:rsid w:val="00057575"/>
    <w:rsid w:val="000B3FB2"/>
    <w:rsid w:val="000D628E"/>
    <w:rsid w:val="000E5228"/>
    <w:rsid w:val="00123119"/>
    <w:rsid w:val="00155F7F"/>
    <w:rsid w:val="003325F4"/>
    <w:rsid w:val="00392E21"/>
    <w:rsid w:val="003A5D76"/>
    <w:rsid w:val="004B69FA"/>
    <w:rsid w:val="004D1A01"/>
    <w:rsid w:val="00534BFC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2015-05-27T03:54:00Z</cp:lastPrinted>
  <dcterms:created xsi:type="dcterms:W3CDTF">2015-05-27T03:53:00Z</dcterms:created>
  <dcterms:modified xsi:type="dcterms:W3CDTF">2015-05-27T03:54:00Z</dcterms:modified>
</cp:coreProperties>
</file>