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153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E538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E538E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E538E" w:rsidRPr="00CE538E">
              <w:rPr>
                <w:szCs w:val="28"/>
              </w:rPr>
              <w:t>1922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E538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E538E" w:rsidRDefault="00CE538E" w:rsidP="00CE538E">
            <w:pPr>
              <w:ind w:left="-108"/>
              <w:jc w:val="both"/>
            </w:pPr>
            <w:r w:rsidRPr="00CE538E">
              <w:t xml:space="preserve">Об изменении в составе комитета Законодательного Собрания по </w:t>
            </w:r>
            <w:proofErr w:type="gramStart"/>
            <w:r w:rsidRPr="00CE538E">
              <w:t>региональной</w:t>
            </w:r>
            <w:proofErr w:type="gramEnd"/>
            <w:r w:rsidRPr="00CE538E">
              <w:t xml:space="preserve"> политике и закон</w:t>
            </w:r>
            <w:r>
              <w:t>-</w:t>
            </w:r>
            <w:proofErr w:type="spellStart"/>
            <w:r w:rsidRPr="00CE538E">
              <w:t>ности</w:t>
            </w:r>
            <w:proofErr w:type="spellEnd"/>
          </w:p>
        </w:tc>
      </w:tr>
    </w:tbl>
    <w:p w:rsidR="000B3FB2" w:rsidRDefault="000B3FB2"/>
    <w:p w:rsidR="00CE538E" w:rsidRPr="00CE538E" w:rsidRDefault="00CE538E" w:rsidP="00CE538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CE538E">
        <w:rPr>
          <w:bCs/>
          <w:szCs w:val="28"/>
        </w:rPr>
        <w:t>В соответствии с пунктом 2.3 раздела 2 Положения о комитетах Законодательного Собрания Приморского края, утвержденного постановлением Законодательного Собрания Приморского края от 29.04.2008 № 951, Законодательное Собрание Приморского края</w:t>
      </w:r>
      <w:proofErr w:type="gramEnd"/>
    </w:p>
    <w:p w:rsidR="00CE538E" w:rsidRPr="00CE538E" w:rsidRDefault="00CE538E" w:rsidP="00CE538E"/>
    <w:p w:rsidR="00CE538E" w:rsidRPr="00CE538E" w:rsidRDefault="00CE538E" w:rsidP="00CE538E">
      <w:r w:rsidRPr="00CE538E">
        <w:t>ПОСТАНОВЛЯЕТ:</w:t>
      </w:r>
    </w:p>
    <w:p w:rsidR="00CE538E" w:rsidRPr="00CE538E" w:rsidRDefault="00CE538E" w:rsidP="00CE538E"/>
    <w:p w:rsidR="00CE538E" w:rsidRPr="00CE538E" w:rsidRDefault="00CE538E" w:rsidP="00CE538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E538E">
        <w:rPr>
          <w:bCs/>
          <w:szCs w:val="28"/>
        </w:rPr>
        <w:t>1.Вывести из состава комитета Законодательного Собрания по региональной политике и законности Савчука Петра Степановича.</w:t>
      </w:r>
    </w:p>
    <w:p w:rsidR="00CE538E" w:rsidRPr="00CE538E" w:rsidRDefault="00CE538E" w:rsidP="00CE538E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CE538E" w:rsidRPr="00CE538E" w:rsidRDefault="00CE538E" w:rsidP="00CE538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E538E">
        <w:rPr>
          <w:bCs/>
          <w:szCs w:val="28"/>
        </w:rPr>
        <w:t>2.Изменить численный состав комитета Законодательного Собрания по региональной политике и законности.</w:t>
      </w:r>
    </w:p>
    <w:p w:rsidR="00CE538E" w:rsidRPr="00CE538E" w:rsidRDefault="00CE538E" w:rsidP="00CE538E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CE538E" w:rsidRPr="00CE538E" w:rsidRDefault="00CE538E" w:rsidP="00CE538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E538E">
        <w:rPr>
          <w:bCs/>
          <w:szCs w:val="28"/>
        </w:rPr>
        <w:t>3.Настоящее постановление вступает в силу со дня его принятия.</w:t>
      </w:r>
    </w:p>
    <w:p w:rsidR="00CE538E" w:rsidRPr="00CE538E" w:rsidRDefault="00CE538E" w:rsidP="00CE538E">
      <w:pPr>
        <w:jc w:val="both"/>
        <w:rPr>
          <w:szCs w:val="28"/>
        </w:rPr>
      </w:pPr>
      <w:bookmarkStart w:id="0" w:name="_GoBack"/>
      <w:bookmarkEnd w:id="0"/>
    </w:p>
    <w:p w:rsidR="00CE538E" w:rsidRPr="00CE538E" w:rsidRDefault="00CE538E" w:rsidP="00CE538E">
      <w:pPr>
        <w:jc w:val="both"/>
      </w:pPr>
    </w:p>
    <w:p w:rsidR="00CE538E" w:rsidRPr="00CE538E" w:rsidRDefault="00CE538E" w:rsidP="00CE538E">
      <w:pPr>
        <w:jc w:val="both"/>
      </w:pPr>
    </w:p>
    <w:p w:rsidR="00CE538E" w:rsidRPr="00CE538E" w:rsidRDefault="00CE538E" w:rsidP="00CE538E">
      <w:pPr>
        <w:jc w:val="both"/>
      </w:pPr>
      <w:r w:rsidRPr="00CE538E">
        <w:t>Председатель</w:t>
      </w:r>
    </w:p>
    <w:p w:rsidR="00CE538E" w:rsidRPr="00CE538E" w:rsidRDefault="00CE538E" w:rsidP="00CE538E">
      <w:pPr>
        <w:jc w:val="both"/>
      </w:pPr>
      <w:r w:rsidRPr="00CE538E">
        <w:t xml:space="preserve">Законодательного Собрания </w:t>
      </w:r>
      <w:r w:rsidRPr="00CE538E">
        <w:tab/>
      </w:r>
      <w:r w:rsidRPr="00CE538E">
        <w:tab/>
      </w:r>
      <w:r w:rsidRPr="00CE538E">
        <w:tab/>
      </w:r>
      <w:r w:rsidRPr="00CE538E">
        <w:tab/>
      </w:r>
      <w:r w:rsidRPr="00CE538E">
        <w:tab/>
      </w:r>
      <w:r w:rsidRPr="00CE538E">
        <w:tab/>
        <w:t xml:space="preserve">        В.В. Горчаков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2A6" w:rsidRDefault="007A22A6">
      <w:r>
        <w:separator/>
      </w:r>
    </w:p>
  </w:endnote>
  <w:endnote w:type="continuationSeparator" w:id="0">
    <w:p w:rsidR="007A22A6" w:rsidRDefault="007A2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2A6" w:rsidRDefault="007A22A6">
      <w:r>
        <w:separator/>
      </w:r>
    </w:p>
  </w:footnote>
  <w:footnote w:type="continuationSeparator" w:id="0">
    <w:p w:rsidR="007A22A6" w:rsidRDefault="007A22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538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A22A6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E538E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2015-05-27T04:19:00Z</cp:lastPrinted>
  <dcterms:created xsi:type="dcterms:W3CDTF">2015-05-27T04:18:00Z</dcterms:created>
  <dcterms:modified xsi:type="dcterms:W3CDTF">2015-05-27T04:19:00Z</dcterms:modified>
</cp:coreProperties>
</file>