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14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5295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5295D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5295D" w:rsidRPr="00B5295D">
              <w:rPr>
                <w:szCs w:val="28"/>
              </w:rPr>
              <w:t>1921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5295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5295D" w:rsidRDefault="00B5295D" w:rsidP="00B5295D">
            <w:pPr>
              <w:ind w:left="-108"/>
              <w:jc w:val="both"/>
            </w:pPr>
            <w:r w:rsidRPr="00B5295D">
              <w:t xml:space="preserve">О досрочном прекращении </w:t>
            </w:r>
            <w:proofErr w:type="gramStart"/>
            <w:r w:rsidRPr="00B5295D">
              <w:t>полно</w:t>
            </w:r>
            <w:r>
              <w:t>-</w:t>
            </w:r>
            <w:proofErr w:type="spellStart"/>
            <w:r w:rsidRPr="00B5295D">
              <w:t>мочий</w:t>
            </w:r>
            <w:proofErr w:type="spellEnd"/>
            <w:proofErr w:type="gramEnd"/>
            <w:r w:rsidRPr="00B5295D">
              <w:t xml:space="preserve"> депутата Законодательного Собрания Приморского края                   Савчука П.С.</w:t>
            </w:r>
          </w:p>
        </w:tc>
      </w:tr>
    </w:tbl>
    <w:p w:rsidR="000B3FB2" w:rsidRDefault="000B3FB2"/>
    <w:p w:rsidR="00B5295D" w:rsidRPr="00B5295D" w:rsidRDefault="00B5295D" w:rsidP="00B5295D">
      <w:pPr>
        <w:ind w:firstLine="709"/>
        <w:jc w:val="both"/>
      </w:pPr>
      <w:bookmarkStart w:id="0" w:name="_GoBack"/>
      <w:bookmarkEnd w:id="0"/>
      <w:r w:rsidRPr="00B5295D">
        <w:t>В соответствии со статьей 4 Закона Приморского края "О статусе депутата Законодательного Собрания Приморского края" Законодательное Собрание Приморского края</w:t>
      </w:r>
    </w:p>
    <w:p w:rsidR="00B5295D" w:rsidRPr="00B5295D" w:rsidRDefault="00B5295D" w:rsidP="00B5295D"/>
    <w:p w:rsidR="00B5295D" w:rsidRPr="00B5295D" w:rsidRDefault="00B5295D" w:rsidP="00B5295D">
      <w:r w:rsidRPr="00B5295D">
        <w:t>ПОСТАНОВЛЯЕТ:</w:t>
      </w:r>
    </w:p>
    <w:p w:rsidR="00B5295D" w:rsidRPr="00B5295D" w:rsidRDefault="00B5295D" w:rsidP="00B5295D"/>
    <w:p w:rsidR="00B5295D" w:rsidRPr="00B5295D" w:rsidRDefault="00B5295D" w:rsidP="00B5295D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 w:rsidRPr="00B5295D">
        <w:tab/>
        <w:t xml:space="preserve">1.Прекратить досрочно полномочия депутата Законодательного Собрания Приморского края Савчука Петра Степановича, избранного по </w:t>
      </w:r>
      <w:proofErr w:type="gramStart"/>
      <w:r w:rsidRPr="00B5295D">
        <w:t>единому избирательному</w:t>
      </w:r>
      <w:proofErr w:type="gramEnd"/>
      <w:r w:rsidRPr="00B5295D">
        <w:t xml:space="preserve"> округу в составе списка кандидатов в депутаты Законодательного Собрания Приморского края, выдвинутого Приморским региональным отделением Всероссийской политической партии "Единая Россия", на основании его письменного заявления о сложении депутатских полномочий</w:t>
      </w:r>
      <w:r w:rsidRPr="00B5295D">
        <w:rPr>
          <w:szCs w:val="28"/>
        </w:rPr>
        <w:t>.</w:t>
      </w:r>
    </w:p>
    <w:p w:rsidR="00B5295D" w:rsidRPr="00B5295D" w:rsidRDefault="00B5295D" w:rsidP="00B5295D">
      <w:pPr>
        <w:jc w:val="both"/>
      </w:pPr>
    </w:p>
    <w:p w:rsidR="00B5295D" w:rsidRPr="00B5295D" w:rsidRDefault="00B5295D" w:rsidP="00B5295D">
      <w:pPr>
        <w:jc w:val="both"/>
      </w:pPr>
      <w:r w:rsidRPr="00B5295D">
        <w:tab/>
        <w:t>2.Настоящее постановление вступает в силу со дня его принятия.</w:t>
      </w:r>
    </w:p>
    <w:p w:rsidR="00B5295D" w:rsidRPr="00B5295D" w:rsidRDefault="00B5295D" w:rsidP="00B5295D">
      <w:pPr>
        <w:jc w:val="both"/>
      </w:pPr>
    </w:p>
    <w:p w:rsidR="00B5295D" w:rsidRPr="00B5295D" w:rsidRDefault="00B5295D" w:rsidP="00B5295D">
      <w:pPr>
        <w:jc w:val="both"/>
      </w:pPr>
    </w:p>
    <w:p w:rsidR="00B5295D" w:rsidRPr="00B5295D" w:rsidRDefault="00B5295D" w:rsidP="00B5295D">
      <w:pPr>
        <w:jc w:val="both"/>
      </w:pPr>
    </w:p>
    <w:p w:rsidR="00B5295D" w:rsidRPr="00B5295D" w:rsidRDefault="00B5295D" w:rsidP="00B5295D">
      <w:pPr>
        <w:jc w:val="both"/>
      </w:pPr>
      <w:r w:rsidRPr="00B5295D">
        <w:t>Председатель</w:t>
      </w:r>
    </w:p>
    <w:p w:rsidR="00B5295D" w:rsidRPr="00B5295D" w:rsidRDefault="00B5295D" w:rsidP="00B5295D">
      <w:pPr>
        <w:jc w:val="both"/>
      </w:pPr>
      <w:r w:rsidRPr="00B5295D">
        <w:t xml:space="preserve">Законодательного Собрания </w:t>
      </w:r>
      <w:r w:rsidRPr="00B5295D">
        <w:tab/>
      </w:r>
      <w:r w:rsidRPr="00B5295D">
        <w:tab/>
      </w:r>
      <w:r w:rsidRPr="00B5295D">
        <w:tab/>
      </w:r>
      <w:r w:rsidRPr="00B5295D">
        <w:tab/>
      </w:r>
      <w:r w:rsidRPr="00B5295D">
        <w:tab/>
      </w:r>
      <w:r w:rsidRPr="00B5295D">
        <w:tab/>
        <w:t xml:space="preserve">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FF9" w:rsidRDefault="00955FF9">
      <w:r>
        <w:separator/>
      </w:r>
    </w:p>
  </w:endnote>
  <w:endnote w:type="continuationSeparator" w:id="0">
    <w:p w:rsidR="00955FF9" w:rsidRDefault="00955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FF9" w:rsidRDefault="00955FF9">
      <w:r>
        <w:separator/>
      </w:r>
    </w:p>
  </w:footnote>
  <w:footnote w:type="continuationSeparator" w:id="0">
    <w:p w:rsidR="00955FF9" w:rsidRDefault="00955F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295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5FF9"/>
    <w:rsid w:val="009959AC"/>
    <w:rsid w:val="009C06BA"/>
    <w:rsid w:val="00A13794"/>
    <w:rsid w:val="00A26C60"/>
    <w:rsid w:val="00A93332"/>
    <w:rsid w:val="00AE5EE6"/>
    <w:rsid w:val="00B5295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2015-05-27T04:17:00Z</cp:lastPrinted>
  <dcterms:created xsi:type="dcterms:W3CDTF">2015-05-27T04:16:00Z</dcterms:created>
  <dcterms:modified xsi:type="dcterms:W3CDTF">2015-05-27T04:18:00Z</dcterms:modified>
</cp:coreProperties>
</file>