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6B35C4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4167A">
              <w:rPr>
                <w:sz w:val="20"/>
              </w:rPr>
              <w:t>внесен</w:t>
            </w:r>
            <w:r>
              <w:rPr>
                <w:sz w:val="20"/>
              </w:rPr>
              <w:t xml:space="preserve"> </w:t>
            </w:r>
            <w:r w:rsidR="006B35C4">
              <w:rPr>
                <w:sz w:val="20"/>
              </w:rPr>
              <w:t>Губернатором Приморского края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17661" w:rsidRDefault="00395F05" w:rsidP="00117661">
      <w:pPr>
        <w:jc w:val="center"/>
        <w:rPr>
          <w:b/>
        </w:rPr>
      </w:pPr>
      <w:r>
        <w:rPr>
          <w:b/>
        </w:rPr>
        <w:t>О ВНЕСЕНИИ ИЗМЕНЕНИ</w:t>
      </w:r>
      <w:r w:rsidR="00117661">
        <w:rPr>
          <w:b/>
        </w:rPr>
        <w:t>Й</w:t>
      </w:r>
      <w:r>
        <w:rPr>
          <w:b/>
        </w:rPr>
        <w:t xml:space="preserve"> В ЗАКОН</w:t>
      </w:r>
      <w:r w:rsidR="00117661">
        <w:rPr>
          <w:b/>
        </w:rPr>
        <w:t xml:space="preserve"> </w:t>
      </w:r>
      <w:r>
        <w:rPr>
          <w:b/>
        </w:rPr>
        <w:t>ПРИМОРСКОГО КРАЯ</w:t>
      </w:r>
    </w:p>
    <w:p w:rsidR="00184186" w:rsidRDefault="00395F05" w:rsidP="00117661">
      <w:pPr>
        <w:jc w:val="center"/>
        <w:rPr>
          <w:b/>
          <w:szCs w:val="28"/>
        </w:rPr>
      </w:pPr>
      <w:r>
        <w:rPr>
          <w:b/>
        </w:rPr>
        <w:t>"</w:t>
      </w:r>
      <w:r w:rsidRPr="00795676">
        <w:rPr>
          <w:b/>
          <w:szCs w:val="28"/>
        </w:rPr>
        <w:t>О</w:t>
      </w:r>
      <w:r w:rsidR="00C7293D">
        <w:rPr>
          <w:b/>
          <w:szCs w:val="28"/>
        </w:rPr>
        <w:t xml:space="preserve"> </w:t>
      </w:r>
      <w:r w:rsidR="00DB3B39">
        <w:rPr>
          <w:b/>
          <w:szCs w:val="28"/>
        </w:rPr>
        <w:t xml:space="preserve">БЕСПЛАТНОМ ПРЕДОСТАВЛЕНИИ ЗЕМЕЛЬНЫХ УЧАСТКОВ </w:t>
      </w:r>
      <w:r w:rsidR="006F7914">
        <w:rPr>
          <w:b/>
          <w:szCs w:val="28"/>
        </w:rPr>
        <w:t xml:space="preserve">ГРАЖДАНАМ, ИМЕЮЩИМ ТРЕХ И БОЛЕЕ ДЕТЕЙ,  </w:t>
      </w:r>
    </w:p>
    <w:p w:rsidR="00395F05" w:rsidRPr="0075524E" w:rsidRDefault="006F7914" w:rsidP="00117661">
      <w:pPr>
        <w:jc w:val="center"/>
        <w:rPr>
          <w:b/>
        </w:rPr>
      </w:pPr>
      <w:r>
        <w:rPr>
          <w:b/>
          <w:szCs w:val="28"/>
        </w:rPr>
        <w:t xml:space="preserve">В </w:t>
      </w:r>
      <w:r w:rsidR="00C7293D">
        <w:rPr>
          <w:b/>
          <w:szCs w:val="28"/>
        </w:rPr>
        <w:t>ПРИМОРСКО</w:t>
      </w:r>
      <w:r>
        <w:rPr>
          <w:b/>
          <w:szCs w:val="28"/>
        </w:rPr>
        <w:t>М</w:t>
      </w:r>
      <w:r w:rsidR="00C7293D">
        <w:rPr>
          <w:b/>
          <w:szCs w:val="28"/>
        </w:rPr>
        <w:t xml:space="preserve"> </w:t>
      </w:r>
      <w:proofErr w:type="gramStart"/>
      <w:r w:rsidR="00C7293D">
        <w:rPr>
          <w:b/>
          <w:szCs w:val="28"/>
        </w:rPr>
        <w:t>КРА</w:t>
      </w:r>
      <w:r>
        <w:rPr>
          <w:b/>
          <w:szCs w:val="28"/>
        </w:rPr>
        <w:t>Е</w:t>
      </w:r>
      <w:proofErr w:type="gramEnd"/>
      <w:r w:rsidR="00C7293D">
        <w:rPr>
          <w:b/>
          <w:szCs w:val="28"/>
        </w:rPr>
        <w:t>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395F05" w:rsidRDefault="00395F05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AA1724" w:rsidRDefault="00AA1724" w:rsidP="00AA1724">
      <w:pPr>
        <w:pStyle w:val="a6"/>
        <w:spacing w:after="0"/>
        <w:ind w:firstLine="709"/>
        <w:rPr>
          <w:szCs w:val="28"/>
        </w:rPr>
      </w:pPr>
      <w:r w:rsidRPr="002A2DC3">
        <w:rPr>
          <w:szCs w:val="28"/>
        </w:rPr>
        <w:t>СТАТЬЯ 1.</w:t>
      </w:r>
    </w:p>
    <w:p w:rsidR="00AA1724" w:rsidRPr="00842637" w:rsidRDefault="00AA1724" w:rsidP="00AA1724">
      <w:pPr>
        <w:pStyle w:val="a6"/>
        <w:spacing w:after="0"/>
        <w:ind w:firstLine="709"/>
        <w:jc w:val="both"/>
        <w:rPr>
          <w:szCs w:val="28"/>
        </w:rPr>
      </w:pPr>
      <w:proofErr w:type="gramStart"/>
      <w:r w:rsidRPr="00842637">
        <w:rPr>
          <w:szCs w:val="28"/>
        </w:rPr>
        <w:t>Внести в Закон Приморского края от 8 ноября 2011 года № 837-КЗ                     "О бесплатном предоставлении земельных участков гражданам, имеющим трех и более детей, в Приморском крае" (Ведомости Законодательного Собрания Приморского края, 2011, № 206, стр. 59; 2012, № 8, стр. 73, № 23, стр. 59; 2013, № 44, стр. 45, № 55, стр. 3, № 60, стр. 4) следующие изменения:</w:t>
      </w:r>
      <w:proofErr w:type="gramEnd"/>
    </w:p>
    <w:p w:rsidR="00AA1724" w:rsidRPr="00842637" w:rsidRDefault="00AA1724" w:rsidP="00AA172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42637">
        <w:rPr>
          <w:szCs w:val="28"/>
        </w:rPr>
        <w:t xml:space="preserve">1)по тексту Закона слово "реестр" в соответствующем падеже заменить словом "Реестр" в соответствующем падеже; </w:t>
      </w:r>
    </w:p>
    <w:p w:rsidR="00AA1724" w:rsidRPr="00842637" w:rsidRDefault="00AA1724" w:rsidP="00AA172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42637">
        <w:rPr>
          <w:szCs w:val="28"/>
        </w:rPr>
        <w:t>2)статью 2 дополнить частью 6 следующего содержания:</w:t>
      </w:r>
    </w:p>
    <w:p w:rsidR="00AA1724" w:rsidRPr="00842637" w:rsidRDefault="00AA1724" w:rsidP="00AA1724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842637">
        <w:rPr>
          <w:szCs w:val="28"/>
        </w:rPr>
        <w:t>"6.Земельные участки предоставляются гражданам органами местного самоуправления городских округов, поселений, а в отношении граждан, местом жительства которых является поселение, в случае отсутствия утвержденных правил землепользования и застройки данного поселения, или в отношении граждан, местом жительства которых является населенный пункт, расположенный на межселенной территории</w:t>
      </w:r>
      <w:r w:rsidR="00B70318">
        <w:rPr>
          <w:szCs w:val="28"/>
        </w:rPr>
        <w:t xml:space="preserve"> </w:t>
      </w:r>
      <w:r>
        <w:rPr>
          <w:szCs w:val="28"/>
        </w:rPr>
        <w:t>-</w:t>
      </w:r>
      <w:r w:rsidR="00B70318">
        <w:rPr>
          <w:szCs w:val="28"/>
        </w:rPr>
        <w:t xml:space="preserve"> </w:t>
      </w:r>
      <w:r w:rsidRPr="00842637">
        <w:rPr>
          <w:szCs w:val="28"/>
        </w:rPr>
        <w:t>органом местного самоуправления муниципального района (далее</w:t>
      </w:r>
      <w:r w:rsidR="00B70318">
        <w:rPr>
          <w:szCs w:val="28"/>
        </w:rPr>
        <w:t xml:space="preserve"> </w:t>
      </w:r>
      <w:r>
        <w:rPr>
          <w:szCs w:val="28"/>
        </w:rPr>
        <w:t>-</w:t>
      </w:r>
      <w:r w:rsidR="00B70318">
        <w:rPr>
          <w:szCs w:val="28"/>
        </w:rPr>
        <w:t xml:space="preserve"> </w:t>
      </w:r>
      <w:r w:rsidRPr="00842637">
        <w:rPr>
          <w:szCs w:val="28"/>
        </w:rPr>
        <w:t>уполномоченные органы</w:t>
      </w:r>
      <w:proofErr w:type="gramEnd"/>
      <w:r w:rsidRPr="00842637">
        <w:rPr>
          <w:szCs w:val="28"/>
        </w:rPr>
        <w:t xml:space="preserve"> местного самоуправления)</w:t>
      </w:r>
      <w:proofErr w:type="gramStart"/>
      <w:r w:rsidR="00AF11F4">
        <w:rPr>
          <w:szCs w:val="28"/>
        </w:rPr>
        <w:t>.</w:t>
      </w:r>
      <w:r w:rsidRPr="00842637">
        <w:rPr>
          <w:szCs w:val="28"/>
        </w:rPr>
        <w:t>"</w:t>
      </w:r>
      <w:proofErr w:type="gramEnd"/>
      <w:r w:rsidRPr="00842637">
        <w:rPr>
          <w:szCs w:val="28"/>
        </w:rPr>
        <w:t>;</w:t>
      </w:r>
    </w:p>
    <w:p w:rsidR="00AA1724" w:rsidRPr="00842637" w:rsidRDefault="00AA1724" w:rsidP="00AA172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42637">
        <w:rPr>
          <w:szCs w:val="28"/>
        </w:rPr>
        <w:t>3)в статье 4:</w:t>
      </w:r>
    </w:p>
    <w:p w:rsidR="00AA1724" w:rsidRPr="00842637" w:rsidRDefault="00AA1724" w:rsidP="00AA17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637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842637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842637">
        <w:rPr>
          <w:rFonts w:ascii="Times New Roman" w:hAnsi="Times New Roman" w:cs="Times New Roman"/>
          <w:sz w:val="28"/>
          <w:szCs w:val="28"/>
        </w:rPr>
        <w:t xml:space="preserve"> части 3:</w:t>
      </w:r>
    </w:p>
    <w:p w:rsidR="00AA1724" w:rsidRPr="00842637" w:rsidRDefault="00AA1724" w:rsidP="00AA17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637">
        <w:rPr>
          <w:rFonts w:ascii="Times New Roman" w:hAnsi="Times New Roman" w:cs="Times New Roman"/>
          <w:sz w:val="28"/>
          <w:szCs w:val="28"/>
        </w:rPr>
        <w:t>слова "в том числе в административном центре Приморского края</w:t>
      </w:r>
      <w:proofErr w:type="gramStart"/>
      <w:r w:rsidRPr="00842637">
        <w:rPr>
          <w:rFonts w:ascii="Times New Roman" w:hAnsi="Times New Roman" w:cs="Times New Roman"/>
          <w:sz w:val="28"/>
          <w:szCs w:val="28"/>
        </w:rPr>
        <w:t>,"</w:t>
      </w:r>
      <w:proofErr w:type="gramEnd"/>
      <w:r w:rsidRPr="00842637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AA1724" w:rsidRPr="00842637" w:rsidRDefault="00AA1724" w:rsidP="00AA17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637">
        <w:rPr>
          <w:rFonts w:ascii="Times New Roman" w:hAnsi="Times New Roman" w:cs="Times New Roman"/>
          <w:sz w:val="28"/>
          <w:szCs w:val="28"/>
        </w:rPr>
        <w:t>слова "осуществляются органами местного самоуправления муниципальных образований Приморского края, обладающими правом предоставления соответствующих земельных участков (далее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842637">
        <w:rPr>
          <w:rFonts w:ascii="Times New Roman" w:hAnsi="Times New Roman" w:cs="Times New Roman"/>
          <w:sz w:val="28"/>
          <w:szCs w:val="28"/>
        </w:rPr>
        <w:t xml:space="preserve"> уполномоченные органы местного самоуправления)" заменить словами "осуществляются уполномоченными органами местного самоуправления";</w:t>
      </w:r>
    </w:p>
    <w:p w:rsidR="00AA1724" w:rsidRPr="00842637" w:rsidRDefault="00AA1724" w:rsidP="00AA17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637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842637">
        <w:rPr>
          <w:rFonts w:ascii="Times New Roman" w:hAnsi="Times New Roman" w:cs="Times New Roman"/>
          <w:sz w:val="28"/>
          <w:szCs w:val="28"/>
        </w:rPr>
        <w:t>)д</w:t>
      </w:r>
      <w:proofErr w:type="gramEnd"/>
      <w:r w:rsidRPr="00842637">
        <w:rPr>
          <w:rFonts w:ascii="Times New Roman" w:hAnsi="Times New Roman" w:cs="Times New Roman"/>
          <w:sz w:val="28"/>
          <w:szCs w:val="28"/>
        </w:rPr>
        <w:t>ополнить частью 3</w:t>
      </w:r>
      <w:r w:rsidRPr="00842637">
        <w:rPr>
          <w:rFonts w:ascii="Times New Roman" w:hAnsi="Times New Roman" w:cs="Times New Roman"/>
          <w:sz w:val="28"/>
          <w:szCs w:val="28"/>
          <w:vertAlign w:val="superscript"/>
        </w:rPr>
        <w:t xml:space="preserve">2 </w:t>
      </w:r>
      <w:r w:rsidRPr="00842637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AA1724" w:rsidRPr="00842637" w:rsidRDefault="00AA1724" w:rsidP="00AA17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637">
        <w:rPr>
          <w:rFonts w:ascii="Times New Roman" w:hAnsi="Times New Roman" w:cs="Times New Roman"/>
          <w:sz w:val="28"/>
          <w:szCs w:val="28"/>
        </w:rPr>
        <w:t>"3</w:t>
      </w:r>
      <w:r w:rsidRPr="0084263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42637">
        <w:rPr>
          <w:rFonts w:ascii="Times New Roman" w:hAnsi="Times New Roman" w:cs="Times New Roman"/>
          <w:sz w:val="28"/>
          <w:szCs w:val="28"/>
        </w:rPr>
        <w:t>Формирование земельных участков в целях их бесплатного предоставления в собственность гражданам осуществляется после проведения в порядке, установленном Администрацией Приморского края, общественного обсуждения вопроса по выбору земельных участков</w:t>
      </w:r>
      <w:proofErr w:type="gramStart"/>
      <w:r w:rsidRPr="00842637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AA1724" w:rsidRPr="00842637" w:rsidRDefault="00AA1724" w:rsidP="00AA172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42637">
        <w:rPr>
          <w:szCs w:val="28"/>
        </w:rPr>
        <w:t>в</w:t>
      </w:r>
      <w:proofErr w:type="gramStart"/>
      <w:r w:rsidRPr="00842637">
        <w:rPr>
          <w:szCs w:val="28"/>
        </w:rPr>
        <w:t>)в</w:t>
      </w:r>
      <w:proofErr w:type="gramEnd"/>
      <w:r w:rsidRPr="00842637">
        <w:rPr>
          <w:szCs w:val="28"/>
        </w:rPr>
        <w:t xml:space="preserve"> части 4 слова "далее </w:t>
      </w:r>
      <w:r>
        <w:rPr>
          <w:szCs w:val="28"/>
        </w:rPr>
        <w:t>-</w:t>
      </w:r>
      <w:r w:rsidRPr="00842637">
        <w:rPr>
          <w:szCs w:val="28"/>
        </w:rPr>
        <w:t xml:space="preserve"> перечень" заменить словами "далее </w:t>
      </w:r>
      <w:r>
        <w:rPr>
          <w:szCs w:val="28"/>
        </w:rPr>
        <w:t>-</w:t>
      </w:r>
      <w:r w:rsidRPr="00842637">
        <w:rPr>
          <w:szCs w:val="28"/>
        </w:rPr>
        <w:t xml:space="preserve"> Перечень"; </w:t>
      </w:r>
    </w:p>
    <w:p w:rsidR="00AA1724" w:rsidRPr="00842637" w:rsidRDefault="00AA1724" w:rsidP="00AA172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42637">
        <w:rPr>
          <w:szCs w:val="28"/>
        </w:rPr>
        <w:t>4)в статье 5:</w:t>
      </w:r>
    </w:p>
    <w:p w:rsidR="00AA1724" w:rsidRPr="00842637" w:rsidRDefault="00AA1724" w:rsidP="00AA172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42637">
        <w:rPr>
          <w:szCs w:val="28"/>
        </w:rPr>
        <w:t>а</w:t>
      </w:r>
      <w:proofErr w:type="gramStart"/>
      <w:r w:rsidRPr="00842637">
        <w:rPr>
          <w:szCs w:val="28"/>
        </w:rPr>
        <w:t>)ч</w:t>
      </w:r>
      <w:proofErr w:type="gramEnd"/>
      <w:r w:rsidRPr="00842637">
        <w:rPr>
          <w:szCs w:val="28"/>
        </w:rPr>
        <w:t>асть 1 изложить в следующей редакции:</w:t>
      </w:r>
    </w:p>
    <w:p w:rsidR="00AA1724" w:rsidRPr="00842637" w:rsidRDefault="00AA1724" w:rsidP="00AA172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842637">
        <w:rPr>
          <w:szCs w:val="28"/>
        </w:rPr>
        <w:lastRenderedPageBreak/>
        <w:t>"1.В целях бесплатного получения земельного участка гражданин подает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заявление о предоставлении земельного участка в собственность бесплатно с указанием фамилии, имени, отчества детей.</w:t>
      </w:r>
      <w:proofErr w:type="gramEnd"/>
    </w:p>
    <w:p w:rsidR="00AA1724" w:rsidRPr="00842637" w:rsidRDefault="00AA1724" w:rsidP="00AA172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842637">
        <w:rPr>
          <w:szCs w:val="28"/>
        </w:rPr>
        <w:t>При подаче заявления гражданином (гражданами), имеющим (имеющими) приемного ребенка (приемных детей), в заявлении указываются номер и дата договора о приемной семье.</w:t>
      </w:r>
      <w:proofErr w:type="gramEnd"/>
    </w:p>
    <w:p w:rsidR="00AA1724" w:rsidRPr="00842637" w:rsidRDefault="00AA1724" w:rsidP="00AA172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0" w:name="Par76"/>
      <w:bookmarkEnd w:id="0"/>
      <w:proofErr w:type="gramStart"/>
      <w:r w:rsidRPr="00842637">
        <w:rPr>
          <w:szCs w:val="28"/>
        </w:rPr>
        <w:t>По желанию граждан, состоящих в зарегистрированном браке и имеющих трех и более детей, совместно проживающих с ними либо с одним из них, а также граждан, не состоящих в зарегистрированном браке, но являющихся родителями трех и более детей, совместно проживающих с ними либо с одним из них, заявление может быть подано ими совместно либо одним из них.</w:t>
      </w:r>
      <w:proofErr w:type="gramEnd"/>
    </w:p>
    <w:p w:rsidR="00AA1724" w:rsidRPr="00842637" w:rsidRDefault="00AA1724" w:rsidP="00AA172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842637">
        <w:rPr>
          <w:szCs w:val="28"/>
        </w:rPr>
        <w:t>К заявлению прилагаются:</w:t>
      </w:r>
    </w:p>
    <w:p w:rsidR="00AA1724" w:rsidRPr="00842637" w:rsidRDefault="00AA1724" w:rsidP="00AA172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842637">
        <w:rPr>
          <w:szCs w:val="28"/>
        </w:rPr>
        <w:t xml:space="preserve">копии документа (документов), удостоверяющего личность гражданина с предъявлением оригинала. В </w:t>
      </w:r>
      <w:proofErr w:type="gramStart"/>
      <w:r w:rsidRPr="00842637">
        <w:rPr>
          <w:szCs w:val="28"/>
        </w:rPr>
        <w:t>случае</w:t>
      </w:r>
      <w:proofErr w:type="gramEnd"/>
      <w:r w:rsidRPr="00842637">
        <w:rPr>
          <w:szCs w:val="28"/>
        </w:rPr>
        <w:t xml:space="preserve"> изменения фамилии, имени или отчества гражданина к заявлению прилагаются копии документов, подтверждающих изменения указанных персональных данных;</w:t>
      </w:r>
    </w:p>
    <w:p w:rsidR="00AA1724" w:rsidRPr="00842637" w:rsidRDefault="00AA1724" w:rsidP="00AA172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842637">
        <w:rPr>
          <w:szCs w:val="28"/>
        </w:rPr>
        <w:t>копии свидетельств о рождении детей, паспортов для детей, достигших 14</w:t>
      </w:r>
      <w:r w:rsidR="00B70318">
        <w:rPr>
          <w:szCs w:val="28"/>
        </w:rPr>
        <w:t>-</w:t>
      </w:r>
      <w:r w:rsidRPr="00842637">
        <w:rPr>
          <w:szCs w:val="28"/>
        </w:rPr>
        <w:t>летнего возраста, с предъявлением оригиналов;</w:t>
      </w:r>
    </w:p>
    <w:p w:rsidR="00AA1724" w:rsidRPr="00842637" w:rsidRDefault="00AA1724" w:rsidP="00AA172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42637">
        <w:rPr>
          <w:szCs w:val="28"/>
        </w:rPr>
        <w:t>документ, подтверждающий совместное проживание гражданина (граждан) и их детей по одному месту жительства на территории того муниципального образования, в уполномоченный орган местного самоуправления которого он (они) подает (подают) заявление;</w:t>
      </w:r>
    </w:p>
    <w:p w:rsidR="00AA1724" w:rsidRPr="00842637" w:rsidRDefault="00AA1724" w:rsidP="00AA172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842637">
        <w:rPr>
          <w:szCs w:val="28"/>
        </w:rPr>
        <w:t xml:space="preserve">документ, подтверждающий факт постоянного проживания гражданина (граждан) на территории того муниципального образования, в уполномоченный орган местного самоуправления которого он (они) подает (подают) заявление; </w:t>
      </w:r>
    </w:p>
    <w:p w:rsidR="00AA1724" w:rsidRPr="00842637" w:rsidRDefault="00AA1724" w:rsidP="00AA17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2637">
        <w:rPr>
          <w:rFonts w:ascii="Times New Roman" w:hAnsi="Times New Roman" w:cs="Times New Roman"/>
          <w:sz w:val="28"/>
          <w:szCs w:val="28"/>
        </w:rPr>
        <w:t>судебное решение</w:t>
      </w:r>
      <w:r w:rsidR="00AF11F4">
        <w:rPr>
          <w:rFonts w:ascii="Times New Roman" w:hAnsi="Times New Roman" w:cs="Times New Roman"/>
          <w:sz w:val="28"/>
          <w:szCs w:val="28"/>
        </w:rPr>
        <w:t xml:space="preserve"> </w:t>
      </w:r>
      <w:r w:rsidR="00AF11F4" w:rsidRPr="00842637">
        <w:rPr>
          <w:rFonts w:ascii="Times New Roman" w:hAnsi="Times New Roman" w:cs="Times New Roman"/>
          <w:sz w:val="28"/>
          <w:szCs w:val="28"/>
        </w:rPr>
        <w:t>(при его наличии)</w:t>
      </w:r>
      <w:r w:rsidRPr="00842637">
        <w:rPr>
          <w:rFonts w:ascii="Times New Roman" w:hAnsi="Times New Roman" w:cs="Times New Roman"/>
          <w:sz w:val="28"/>
          <w:szCs w:val="28"/>
        </w:rPr>
        <w:t xml:space="preserve"> об установлении факта постоянного проживания гражданина (граждан) и (или) его (их) детей на территории того муниципального образования, в уполномоченный орган местного самоуправления которого он (они) подает (подают) заявление; </w:t>
      </w:r>
      <w:proofErr w:type="gramEnd"/>
    </w:p>
    <w:p w:rsidR="00AA1724" w:rsidRPr="00842637" w:rsidRDefault="00AA1724" w:rsidP="00AA172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842637">
        <w:rPr>
          <w:szCs w:val="28"/>
        </w:rPr>
        <w:t>справка об обучении детей в общеобразовательных организациях, профессиональных образовательных организациях, образовательных организациях высшего образования по очной форме обучения в отношении детей в возрасте от 18 до 23 лет, обучающихся в указанных организациях, выданная соответствующей образовательной организацией не ранее чем за</w:t>
      </w:r>
      <w:r>
        <w:rPr>
          <w:szCs w:val="28"/>
        </w:rPr>
        <w:br/>
      </w:r>
      <w:r w:rsidRPr="00842637">
        <w:rPr>
          <w:szCs w:val="28"/>
        </w:rPr>
        <w:t>30 календарных дней до дня обращения гражданина с заявлением;</w:t>
      </w:r>
    </w:p>
    <w:p w:rsidR="00AA1724" w:rsidRPr="00842637" w:rsidRDefault="00AA1724" w:rsidP="00AA172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842637">
        <w:rPr>
          <w:szCs w:val="28"/>
        </w:rPr>
        <w:t>документ, подтверждающий факт установления категории "ребенок-</w:t>
      </w:r>
      <w:r w:rsidR="00AF11F4">
        <w:rPr>
          <w:szCs w:val="28"/>
        </w:rPr>
        <w:t>и</w:t>
      </w:r>
      <w:r w:rsidRPr="00842637">
        <w:rPr>
          <w:szCs w:val="28"/>
        </w:rPr>
        <w:t>нвалид" ребенку в возрасте до 18 лет, и справка, подтверждающая факт установления указанному ребенку инвалидности после 18 лет, в отношении детей старше 18 лет, являющихся инвалидами независимо от группы инвалидности и имевших в возрасте до 18 лет категорию "ребенок-инвалид";</w:t>
      </w:r>
    </w:p>
    <w:p w:rsidR="00AA1724" w:rsidRPr="00842637" w:rsidRDefault="00AA1724" w:rsidP="00AA172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842637">
        <w:rPr>
          <w:szCs w:val="28"/>
        </w:rPr>
        <w:t xml:space="preserve">документ, подтверждающий прохождение военной службы по </w:t>
      </w:r>
      <w:r w:rsidRPr="00842637">
        <w:rPr>
          <w:szCs w:val="28"/>
        </w:rPr>
        <w:lastRenderedPageBreak/>
        <w:t>призыву, в отношении сыновей и пасынков, проходящих военную службу по призыву, в возрасте до 21 года;</w:t>
      </w:r>
    </w:p>
    <w:p w:rsidR="00AA1724" w:rsidRPr="00842637" w:rsidRDefault="00AA1724" w:rsidP="00AA172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842637">
        <w:rPr>
          <w:szCs w:val="28"/>
        </w:rPr>
        <w:t>справка, подтверждающая факт установления инвалидности в связи с прохождением военной службы по призыву, в отношении сыновей и пасынков, проходящих (проходивших) военную службу по призыву, в возрасте до 21 года, ставших инвалидами независимо от группы инвалидности в связи с прохождением военной службы по призыву;</w:t>
      </w:r>
    </w:p>
    <w:p w:rsidR="00AA1724" w:rsidRPr="00842637" w:rsidRDefault="00AA1724" w:rsidP="00AA172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842637">
        <w:rPr>
          <w:szCs w:val="28"/>
        </w:rPr>
        <w:t>копия договора о приемной семье с предъявлением оригинала в случае, если гражданин (граждане) воспитывает (воспитывают) приемного ребенка (приемных детей).</w:t>
      </w:r>
    </w:p>
    <w:p w:rsidR="00AA1724" w:rsidRPr="00842637" w:rsidRDefault="00AA1724" w:rsidP="00AA172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842637">
        <w:rPr>
          <w:szCs w:val="28"/>
        </w:rPr>
        <w:t>При подаче совместного заявления гражданами, указанными в абзаце третьем настоящей части, а также при подаче заявления гражданами, имеющими пасынков и падчериц, к заявлению прилагается копия свидетельства о заключении брака с предъявлением оригинала. Указанное требование не распространяется на граждан, не состоящих в зарегистрированном браке.</w:t>
      </w:r>
    </w:p>
    <w:p w:rsidR="00AA1724" w:rsidRPr="00842637" w:rsidRDefault="00AA1724" w:rsidP="00AA172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842637">
        <w:rPr>
          <w:szCs w:val="28"/>
        </w:rPr>
        <w:t>При подаче заявления одним из супругов к заявлению о бесплатном предоставлении в собственность</w:t>
      </w:r>
      <w:proofErr w:type="gramEnd"/>
      <w:r w:rsidRPr="00842637">
        <w:rPr>
          <w:szCs w:val="28"/>
        </w:rPr>
        <w:t xml:space="preserve"> земельного участка прилагается нотариально заверенное согласие другого супруга на приобретение в собственность земельного участка.</w:t>
      </w:r>
    </w:p>
    <w:p w:rsidR="00AA1724" w:rsidRPr="00842637" w:rsidRDefault="00AA1724" w:rsidP="00AA172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842637">
        <w:rPr>
          <w:szCs w:val="28"/>
        </w:rPr>
        <w:t>Документы, указанные в абзацах пятом, шестом, девято</w:t>
      </w:r>
      <w:proofErr w:type="gramStart"/>
      <w:r w:rsidRPr="00842637">
        <w:rPr>
          <w:szCs w:val="28"/>
        </w:rPr>
        <w:t>м-</w:t>
      </w:r>
      <w:proofErr w:type="gramEnd"/>
      <w:r w:rsidRPr="00842637">
        <w:rPr>
          <w:szCs w:val="28"/>
        </w:rPr>
        <w:t xml:space="preserve"> шестнадцатом настоящей части, представляются гражданином (гражданами) самостоятельно.</w:t>
      </w:r>
    </w:p>
    <w:p w:rsidR="00AA1724" w:rsidRPr="00842637" w:rsidRDefault="00AA1724" w:rsidP="00AA172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842637">
        <w:rPr>
          <w:szCs w:val="28"/>
        </w:rPr>
        <w:t>Документы, указанные в абзацах седьмом и восьмом настоящей части, запрашиваются уполномоченным органом местного самоуправления, в том числе посредством системы межведомственного информационного взаимодействия. Гражданин (граждане) вправе представить указанные документы в уполномоченный орган местного самоуправления по собственной инициативе.";</w:t>
      </w:r>
    </w:p>
    <w:p w:rsidR="00AA1724" w:rsidRPr="00842637" w:rsidRDefault="00AA1724" w:rsidP="00AA1724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 w:rsidRPr="00842637">
        <w:rPr>
          <w:szCs w:val="28"/>
        </w:rPr>
        <w:t>б</w:t>
      </w:r>
      <w:proofErr w:type="gramStart"/>
      <w:r w:rsidRPr="00842637">
        <w:rPr>
          <w:szCs w:val="28"/>
        </w:rPr>
        <w:t>)ч</w:t>
      </w:r>
      <w:proofErr w:type="gramEnd"/>
      <w:r w:rsidRPr="00842637">
        <w:rPr>
          <w:szCs w:val="28"/>
        </w:rPr>
        <w:t>асть 2 изложить в следующей редакции</w:t>
      </w:r>
      <w:r w:rsidRPr="00842637">
        <w:rPr>
          <w:color w:val="000000"/>
          <w:szCs w:val="28"/>
        </w:rPr>
        <w:t xml:space="preserve">: </w:t>
      </w:r>
    </w:p>
    <w:p w:rsidR="00AA1724" w:rsidRPr="009237D9" w:rsidRDefault="00AA1724" w:rsidP="00AA17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"2.</w:t>
      </w:r>
      <w:r w:rsidRPr="009237D9">
        <w:rPr>
          <w:rFonts w:ascii="Times New Roman" w:hAnsi="Times New Roman" w:cs="Times New Roman"/>
          <w:sz w:val="28"/>
          <w:szCs w:val="28"/>
        </w:rPr>
        <w:t xml:space="preserve">Земельный участок предоставляется в границах: </w:t>
      </w:r>
    </w:p>
    <w:p w:rsidR="00AA1724" w:rsidRPr="009237D9" w:rsidRDefault="00AA1724" w:rsidP="00AA17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237D9">
        <w:rPr>
          <w:rFonts w:ascii="Times New Roman" w:hAnsi="Times New Roman" w:cs="Times New Roman"/>
          <w:sz w:val="28"/>
          <w:szCs w:val="28"/>
        </w:rPr>
        <w:t>городского округа - гражданам, постоянным местом жительства которых является городской округ;</w:t>
      </w:r>
    </w:p>
    <w:p w:rsidR="00AA1724" w:rsidRPr="009237D9" w:rsidRDefault="00AA1724" w:rsidP="00AA17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237D9">
        <w:rPr>
          <w:rFonts w:ascii="Times New Roman" w:hAnsi="Times New Roman" w:cs="Times New Roman"/>
          <w:sz w:val="28"/>
          <w:szCs w:val="28"/>
        </w:rPr>
        <w:t>поселения - гражданам, постоянным местом жительства которых является поселение;</w:t>
      </w:r>
    </w:p>
    <w:p w:rsidR="00AA1724" w:rsidRPr="009237D9" w:rsidRDefault="00AA1724" w:rsidP="00AA17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237D9">
        <w:rPr>
          <w:rFonts w:ascii="Times New Roman" w:hAnsi="Times New Roman" w:cs="Times New Roman"/>
          <w:sz w:val="28"/>
          <w:szCs w:val="28"/>
        </w:rPr>
        <w:t>населенного пункта, расположенного на межселенной территории - гражданам, гражданам, постоянным местом жительства которых является указанный насел</w:t>
      </w:r>
      <w:r w:rsidR="00AF11F4">
        <w:rPr>
          <w:rFonts w:ascii="Times New Roman" w:hAnsi="Times New Roman" w:cs="Times New Roman"/>
          <w:sz w:val="28"/>
          <w:szCs w:val="28"/>
        </w:rPr>
        <w:t>е</w:t>
      </w:r>
      <w:r w:rsidRPr="009237D9">
        <w:rPr>
          <w:rFonts w:ascii="Times New Roman" w:hAnsi="Times New Roman" w:cs="Times New Roman"/>
          <w:sz w:val="28"/>
          <w:szCs w:val="28"/>
        </w:rPr>
        <w:t>нный пункт.</w:t>
      </w:r>
    </w:p>
    <w:p w:rsidR="00AA1724" w:rsidRPr="009237D9" w:rsidRDefault="00AA1724" w:rsidP="00AA17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237D9">
        <w:rPr>
          <w:rFonts w:ascii="Times New Roman" w:hAnsi="Times New Roman" w:cs="Times New Roman"/>
          <w:sz w:val="28"/>
          <w:szCs w:val="28"/>
        </w:rPr>
        <w:t>Положения абзацев первого-четвертого настоящей части не распространяются на предоставление земельных участков в соответствии со статьей 5</w:t>
      </w:r>
      <w:r w:rsidRPr="009237D9">
        <w:rPr>
          <w:rFonts w:ascii="Times New Roman" w:hAnsi="Times New Roman" w:cs="Times New Roman"/>
          <w:sz w:val="28"/>
          <w:szCs w:val="28"/>
          <w:vertAlign w:val="superscript"/>
        </w:rPr>
        <w:t xml:space="preserve">3 </w:t>
      </w:r>
      <w:r w:rsidRPr="009237D9">
        <w:rPr>
          <w:rFonts w:ascii="Times New Roman" w:hAnsi="Times New Roman" w:cs="Times New Roman"/>
          <w:sz w:val="28"/>
          <w:szCs w:val="28"/>
        </w:rPr>
        <w:t>настоящего Закона.</w:t>
      </w:r>
    </w:p>
    <w:p w:rsidR="00AA1724" w:rsidRPr="009237D9" w:rsidRDefault="00AA1724" w:rsidP="00AA1724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9237D9">
        <w:rPr>
          <w:szCs w:val="28"/>
        </w:rPr>
        <w:t>При отсутствии в достаточном количестве на территории муниципального образования земельных участков для предоставления гражданам в соответствии</w:t>
      </w:r>
      <w:proofErr w:type="gramEnd"/>
      <w:r w:rsidRPr="009237D9">
        <w:rPr>
          <w:szCs w:val="28"/>
        </w:rPr>
        <w:t xml:space="preserve"> с настоящим Законом, земельные участки могут быть предоставлены с их согласия на территории другого муниципального </w:t>
      </w:r>
      <w:r w:rsidRPr="009237D9">
        <w:rPr>
          <w:szCs w:val="28"/>
        </w:rPr>
        <w:lastRenderedPageBreak/>
        <w:t xml:space="preserve">образования в порядке, установленном настоящим Законом, при условии заключения между этими муниципальными образованиями </w:t>
      </w:r>
      <w:r w:rsidR="00AF2D8C">
        <w:rPr>
          <w:szCs w:val="28"/>
        </w:rPr>
        <w:t>с</w:t>
      </w:r>
      <w:r w:rsidR="00B70318">
        <w:rPr>
          <w:szCs w:val="28"/>
        </w:rPr>
        <w:t>оглашения.";</w:t>
      </w:r>
    </w:p>
    <w:p w:rsidR="00AA1724" w:rsidRPr="009237D9" w:rsidRDefault="00AA1724" w:rsidP="00AA172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237D9">
        <w:rPr>
          <w:szCs w:val="28"/>
        </w:rPr>
        <w:t>в</w:t>
      </w:r>
      <w:proofErr w:type="gramStart"/>
      <w:r w:rsidRPr="009237D9">
        <w:rPr>
          <w:szCs w:val="28"/>
        </w:rPr>
        <w:t>)п</w:t>
      </w:r>
      <w:proofErr w:type="gramEnd"/>
      <w:r w:rsidRPr="009237D9">
        <w:rPr>
          <w:szCs w:val="28"/>
        </w:rPr>
        <w:t>ункт 1 части 7 дополнить словами</w:t>
      </w:r>
      <w:r>
        <w:rPr>
          <w:szCs w:val="28"/>
        </w:rPr>
        <w:t xml:space="preserve"> </w:t>
      </w:r>
      <w:r w:rsidRPr="009237D9">
        <w:rPr>
          <w:szCs w:val="28"/>
        </w:rPr>
        <w:t>"</w:t>
      </w:r>
      <w:r w:rsidR="00AC0B7C">
        <w:rPr>
          <w:szCs w:val="28"/>
        </w:rPr>
        <w:t xml:space="preserve">, </w:t>
      </w:r>
      <w:r w:rsidRPr="009237D9">
        <w:rPr>
          <w:szCs w:val="28"/>
        </w:rPr>
        <w:t>за исключением документов, указанных в абзацах седьмом и восьмом части</w:t>
      </w:r>
      <w:r>
        <w:rPr>
          <w:szCs w:val="28"/>
        </w:rPr>
        <w:t xml:space="preserve"> </w:t>
      </w:r>
      <w:r w:rsidRPr="009237D9">
        <w:rPr>
          <w:szCs w:val="28"/>
        </w:rPr>
        <w:t>1 настоящей статьи";</w:t>
      </w:r>
    </w:p>
    <w:p w:rsidR="00AA1724" w:rsidRPr="009237D9" w:rsidRDefault="00AA1724" w:rsidP="00AA172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237D9">
        <w:rPr>
          <w:szCs w:val="28"/>
        </w:rPr>
        <w:t>г</w:t>
      </w:r>
      <w:proofErr w:type="gramStart"/>
      <w:r w:rsidRPr="009237D9">
        <w:rPr>
          <w:szCs w:val="28"/>
        </w:rPr>
        <w:t>)д</w:t>
      </w:r>
      <w:proofErr w:type="gramEnd"/>
      <w:r w:rsidRPr="009237D9">
        <w:rPr>
          <w:szCs w:val="28"/>
        </w:rPr>
        <w:t>ополнить частью 7</w:t>
      </w:r>
      <w:r w:rsidRPr="009237D9">
        <w:rPr>
          <w:szCs w:val="28"/>
          <w:vertAlign w:val="superscript"/>
        </w:rPr>
        <w:t xml:space="preserve">1 </w:t>
      </w:r>
      <w:r w:rsidRPr="009237D9">
        <w:rPr>
          <w:szCs w:val="28"/>
        </w:rPr>
        <w:t>следующего содержания:</w:t>
      </w:r>
    </w:p>
    <w:p w:rsidR="00AA1724" w:rsidRPr="009237D9" w:rsidRDefault="00AA1724" w:rsidP="00AA172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237D9">
        <w:rPr>
          <w:szCs w:val="28"/>
        </w:rPr>
        <w:t>"7</w:t>
      </w:r>
      <w:r w:rsidRPr="009237D9">
        <w:rPr>
          <w:szCs w:val="28"/>
          <w:vertAlign w:val="superscript"/>
        </w:rPr>
        <w:t>1</w:t>
      </w:r>
      <w:r w:rsidRPr="009237D9">
        <w:rPr>
          <w:szCs w:val="28"/>
        </w:rPr>
        <w:t>.Основанием для исключения из Реестра является неподтверждение на дату принятия решения о предоставлении в собственность бесплатно гражданину (гражданам) и его (их) детям земельного участка гражданином (гражданами), имеющим (имеющими) приемного ребенка (приемных детей), статуса приемного родителя (приемных родителей).";</w:t>
      </w:r>
    </w:p>
    <w:p w:rsidR="00AA1724" w:rsidRPr="009237D9" w:rsidRDefault="00AA1724" w:rsidP="00AA17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237D9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9237D9">
        <w:rPr>
          <w:rFonts w:ascii="Times New Roman" w:hAnsi="Times New Roman" w:cs="Times New Roman"/>
          <w:sz w:val="28"/>
          <w:szCs w:val="28"/>
        </w:rPr>
        <w:t>)ч</w:t>
      </w:r>
      <w:proofErr w:type="gramEnd"/>
      <w:r w:rsidRPr="009237D9">
        <w:rPr>
          <w:rFonts w:ascii="Times New Roman" w:hAnsi="Times New Roman" w:cs="Times New Roman"/>
          <w:sz w:val="28"/>
          <w:szCs w:val="28"/>
        </w:rPr>
        <w:t>асть 8 изложить в следующей редакции:</w:t>
      </w:r>
    </w:p>
    <w:p w:rsidR="00AA1724" w:rsidRPr="009237D9" w:rsidRDefault="00AA1724" w:rsidP="00AA17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37D9">
        <w:rPr>
          <w:rFonts w:ascii="Times New Roman" w:hAnsi="Times New Roman" w:cs="Times New Roman"/>
          <w:sz w:val="28"/>
          <w:szCs w:val="28"/>
        </w:rPr>
        <w:t>"8.Уполномоченные органы местного самоуправления в течение</w:t>
      </w:r>
      <w:r>
        <w:rPr>
          <w:rFonts w:ascii="Times New Roman" w:hAnsi="Times New Roman" w:cs="Times New Roman"/>
          <w:sz w:val="28"/>
          <w:szCs w:val="28"/>
        </w:rPr>
        <w:br/>
      </w:r>
      <w:r w:rsidRPr="009237D9">
        <w:rPr>
          <w:rFonts w:ascii="Times New Roman" w:hAnsi="Times New Roman" w:cs="Times New Roman"/>
          <w:sz w:val="28"/>
          <w:szCs w:val="28"/>
        </w:rPr>
        <w:t>180 календарных дней со дня включения гражданина (граждан) в Реестр, а в случае присвоения гражданину нового реестрового номера в соответствии с частью 2 статьи 5</w:t>
      </w:r>
      <w:r w:rsidRPr="009237D9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9237D9">
        <w:rPr>
          <w:rFonts w:ascii="Times New Roman" w:hAnsi="Times New Roman" w:cs="Times New Roman"/>
          <w:sz w:val="28"/>
          <w:szCs w:val="28"/>
        </w:rPr>
        <w:t xml:space="preserve">настоящего Закона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237D9">
        <w:rPr>
          <w:rFonts w:ascii="Times New Roman" w:hAnsi="Times New Roman" w:cs="Times New Roman"/>
          <w:sz w:val="28"/>
          <w:szCs w:val="28"/>
        </w:rPr>
        <w:t xml:space="preserve"> со дня присвоения нового реестрового номера, принимают решение о предоставлении в собственность бесплатно гражданину (гражданам) и его (их) детям земельного участка. </w:t>
      </w:r>
      <w:proofErr w:type="gramEnd"/>
    </w:p>
    <w:p w:rsidR="00AA1724" w:rsidRPr="009237D9" w:rsidRDefault="00AA1724" w:rsidP="00AA17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237D9">
        <w:rPr>
          <w:rFonts w:ascii="Times New Roman" w:hAnsi="Times New Roman" w:cs="Times New Roman"/>
          <w:sz w:val="28"/>
          <w:szCs w:val="28"/>
        </w:rPr>
        <w:t>В течение 10 календарных дней со дня принятия решения о предоставлении в собственность бесплатно гражданину (гражданам) и его (их) детям земельного участка уполномоченные органы местного самоуправления уведомляют гражданина (граждан) о принятом решении</w:t>
      </w:r>
      <w:proofErr w:type="gramStart"/>
      <w:r w:rsidRPr="009237D9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AA1724" w:rsidRPr="009237D9" w:rsidRDefault="00AA1724" w:rsidP="00AA17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237D9">
        <w:rPr>
          <w:rFonts w:ascii="Times New Roman" w:hAnsi="Times New Roman" w:cs="Times New Roman"/>
          <w:sz w:val="28"/>
          <w:szCs w:val="28"/>
        </w:rPr>
        <w:t>е</w:t>
      </w:r>
      <w:proofErr w:type="gramStart"/>
      <w:r w:rsidRPr="009237D9">
        <w:rPr>
          <w:rFonts w:ascii="Times New Roman" w:hAnsi="Times New Roman" w:cs="Times New Roman"/>
          <w:sz w:val="28"/>
          <w:szCs w:val="28"/>
        </w:rPr>
        <w:t>)ч</w:t>
      </w:r>
      <w:proofErr w:type="gramEnd"/>
      <w:r w:rsidRPr="009237D9">
        <w:rPr>
          <w:rFonts w:ascii="Times New Roman" w:hAnsi="Times New Roman" w:cs="Times New Roman"/>
          <w:sz w:val="28"/>
          <w:szCs w:val="28"/>
        </w:rPr>
        <w:t>асть 9 изложить в следующей редакции:</w:t>
      </w:r>
    </w:p>
    <w:p w:rsidR="00AA1724" w:rsidRPr="009237D9" w:rsidRDefault="00AA1724" w:rsidP="00AA17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237D9">
        <w:rPr>
          <w:rFonts w:ascii="Times New Roman" w:hAnsi="Times New Roman" w:cs="Times New Roman"/>
          <w:sz w:val="28"/>
          <w:szCs w:val="28"/>
        </w:rPr>
        <w:t>"9.Уполномоченные органы местного самоуправления городского округа, муниципального района направляют копии решений о предоставлении в собственность бесплатно гражданину (гражданам) и его (их) детям земельного участка в уполномоченный орган исполнительной власти Приморского края в течение 14 календарных дней со дня принятия ими решений.</w:t>
      </w:r>
    </w:p>
    <w:p w:rsidR="00AA1724" w:rsidRPr="009237D9" w:rsidRDefault="00AA1724" w:rsidP="00AA17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237D9">
        <w:rPr>
          <w:rFonts w:ascii="Times New Roman" w:hAnsi="Times New Roman" w:cs="Times New Roman"/>
          <w:sz w:val="28"/>
          <w:szCs w:val="28"/>
        </w:rPr>
        <w:t>Уполномоченные органы местного самоуправления поселений направляют копии решений о предоставлении в собственность бесплатно гражданину (гражданам) и его (их) детям земельного участка в орган местного самоуправления муниципального района в течение семи календарных дней со дня принятия ими решения.</w:t>
      </w:r>
    </w:p>
    <w:p w:rsidR="00AA1724" w:rsidRPr="009237D9" w:rsidRDefault="00AA1724" w:rsidP="00AA17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237D9">
        <w:rPr>
          <w:rFonts w:ascii="Times New Roman" w:hAnsi="Times New Roman" w:cs="Times New Roman"/>
          <w:sz w:val="28"/>
          <w:szCs w:val="28"/>
        </w:rPr>
        <w:t>Уполномоченные органы местного самоуправления муниципальных районов направляют копии решений о предоставлении  уполномоченными органами местного самоуправления поселений в собственность бесплатно гражданину (гражданам) и его (их) детям земельного участка в уполномоченный орган исполнительной власти Приморского края в течение семи календарных дней со дня поступления решения, указанного в абзаце втором настоящей части</w:t>
      </w:r>
      <w:proofErr w:type="gramStart"/>
      <w:r w:rsidRPr="009237D9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AA1724" w:rsidRPr="009237D9" w:rsidRDefault="00AA1724" w:rsidP="00AA1724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9237D9">
        <w:rPr>
          <w:rFonts w:eastAsia="Calibri"/>
          <w:szCs w:val="28"/>
          <w:lang w:eastAsia="en-US"/>
        </w:rPr>
        <w:t>5)в статье 5</w:t>
      </w:r>
      <w:r w:rsidRPr="009237D9">
        <w:rPr>
          <w:rFonts w:eastAsia="Calibri"/>
          <w:szCs w:val="28"/>
          <w:vertAlign w:val="superscript"/>
          <w:lang w:eastAsia="en-US"/>
        </w:rPr>
        <w:t>1</w:t>
      </w:r>
      <w:r w:rsidRPr="009237D9">
        <w:rPr>
          <w:rFonts w:eastAsia="Calibri"/>
          <w:szCs w:val="28"/>
          <w:lang w:eastAsia="en-US"/>
        </w:rPr>
        <w:t>:</w:t>
      </w:r>
    </w:p>
    <w:p w:rsidR="00AA1724" w:rsidRPr="009237D9" w:rsidRDefault="00AA1724" w:rsidP="00AA1724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9237D9">
        <w:rPr>
          <w:rFonts w:eastAsia="Calibri"/>
          <w:szCs w:val="28"/>
          <w:lang w:eastAsia="en-US"/>
        </w:rPr>
        <w:t>а</w:t>
      </w:r>
      <w:proofErr w:type="gramStart"/>
      <w:r w:rsidRPr="009237D9">
        <w:rPr>
          <w:rFonts w:eastAsia="Calibri"/>
          <w:szCs w:val="28"/>
          <w:lang w:eastAsia="en-US"/>
        </w:rPr>
        <w:t>)ч</w:t>
      </w:r>
      <w:proofErr w:type="gramEnd"/>
      <w:r w:rsidRPr="009237D9">
        <w:rPr>
          <w:rFonts w:eastAsia="Calibri"/>
          <w:szCs w:val="28"/>
          <w:lang w:eastAsia="en-US"/>
        </w:rPr>
        <w:t>асть 1 дополнить абзацем следующего содержания:</w:t>
      </w:r>
    </w:p>
    <w:p w:rsidR="00AA1724" w:rsidRPr="009237D9" w:rsidRDefault="00AA1724" w:rsidP="00AA1724">
      <w:pPr>
        <w:widowControl w:val="0"/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9237D9">
        <w:rPr>
          <w:rFonts w:eastAsia="Calibri"/>
          <w:szCs w:val="28"/>
          <w:lang w:eastAsia="en-US"/>
        </w:rPr>
        <w:t xml:space="preserve">"В </w:t>
      </w:r>
      <w:proofErr w:type="gramStart"/>
      <w:r w:rsidRPr="009237D9">
        <w:rPr>
          <w:rFonts w:eastAsia="Calibri"/>
          <w:szCs w:val="28"/>
          <w:lang w:eastAsia="en-US"/>
        </w:rPr>
        <w:t>отношении</w:t>
      </w:r>
      <w:proofErr w:type="gramEnd"/>
      <w:r w:rsidRPr="009237D9">
        <w:rPr>
          <w:rFonts w:eastAsia="Calibri"/>
          <w:szCs w:val="28"/>
          <w:lang w:eastAsia="en-US"/>
        </w:rPr>
        <w:t xml:space="preserve"> граждан, включенных в </w:t>
      </w:r>
      <w:r w:rsidR="00B70318" w:rsidRPr="009237D9">
        <w:rPr>
          <w:szCs w:val="28"/>
        </w:rPr>
        <w:t xml:space="preserve">Реестр муниципального образования, с которым заключено </w:t>
      </w:r>
      <w:r w:rsidR="00B70318">
        <w:rPr>
          <w:szCs w:val="28"/>
        </w:rPr>
        <w:t>с</w:t>
      </w:r>
      <w:r w:rsidR="00B70318" w:rsidRPr="009237D9">
        <w:rPr>
          <w:szCs w:val="28"/>
        </w:rPr>
        <w:t xml:space="preserve">оглашение, </w:t>
      </w:r>
      <w:r w:rsidRPr="009237D9">
        <w:rPr>
          <w:rFonts w:eastAsia="Calibri"/>
          <w:szCs w:val="28"/>
          <w:lang w:eastAsia="en-US"/>
        </w:rPr>
        <w:t>(далее</w:t>
      </w:r>
      <w:r w:rsidR="00B70318">
        <w:rPr>
          <w:rFonts w:eastAsia="Calibri"/>
          <w:szCs w:val="28"/>
          <w:lang w:eastAsia="en-US"/>
        </w:rPr>
        <w:t xml:space="preserve"> </w:t>
      </w:r>
      <w:r w:rsidRPr="009237D9">
        <w:rPr>
          <w:rFonts w:eastAsia="Calibri"/>
          <w:szCs w:val="28"/>
          <w:lang w:eastAsia="en-US"/>
        </w:rPr>
        <w:t>-</w:t>
      </w:r>
      <w:r w:rsidR="00B70318">
        <w:rPr>
          <w:rFonts w:eastAsia="Calibri"/>
          <w:szCs w:val="28"/>
          <w:lang w:eastAsia="en-US"/>
        </w:rPr>
        <w:t xml:space="preserve"> </w:t>
      </w:r>
      <w:r w:rsidR="00B70318" w:rsidRPr="009237D9">
        <w:rPr>
          <w:szCs w:val="28"/>
        </w:rPr>
        <w:t xml:space="preserve">Реестр муниципального образования, с которым заключено </w:t>
      </w:r>
      <w:r w:rsidR="00B70318">
        <w:rPr>
          <w:szCs w:val="28"/>
        </w:rPr>
        <w:t>с</w:t>
      </w:r>
      <w:r w:rsidR="00B70318" w:rsidRPr="009237D9">
        <w:rPr>
          <w:szCs w:val="28"/>
        </w:rPr>
        <w:t>оглашение</w:t>
      </w:r>
      <w:r w:rsidR="00B70318">
        <w:rPr>
          <w:szCs w:val="28"/>
        </w:rPr>
        <w:t>)</w:t>
      </w:r>
      <w:r w:rsidRPr="009237D9">
        <w:rPr>
          <w:rFonts w:eastAsia="Calibri"/>
          <w:szCs w:val="28"/>
          <w:lang w:eastAsia="en-US"/>
        </w:rPr>
        <w:t xml:space="preserve">, </w:t>
      </w:r>
      <w:r w:rsidRPr="009237D9">
        <w:rPr>
          <w:rFonts w:eastAsia="Calibri"/>
          <w:szCs w:val="28"/>
          <w:lang w:eastAsia="en-US"/>
        </w:rPr>
        <w:lastRenderedPageBreak/>
        <w:t>жеребьевка проводится отдельно.";</w:t>
      </w:r>
    </w:p>
    <w:p w:rsidR="00AA1724" w:rsidRPr="009237D9" w:rsidRDefault="00AA1724" w:rsidP="00AA172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237D9">
        <w:rPr>
          <w:rFonts w:eastAsia="Calibri"/>
          <w:szCs w:val="28"/>
          <w:lang w:eastAsia="en-US"/>
        </w:rPr>
        <w:t>б</w:t>
      </w:r>
      <w:proofErr w:type="gramStart"/>
      <w:r w:rsidRPr="009237D9">
        <w:rPr>
          <w:rFonts w:eastAsia="Calibri"/>
          <w:szCs w:val="28"/>
          <w:lang w:eastAsia="en-US"/>
        </w:rPr>
        <w:t>)в</w:t>
      </w:r>
      <w:proofErr w:type="gramEnd"/>
      <w:r w:rsidRPr="009237D9">
        <w:rPr>
          <w:rFonts w:eastAsia="Calibri"/>
          <w:szCs w:val="28"/>
          <w:lang w:eastAsia="en-US"/>
        </w:rPr>
        <w:t xml:space="preserve"> части 3 </w:t>
      </w:r>
      <w:r w:rsidRPr="009237D9">
        <w:rPr>
          <w:szCs w:val="28"/>
        </w:rPr>
        <w:t xml:space="preserve">слово "перечень" заменить словом "Перечень"; </w:t>
      </w:r>
    </w:p>
    <w:p w:rsidR="00AA1724" w:rsidRPr="009237D9" w:rsidRDefault="00AA1724" w:rsidP="00AA17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237D9">
        <w:rPr>
          <w:rFonts w:ascii="Times New Roman" w:hAnsi="Times New Roman" w:cs="Times New Roman"/>
          <w:sz w:val="28"/>
          <w:szCs w:val="28"/>
        </w:rPr>
        <w:t>6)часть 5 статьи 5</w:t>
      </w:r>
      <w:r w:rsidRPr="009237D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9237D9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AA1724" w:rsidRPr="009237D9" w:rsidRDefault="00AA1724" w:rsidP="00AA17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237D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5.</w:t>
      </w:r>
      <w:r w:rsidRPr="009237D9">
        <w:rPr>
          <w:rFonts w:ascii="Times New Roman" w:hAnsi="Times New Roman" w:cs="Times New Roman"/>
          <w:sz w:val="28"/>
          <w:szCs w:val="28"/>
        </w:rPr>
        <w:t>Уполномоченный орган местного самоуправления городского округа, муниципального района направляет копию решения о предоставлении в собственность бесплатно гражданину (гражданам) и его (их) детям арендуемого земельного участка в уполномоченный орган исполнительной власти Приморского края в течение 14 календарных дней со дня принятия решения.</w:t>
      </w:r>
    </w:p>
    <w:p w:rsidR="00AA1724" w:rsidRPr="009237D9" w:rsidRDefault="00AA1724" w:rsidP="00AA17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237D9">
        <w:rPr>
          <w:rFonts w:ascii="Times New Roman" w:hAnsi="Times New Roman" w:cs="Times New Roman"/>
          <w:sz w:val="28"/>
          <w:szCs w:val="28"/>
        </w:rPr>
        <w:t>Уполномоченный орган местного самоуправления поселения направляет копию решения о предоставлении в собственность бесплатно гражданину (гражданам) и его (их) детям арендуемого земельного участка в орган местного самоуправления муниципального района в течение семи календарных дней со дня принятия решения.</w:t>
      </w:r>
    </w:p>
    <w:p w:rsidR="00AA1724" w:rsidRPr="009237D9" w:rsidRDefault="00AA1724" w:rsidP="00AA17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237D9">
        <w:rPr>
          <w:rFonts w:ascii="Times New Roman" w:hAnsi="Times New Roman" w:cs="Times New Roman"/>
          <w:sz w:val="28"/>
          <w:szCs w:val="28"/>
        </w:rPr>
        <w:t>Уполномоченный орган местного самоуправления муниципального района направляет копию решения о предоставлении в собственность бесплатно гражданину (гражданам) и его (их) детям арендуемого земельного участка в уполномоченный орган исполнительной власти Приморского края в течение семи календарных дней со дня поступления данного решения</w:t>
      </w:r>
      <w:proofErr w:type="gramStart"/>
      <w:r w:rsidRPr="009237D9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AA1724" w:rsidRDefault="00AA1724" w:rsidP="00AA1724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9237D9">
        <w:rPr>
          <w:rFonts w:eastAsia="Calibri"/>
          <w:szCs w:val="28"/>
          <w:lang w:eastAsia="en-US"/>
        </w:rPr>
        <w:t>7)дополнить статьей 5</w:t>
      </w:r>
      <w:r w:rsidRPr="009237D9">
        <w:rPr>
          <w:rFonts w:eastAsia="Calibri"/>
          <w:szCs w:val="28"/>
          <w:vertAlign w:val="superscript"/>
          <w:lang w:eastAsia="en-US"/>
        </w:rPr>
        <w:t>3</w:t>
      </w:r>
      <w:r w:rsidRPr="009237D9">
        <w:rPr>
          <w:rFonts w:eastAsia="Calibri"/>
          <w:szCs w:val="28"/>
          <w:lang w:eastAsia="en-US"/>
        </w:rPr>
        <w:t xml:space="preserve"> следующего содержания:</w:t>
      </w:r>
    </w:p>
    <w:p w:rsidR="00AA1724" w:rsidRDefault="00AA1724" w:rsidP="00AF11F4">
      <w:pPr>
        <w:tabs>
          <w:tab w:val="left" w:pos="993"/>
        </w:tabs>
        <w:ind w:firstLine="720"/>
        <w:jc w:val="both"/>
        <w:rPr>
          <w:szCs w:val="28"/>
        </w:rPr>
      </w:pPr>
      <w:r w:rsidRPr="009237D9">
        <w:rPr>
          <w:rFonts w:eastAsia="Calibri"/>
          <w:szCs w:val="28"/>
          <w:lang w:eastAsia="en-US"/>
        </w:rPr>
        <w:t xml:space="preserve"> </w:t>
      </w:r>
      <w:r w:rsidRPr="009237D9">
        <w:rPr>
          <w:szCs w:val="28"/>
        </w:rPr>
        <w:t>"СТАТЬЯ 5</w:t>
      </w:r>
      <w:r w:rsidRPr="009237D9">
        <w:rPr>
          <w:szCs w:val="28"/>
          <w:vertAlign w:val="superscript"/>
        </w:rPr>
        <w:t>3</w:t>
      </w:r>
      <w:r w:rsidRPr="009237D9">
        <w:rPr>
          <w:szCs w:val="28"/>
        </w:rPr>
        <w:t>. ПОРЯДОК ПРЕДОСТАВЛЕНИЯ</w:t>
      </w:r>
    </w:p>
    <w:p w:rsidR="00AA1724" w:rsidRDefault="00AA1724" w:rsidP="00AA1724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2410"/>
        <w:jc w:val="both"/>
        <w:rPr>
          <w:szCs w:val="28"/>
        </w:rPr>
      </w:pPr>
      <w:r w:rsidRPr="009237D9">
        <w:rPr>
          <w:szCs w:val="28"/>
        </w:rPr>
        <w:t>ЗЕМЕЛЬНЫХ УЧАСТКОВ В</w:t>
      </w:r>
      <w:r>
        <w:rPr>
          <w:szCs w:val="28"/>
        </w:rPr>
        <w:t xml:space="preserve"> </w:t>
      </w:r>
      <w:r w:rsidRPr="009237D9">
        <w:rPr>
          <w:szCs w:val="28"/>
        </w:rPr>
        <w:t>СОБСТВЕННОСТЬ</w:t>
      </w:r>
    </w:p>
    <w:p w:rsidR="00AA1724" w:rsidRDefault="00AA1724" w:rsidP="00AA1724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2410"/>
        <w:jc w:val="both"/>
        <w:rPr>
          <w:szCs w:val="28"/>
        </w:rPr>
      </w:pPr>
      <w:r w:rsidRPr="009237D9">
        <w:rPr>
          <w:szCs w:val="28"/>
        </w:rPr>
        <w:t xml:space="preserve">БЕСПЛАТНО В </w:t>
      </w:r>
      <w:proofErr w:type="gramStart"/>
      <w:r w:rsidRPr="009237D9">
        <w:rPr>
          <w:szCs w:val="28"/>
        </w:rPr>
        <w:t>СЛУЧАЕ</w:t>
      </w:r>
      <w:proofErr w:type="gramEnd"/>
      <w:r w:rsidRPr="009237D9">
        <w:rPr>
          <w:szCs w:val="28"/>
        </w:rPr>
        <w:t xml:space="preserve"> ЗАКЛЮЧЕНИЯ</w:t>
      </w:r>
    </w:p>
    <w:p w:rsidR="00AA1724" w:rsidRDefault="00AA1724" w:rsidP="00AA1724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2410"/>
        <w:jc w:val="both"/>
        <w:rPr>
          <w:szCs w:val="28"/>
        </w:rPr>
      </w:pPr>
      <w:r w:rsidRPr="009237D9">
        <w:rPr>
          <w:szCs w:val="28"/>
        </w:rPr>
        <w:t xml:space="preserve">СОГЛАШЕНИЯ МЕЖДУ </w:t>
      </w:r>
      <w:proofErr w:type="gramStart"/>
      <w:r w:rsidRPr="009237D9">
        <w:rPr>
          <w:szCs w:val="28"/>
        </w:rPr>
        <w:t>МУНИЦИПАЛЬНЫМИ</w:t>
      </w:r>
      <w:proofErr w:type="gramEnd"/>
    </w:p>
    <w:p w:rsidR="00AA1724" w:rsidRDefault="00AA1724" w:rsidP="00AA1724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2410"/>
        <w:jc w:val="both"/>
        <w:rPr>
          <w:szCs w:val="28"/>
        </w:rPr>
      </w:pPr>
      <w:r w:rsidRPr="009237D9">
        <w:rPr>
          <w:szCs w:val="28"/>
        </w:rPr>
        <w:t>ОБРАЗОВАНИЯМИ</w:t>
      </w:r>
    </w:p>
    <w:p w:rsidR="00B70318" w:rsidRPr="009237D9" w:rsidRDefault="00B70318" w:rsidP="00AA1724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2410"/>
        <w:jc w:val="both"/>
        <w:rPr>
          <w:rFonts w:eastAsia="Calibri"/>
          <w:caps/>
          <w:szCs w:val="28"/>
          <w:lang w:eastAsia="en-US"/>
        </w:rPr>
      </w:pPr>
    </w:p>
    <w:p w:rsidR="00AA1724" w:rsidRPr="009237D9" w:rsidRDefault="00AA1724" w:rsidP="00AA1724">
      <w:p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1.</w:t>
      </w:r>
      <w:r w:rsidR="00AF11F4">
        <w:rPr>
          <w:szCs w:val="28"/>
        </w:rPr>
        <w:t>Г</w:t>
      </w:r>
      <w:r w:rsidRPr="009237D9">
        <w:rPr>
          <w:szCs w:val="28"/>
        </w:rPr>
        <w:t>раждане, которым в течение 180 календарных дней со дня включения их в Реестр не направлено уведомление о проведении жеребьевки, вправе подать в уполномоченный орган местного самоуправления заявление о своем согласии на предоставление земельного участка в собственность бесплатно в соответствии с настоящим Законом на территории иного муниципального образования Приморского края.</w:t>
      </w:r>
    </w:p>
    <w:p w:rsidR="00AA1724" w:rsidRPr="009237D9" w:rsidRDefault="00AA1724" w:rsidP="00AA1724">
      <w:p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9237D9">
        <w:rPr>
          <w:szCs w:val="28"/>
        </w:rPr>
        <w:t xml:space="preserve">2.Уполномоченный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вправе заключить </w:t>
      </w:r>
      <w:r w:rsidR="00AC0B7C">
        <w:rPr>
          <w:szCs w:val="28"/>
        </w:rPr>
        <w:t>с</w:t>
      </w:r>
      <w:r w:rsidRPr="009237D9">
        <w:rPr>
          <w:szCs w:val="28"/>
        </w:rPr>
        <w:t>оглашение с теми муниципальными образованиям</w:t>
      </w:r>
      <w:r w:rsidR="00AF11F4">
        <w:rPr>
          <w:szCs w:val="28"/>
        </w:rPr>
        <w:t>и</w:t>
      </w:r>
      <w:r w:rsidRPr="009237D9">
        <w:rPr>
          <w:szCs w:val="28"/>
        </w:rPr>
        <w:t xml:space="preserve">, на территории которых граждане выразили согласие на предоставление земельного участка в соответствии с настоящим Законом. </w:t>
      </w:r>
    </w:p>
    <w:p w:rsidR="00AA1724" w:rsidRPr="009237D9" w:rsidRDefault="00AA1724" w:rsidP="00AA1724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9237D9">
        <w:rPr>
          <w:szCs w:val="28"/>
        </w:rPr>
        <w:t xml:space="preserve">В </w:t>
      </w:r>
      <w:proofErr w:type="gramStart"/>
      <w:r w:rsidRPr="009237D9">
        <w:rPr>
          <w:szCs w:val="28"/>
        </w:rPr>
        <w:t>случае</w:t>
      </w:r>
      <w:proofErr w:type="gramEnd"/>
      <w:r w:rsidRPr="009237D9">
        <w:rPr>
          <w:szCs w:val="28"/>
        </w:rPr>
        <w:t xml:space="preserve"> заключения </w:t>
      </w:r>
      <w:r w:rsidR="00AC0B7C">
        <w:rPr>
          <w:szCs w:val="28"/>
        </w:rPr>
        <w:t>с</w:t>
      </w:r>
      <w:r w:rsidRPr="009237D9">
        <w:rPr>
          <w:szCs w:val="28"/>
        </w:rPr>
        <w:t xml:space="preserve">оглашения формирование и предоставление земельных участков гражданам осуществляется уполномоченным органом местного самоуправления муниципального образования, на территории которого планируется предоставление земельных участков на основании </w:t>
      </w:r>
      <w:r w:rsidR="00AC0B7C">
        <w:rPr>
          <w:szCs w:val="28"/>
        </w:rPr>
        <w:t>с</w:t>
      </w:r>
      <w:r w:rsidRPr="009237D9">
        <w:rPr>
          <w:szCs w:val="28"/>
        </w:rPr>
        <w:t>оглашения</w:t>
      </w:r>
      <w:r w:rsidR="00AF11F4">
        <w:rPr>
          <w:szCs w:val="28"/>
        </w:rPr>
        <w:t>.</w:t>
      </w:r>
      <w:r w:rsidRPr="009237D9">
        <w:rPr>
          <w:szCs w:val="28"/>
        </w:rPr>
        <w:t xml:space="preserve"> </w:t>
      </w:r>
    </w:p>
    <w:p w:rsidR="00AA1724" w:rsidRPr="009237D9" w:rsidRDefault="00AA1724" w:rsidP="00AA1724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9237D9">
        <w:rPr>
          <w:szCs w:val="28"/>
        </w:rPr>
        <w:t xml:space="preserve">Соглашение может содержать положения, определяющие порядок компенсации расходов муниципального образования, с которым заключено </w:t>
      </w:r>
      <w:r w:rsidR="00AF11F4">
        <w:rPr>
          <w:szCs w:val="28"/>
        </w:rPr>
        <w:lastRenderedPageBreak/>
        <w:t>с</w:t>
      </w:r>
      <w:r w:rsidRPr="009237D9">
        <w:rPr>
          <w:szCs w:val="28"/>
        </w:rPr>
        <w:t xml:space="preserve">оглашение, по формированию и предоставлению земельных участков гражданам на основании </w:t>
      </w:r>
      <w:r w:rsidR="00AF11F4">
        <w:rPr>
          <w:szCs w:val="28"/>
        </w:rPr>
        <w:t>с</w:t>
      </w:r>
      <w:r w:rsidRPr="009237D9">
        <w:rPr>
          <w:szCs w:val="28"/>
        </w:rPr>
        <w:t>оглашения.</w:t>
      </w:r>
    </w:p>
    <w:p w:rsidR="00AA1724" w:rsidRPr="009237D9" w:rsidRDefault="00AA1724" w:rsidP="00AA1724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3.</w:t>
      </w:r>
      <w:r w:rsidRPr="009237D9">
        <w:rPr>
          <w:szCs w:val="28"/>
        </w:rPr>
        <w:t xml:space="preserve">В случае заключения </w:t>
      </w:r>
      <w:r w:rsidR="00AF11F4">
        <w:rPr>
          <w:szCs w:val="28"/>
        </w:rPr>
        <w:t>с</w:t>
      </w:r>
      <w:r w:rsidRPr="009237D9">
        <w:rPr>
          <w:szCs w:val="28"/>
        </w:rPr>
        <w:t>оглашения уполномоченный орган местного самоуправления муниципального образования, на территории которого отсутствуют земельные участки</w:t>
      </w:r>
      <w:r w:rsidR="0003394F">
        <w:rPr>
          <w:szCs w:val="28"/>
        </w:rPr>
        <w:t xml:space="preserve"> для предоставления в соответствии с настоящим Законом</w:t>
      </w:r>
      <w:r w:rsidRPr="009237D9">
        <w:rPr>
          <w:szCs w:val="28"/>
        </w:rPr>
        <w:t xml:space="preserve">, уведомляет в письменной форме и (или) информирует в средствах массовой информации, в том числе периодическом печатном издании, определенном главой муниципального образования, а также в информационно-телекоммуникационной сети </w:t>
      </w:r>
      <w:r w:rsidR="00AF11F4">
        <w:rPr>
          <w:szCs w:val="28"/>
        </w:rPr>
        <w:t>"</w:t>
      </w:r>
      <w:r w:rsidRPr="009237D9">
        <w:rPr>
          <w:szCs w:val="28"/>
        </w:rPr>
        <w:t>Интернет</w:t>
      </w:r>
      <w:r w:rsidR="00AF11F4">
        <w:rPr>
          <w:szCs w:val="28"/>
        </w:rPr>
        <w:t>"</w:t>
      </w:r>
      <w:r w:rsidRPr="009237D9">
        <w:rPr>
          <w:szCs w:val="28"/>
        </w:rPr>
        <w:t>, в том числе на официальном сайте муниципального образования (при</w:t>
      </w:r>
      <w:proofErr w:type="gramEnd"/>
      <w:r w:rsidRPr="009237D9">
        <w:rPr>
          <w:szCs w:val="28"/>
        </w:rPr>
        <w:t xml:space="preserve"> его </w:t>
      </w:r>
      <w:proofErr w:type="gramStart"/>
      <w:r w:rsidRPr="009237D9">
        <w:rPr>
          <w:szCs w:val="28"/>
        </w:rPr>
        <w:t>наличии</w:t>
      </w:r>
      <w:proofErr w:type="gramEnd"/>
      <w:r w:rsidRPr="009237D9">
        <w:rPr>
          <w:szCs w:val="28"/>
        </w:rPr>
        <w:t>), граждан, включенных в Реестр, о возможности предоставления им земельных участков на территории муниципальн</w:t>
      </w:r>
      <w:r w:rsidR="0003394F">
        <w:rPr>
          <w:szCs w:val="28"/>
        </w:rPr>
        <w:t>ых</w:t>
      </w:r>
      <w:r w:rsidRPr="009237D9">
        <w:rPr>
          <w:szCs w:val="28"/>
        </w:rPr>
        <w:t xml:space="preserve"> образовани</w:t>
      </w:r>
      <w:r w:rsidR="0003394F">
        <w:rPr>
          <w:szCs w:val="28"/>
        </w:rPr>
        <w:t>й, с которым</w:t>
      </w:r>
      <w:r w:rsidR="00B70318">
        <w:rPr>
          <w:szCs w:val="28"/>
        </w:rPr>
        <w:t>и</w:t>
      </w:r>
      <w:r w:rsidR="0003394F">
        <w:rPr>
          <w:szCs w:val="28"/>
        </w:rPr>
        <w:t xml:space="preserve"> заключено со</w:t>
      </w:r>
      <w:r w:rsidRPr="009237D9">
        <w:rPr>
          <w:szCs w:val="28"/>
        </w:rPr>
        <w:t>глашение.</w:t>
      </w:r>
    </w:p>
    <w:p w:rsidR="00AA1724" w:rsidRPr="009237D9" w:rsidRDefault="00AA1724" w:rsidP="00AA1724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9237D9">
        <w:rPr>
          <w:szCs w:val="28"/>
        </w:rPr>
        <w:t>4.В течение 30 календарных дней со дня получения уведомления и (или) опубликования информации, указанной в части 3 настоящей статьи, граждане, вне зависимости от очередности включения в Реестр, подают в уполномоченный орган местного самоуправления муниципального образования, на территории которого отсутствуют земельные участки</w:t>
      </w:r>
      <w:r w:rsidR="0003394F">
        <w:rPr>
          <w:szCs w:val="28"/>
        </w:rPr>
        <w:t xml:space="preserve"> для предоставления в соответствии с настоящим Законом</w:t>
      </w:r>
      <w:r w:rsidRPr="009237D9">
        <w:rPr>
          <w:szCs w:val="28"/>
        </w:rPr>
        <w:t>, письменные заявления о согласии на предоставление земельного участка в собственность бесплатно</w:t>
      </w:r>
      <w:proofErr w:type="gramEnd"/>
      <w:r w:rsidRPr="009237D9">
        <w:rPr>
          <w:szCs w:val="28"/>
        </w:rPr>
        <w:t xml:space="preserve"> на территории муниципального образования, с которым заключено </w:t>
      </w:r>
      <w:r w:rsidR="0003394F">
        <w:rPr>
          <w:szCs w:val="28"/>
        </w:rPr>
        <w:t>с</w:t>
      </w:r>
      <w:r w:rsidRPr="009237D9">
        <w:rPr>
          <w:szCs w:val="28"/>
        </w:rPr>
        <w:t>оглашение</w:t>
      </w:r>
      <w:r w:rsidR="0003394F">
        <w:rPr>
          <w:szCs w:val="28"/>
        </w:rPr>
        <w:t>.</w:t>
      </w:r>
    </w:p>
    <w:p w:rsidR="00AA1724" w:rsidRPr="009237D9" w:rsidRDefault="00AA1724" w:rsidP="00AA172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237D9">
        <w:rPr>
          <w:szCs w:val="28"/>
        </w:rPr>
        <w:t>5.Письменные согласия граждан регистрируются уполномоченным органом местного самоуправления муниципального образования, на территории которого отсутствуют земельные участки</w:t>
      </w:r>
      <w:r w:rsidR="0003394F">
        <w:rPr>
          <w:szCs w:val="28"/>
        </w:rPr>
        <w:t xml:space="preserve"> для предоставления в соответствии с настоящим Законом</w:t>
      </w:r>
      <w:r w:rsidRPr="009237D9">
        <w:rPr>
          <w:szCs w:val="28"/>
        </w:rPr>
        <w:t xml:space="preserve">, в порядке очередности их поступления. </w:t>
      </w:r>
    </w:p>
    <w:p w:rsidR="00AA1724" w:rsidRPr="009237D9" w:rsidRDefault="00AA1724" w:rsidP="00AA1724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9237D9">
        <w:rPr>
          <w:szCs w:val="28"/>
        </w:rPr>
        <w:t>6.В течение 10 календарных дней со дня регистрации письменного согласия гражданина (граждан) уполномоченный орган местного самоуправления, на территории которого отсутствуют земельные участки</w:t>
      </w:r>
      <w:r w:rsidR="0003394F">
        <w:rPr>
          <w:szCs w:val="28"/>
        </w:rPr>
        <w:t xml:space="preserve"> для предоставления в соответствии с настоящим Законом</w:t>
      </w:r>
      <w:r w:rsidRPr="009237D9">
        <w:rPr>
          <w:szCs w:val="28"/>
        </w:rPr>
        <w:t xml:space="preserve">, направляет копию письменного согласия, заявление гражданина (граждан) с приложением документов, указанных в статье 5 настоящего Закона, в уполномоченный орган местного самоуправления муниципального образования, с которым заключено </w:t>
      </w:r>
      <w:r w:rsidR="0003394F">
        <w:rPr>
          <w:szCs w:val="28"/>
        </w:rPr>
        <w:t>с</w:t>
      </w:r>
      <w:r w:rsidRPr="009237D9">
        <w:rPr>
          <w:szCs w:val="28"/>
        </w:rPr>
        <w:t>оглашение, для включения гражданина</w:t>
      </w:r>
      <w:proofErr w:type="gramEnd"/>
      <w:r w:rsidRPr="009237D9">
        <w:rPr>
          <w:szCs w:val="28"/>
        </w:rPr>
        <w:t xml:space="preserve"> (граждан) в Реестр.</w:t>
      </w:r>
    </w:p>
    <w:p w:rsidR="00AA1724" w:rsidRPr="009237D9" w:rsidRDefault="00AA1724" w:rsidP="00AA1724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9237D9">
        <w:rPr>
          <w:szCs w:val="28"/>
        </w:rPr>
        <w:t>7.Реестровый номер присваивается гражданам в течение</w:t>
      </w:r>
      <w:r w:rsidR="0003394F">
        <w:rPr>
          <w:szCs w:val="28"/>
        </w:rPr>
        <w:br/>
      </w:r>
      <w:r w:rsidRPr="009237D9">
        <w:rPr>
          <w:szCs w:val="28"/>
        </w:rPr>
        <w:t xml:space="preserve">10 календарных дней со дня получения уполномоченным органом муниципального образования, с которым заключено </w:t>
      </w:r>
      <w:r w:rsidR="0003394F">
        <w:rPr>
          <w:szCs w:val="28"/>
        </w:rPr>
        <w:t>с</w:t>
      </w:r>
      <w:r w:rsidRPr="009237D9">
        <w:rPr>
          <w:szCs w:val="28"/>
        </w:rPr>
        <w:t>оглашение</w:t>
      </w:r>
      <w:r w:rsidR="0003394F">
        <w:rPr>
          <w:szCs w:val="28"/>
        </w:rPr>
        <w:t>,</w:t>
      </w:r>
      <w:r w:rsidRPr="009237D9">
        <w:rPr>
          <w:szCs w:val="28"/>
        </w:rPr>
        <w:t xml:space="preserve"> копии письменного согласия, заявления гражданина (граждан) с приложением документов, указанных в статье 5 настоящего Закона, в порядке очередности, сложившейся в указанном муниципальном образовании,</w:t>
      </w:r>
      <w:r w:rsidRPr="009237D9">
        <w:t xml:space="preserve"> </w:t>
      </w:r>
      <w:r w:rsidRPr="009237D9">
        <w:rPr>
          <w:szCs w:val="28"/>
        </w:rPr>
        <w:t>с учетом очередности регистрации письменных согласий уполномоченным органом местного самоуправления муниципального образования, на территории которого отсутствуют</w:t>
      </w:r>
      <w:proofErr w:type="gramEnd"/>
      <w:r w:rsidRPr="009237D9">
        <w:rPr>
          <w:szCs w:val="28"/>
        </w:rPr>
        <w:t xml:space="preserve"> земельные участки</w:t>
      </w:r>
      <w:r w:rsidR="0003394F">
        <w:rPr>
          <w:szCs w:val="28"/>
        </w:rPr>
        <w:t xml:space="preserve"> для предоставления в соответствии с настоящим Законом</w:t>
      </w:r>
      <w:r w:rsidRPr="009237D9">
        <w:rPr>
          <w:szCs w:val="28"/>
        </w:rPr>
        <w:t>.</w:t>
      </w:r>
    </w:p>
    <w:p w:rsidR="00AA1724" w:rsidRPr="0003394F" w:rsidRDefault="00AA1724" w:rsidP="00AA17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237D9">
        <w:rPr>
          <w:rFonts w:ascii="Times New Roman" w:hAnsi="Times New Roman" w:cs="Times New Roman"/>
          <w:sz w:val="28"/>
          <w:szCs w:val="28"/>
        </w:rPr>
        <w:lastRenderedPageBreak/>
        <w:t xml:space="preserve">8.Со дня включения гражданина (граждан) в Реестр муниципального образования, с которым заключено </w:t>
      </w:r>
      <w:r w:rsidR="0003394F">
        <w:rPr>
          <w:rFonts w:ascii="Times New Roman" w:hAnsi="Times New Roman" w:cs="Times New Roman"/>
          <w:sz w:val="28"/>
          <w:szCs w:val="28"/>
        </w:rPr>
        <w:t>с</w:t>
      </w:r>
      <w:r w:rsidRPr="009237D9">
        <w:rPr>
          <w:rFonts w:ascii="Times New Roman" w:hAnsi="Times New Roman" w:cs="Times New Roman"/>
          <w:sz w:val="28"/>
          <w:szCs w:val="28"/>
        </w:rPr>
        <w:t>оглашение, он (они) исключается (исключаются) из Реестра муниципального образования, на территории которого отсутствуют земельные участки</w:t>
      </w:r>
      <w:r w:rsidR="0003394F">
        <w:rPr>
          <w:rFonts w:ascii="Times New Roman" w:hAnsi="Times New Roman" w:cs="Times New Roman"/>
          <w:sz w:val="28"/>
          <w:szCs w:val="28"/>
        </w:rPr>
        <w:t xml:space="preserve"> </w:t>
      </w:r>
      <w:r w:rsidR="0003394F" w:rsidRPr="0003394F">
        <w:rPr>
          <w:rFonts w:ascii="Times New Roman" w:hAnsi="Times New Roman" w:cs="Times New Roman"/>
          <w:sz w:val="28"/>
          <w:szCs w:val="28"/>
        </w:rPr>
        <w:t>для предоставления в соответствии с настоящим Законом</w:t>
      </w:r>
      <w:r w:rsidRPr="0003394F">
        <w:rPr>
          <w:rFonts w:ascii="Times New Roman" w:hAnsi="Times New Roman" w:cs="Times New Roman"/>
          <w:sz w:val="28"/>
          <w:szCs w:val="28"/>
        </w:rPr>
        <w:t>.</w:t>
      </w:r>
      <w:r w:rsidRPr="009237D9">
        <w:rPr>
          <w:rFonts w:ascii="Times New Roman" w:hAnsi="Times New Roman" w:cs="Times New Roman"/>
          <w:sz w:val="28"/>
          <w:szCs w:val="28"/>
        </w:rPr>
        <w:t xml:space="preserve"> При этом очередность реестровых номеров граждан в Реестре муниципального образования, на территории которого отсутствуют земельные </w:t>
      </w:r>
      <w:r w:rsidRPr="0003394F">
        <w:rPr>
          <w:rFonts w:ascii="Times New Roman" w:hAnsi="Times New Roman" w:cs="Times New Roman"/>
          <w:sz w:val="28"/>
          <w:szCs w:val="28"/>
        </w:rPr>
        <w:t>участки</w:t>
      </w:r>
      <w:r w:rsidR="0003394F" w:rsidRPr="0003394F">
        <w:rPr>
          <w:rFonts w:ascii="Times New Roman" w:hAnsi="Times New Roman" w:cs="Times New Roman"/>
          <w:sz w:val="28"/>
          <w:szCs w:val="28"/>
        </w:rPr>
        <w:t xml:space="preserve"> для предоставления в соответствии с настоящим Законом</w:t>
      </w:r>
      <w:r w:rsidRPr="0003394F">
        <w:rPr>
          <w:rFonts w:ascii="Times New Roman" w:hAnsi="Times New Roman" w:cs="Times New Roman"/>
          <w:sz w:val="28"/>
          <w:szCs w:val="28"/>
        </w:rPr>
        <w:t>, не изменяется.</w:t>
      </w:r>
    </w:p>
    <w:p w:rsidR="00AA1724" w:rsidRPr="009237D9" w:rsidRDefault="00AA1724" w:rsidP="00AA17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237D9">
        <w:rPr>
          <w:rFonts w:ascii="Times New Roman" w:hAnsi="Times New Roman" w:cs="Times New Roman"/>
          <w:sz w:val="28"/>
          <w:szCs w:val="28"/>
        </w:rPr>
        <w:t>9.</w:t>
      </w:r>
      <w:r w:rsidR="0003394F">
        <w:rPr>
          <w:rFonts w:ascii="Times New Roman" w:hAnsi="Times New Roman" w:cs="Times New Roman"/>
          <w:sz w:val="28"/>
          <w:szCs w:val="28"/>
        </w:rPr>
        <w:t>Г</w:t>
      </w:r>
      <w:r w:rsidRPr="009237D9">
        <w:rPr>
          <w:rFonts w:ascii="Times New Roman" w:hAnsi="Times New Roman" w:cs="Times New Roman"/>
          <w:sz w:val="28"/>
          <w:szCs w:val="28"/>
        </w:rPr>
        <w:t xml:space="preserve">ражданин (граждане) вправе подать заявление об исключении его (их) из Реестра муниципального образования, с которым заключено </w:t>
      </w:r>
      <w:r w:rsidR="0003394F">
        <w:rPr>
          <w:rFonts w:ascii="Times New Roman" w:hAnsi="Times New Roman" w:cs="Times New Roman"/>
          <w:sz w:val="28"/>
          <w:szCs w:val="28"/>
        </w:rPr>
        <w:t>с</w:t>
      </w:r>
      <w:r w:rsidRPr="009237D9">
        <w:rPr>
          <w:rFonts w:ascii="Times New Roman" w:hAnsi="Times New Roman" w:cs="Times New Roman"/>
          <w:sz w:val="28"/>
          <w:szCs w:val="28"/>
        </w:rPr>
        <w:t xml:space="preserve">оглашение. </w:t>
      </w:r>
    </w:p>
    <w:p w:rsidR="00AA1724" w:rsidRPr="009237D9" w:rsidRDefault="00AA1724" w:rsidP="00AA17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37D9">
        <w:rPr>
          <w:rFonts w:ascii="Times New Roman" w:hAnsi="Times New Roman" w:cs="Times New Roman"/>
          <w:sz w:val="28"/>
          <w:szCs w:val="28"/>
        </w:rPr>
        <w:t xml:space="preserve">В течение 10 календарных дней со дня получения указанного заявления уполномоченный орган муниципального образования, с которым заключено </w:t>
      </w:r>
      <w:r w:rsidR="0003394F">
        <w:rPr>
          <w:rFonts w:ascii="Times New Roman" w:hAnsi="Times New Roman" w:cs="Times New Roman"/>
          <w:sz w:val="28"/>
          <w:szCs w:val="28"/>
        </w:rPr>
        <w:t>с</w:t>
      </w:r>
      <w:r w:rsidRPr="009237D9">
        <w:rPr>
          <w:rFonts w:ascii="Times New Roman" w:hAnsi="Times New Roman" w:cs="Times New Roman"/>
          <w:sz w:val="28"/>
          <w:szCs w:val="28"/>
        </w:rPr>
        <w:t>оглашение, направляет копию письменного согласия, заявление гражданина (граждан) с приложением документов, указанных в статье 5 настоящего Закона, в уполномоченный орган местного самоуправления муниципального образования, на территории которого отсутствуют земельные участки, для включения гражданина (граждан) в Реестр.</w:t>
      </w:r>
      <w:proofErr w:type="gramEnd"/>
    </w:p>
    <w:p w:rsidR="00AA1724" w:rsidRPr="009237D9" w:rsidRDefault="0003394F" w:rsidP="00AA17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A1724" w:rsidRPr="009237D9">
        <w:rPr>
          <w:rFonts w:ascii="Times New Roman" w:hAnsi="Times New Roman" w:cs="Times New Roman"/>
          <w:sz w:val="28"/>
          <w:szCs w:val="28"/>
        </w:rPr>
        <w:t>раждане включаются в Реестр в соответствии с очередностью, сложившейся в муниципальном образовании, на территории которого отсутствуют земельные участки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394F">
        <w:rPr>
          <w:rFonts w:ascii="Times New Roman" w:hAnsi="Times New Roman" w:cs="Times New Roman"/>
          <w:sz w:val="28"/>
          <w:szCs w:val="28"/>
        </w:rPr>
        <w:t>для предоставления в соответствии с настоящим Законом</w:t>
      </w:r>
      <w:r w:rsidR="00AA1724" w:rsidRPr="009237D9">
        <w:rPr>
          <w:rFonts w:ascii="Times New Roman" w:hAnsi="Times New Roman" w:cs="Times New Roman"/>
          <w:sz w:val="28"/>
          <w:szCs w:val="28"/>
        </w:rPr>
        <w:t xml:space="preserve">, на дату поступления документов, указанных в абзаце втором настоящей части. </w:t>
      </w:r>
    </w:p>
    <w:p w:rsidR="00AA1724" w:rsidRDefault="00AA1724" w:rsidP="00AA172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237D9">
        <w:rPr>
          <w:szCs w:val="28"/>
        </w:rPr>
        <w:t xml:space="preserve">10.Земельные участки предоставляются гражданам уполномоченным органом местного самоуправления муниципального образования, которое может предоставить земельные участки на основании </w:t>
      </w:r>
      <w:r w:rsidR="0003394F">
        <w:rPr>
          <w:szCs w:val="28"/>
        </w:rPr>
        <w:t>с</w:t>
      </w:r>
      <w:r w:rsidRPr="009237D9">
        <w:rPr>
          <w:szCs w:val="28"/>
        </w:rPr>
        <w:t>оглашения, в собственность бесплатно в соответствии с</w:t>
      </w:r>
      <w:r>
        <w:rPr>
          <w:szCs w:val="28"/>
        </w:rPr>
        <w:t>о статьей 5 настоящего Закона</w:t>
      </w:r>
      <w:proofErr w:type="gramStart"/>
      <w:r>
        <w:rPr>
          <w:szCs w:val="28"/>
        </w:rPr>
        <w:t>.".</w:t>
      </w:r>
      <w:proofErr w:type="gramEnd"/>
    </w:p>
    <w:p w:rsidR="00AA1724" w:rsidRDefault="00AA1724" w:rsidP="00AA1724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AA1724" w:rsidRPr="009237D9" w:rsidRDefault="00AA1724" w:rsidP="00AA172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237D9">
        <w:rPr>
          <w:szCs w:val="28"/>
        </w:rPr>
        <w:t>СТАТЬЯ 2.</w:t>
      </w:r>
    </w:p>
    <w:p w:rsidR="00AA1724" w:rsidRPr="009237D9" w:rsidRDefault="00AA1724" w:rsidP="00AA1724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9237D9">
        <w:rPr>
          <w:szCs w:val="28"/>
        </w:rPr>
        <w:t>1.</w:t>
      </w:r>
      <w:r w:rsidRPr="009237D9">
        <w:rPr>
          <w:rFonts w:eastAsia="Calibri"/>
          <w:szCs w:val="28"/>
          <w:lang w:eastAsia="en-US"/>
        </w:rPr>
        <w:t>В течение 10 календарных дней со дня вступления в силу настоящего Закона уполномоченные органы местного самоуправления муниципальных районов в случае, установленном частью 6 статьи 2 Закона Приморского края</w:t>
      </w:r>
      <w:r>
        <w:rPr>
          <w:rFonts w:eastAsia="Calibri"/>
          <w:szCs w:val="28"/>
          <w:lang w:eastAsia="en-US"/>
        </w:rPr>
        <w:t xml:space="preserve"> </w:t>
      </w:r>
      <w:r w:rsidRPr="009237D9">
        <w:rPr>
          <w:rFonts w:eastAsia="Calibri"/>
          <w:szCs w:val="28"/>
          <w:lang w:eastAsia="en-US"/>
        </w:rPr>
        <w:t>от 8 ноября 2011 года № 837-КЗ "О бесплатном предоставлении земельных участков гражданам, имеющим тр</w:t>
      </w:r>
      <w:r w:rsidR="0003394F">
        <w:rPr>
          <w:rFonts w:eastAsia="Calibri"/>
          <w:szCs w:val="28"/>
          <w:lang w:eastAsia="en-US"/>
        </w:rPr>
        <w:t>е</w:t>
      </w:r>
      <w:r w:rsidRPr="009237D9">
        <w:rPr>
          <w:rFonts w:eastAsia="Calibri"/>
          <w:szCs w:val="28"/>
          <w:lang w:eastAsia="en-US"/>
        </w:rPr>
        <w:t xml:space="preserve">х и более детей, в Приморском крае" </w:t>
      </w:r>
      <w:r w:rsidR="0003394F">
        <w:rPr>
          <w:rFonts w:eastAsia="Calibri"/>
          <w:szCs w:val="28"/>
          <w:lang w:eastAsia="en-US"/>
        </w:rPr>
        <w:t>(</w:t>
      </w:r>
      <w:r w:rsidRPr="009237D9">
        <w:rPr>
          <w:rFonts w:eastAsia="Calibri"/>
          <w:szCs w:val="28"/>
          <w:lang w:eastAsia="en-US"/>
        </w:rPr>
        <w:t>в редакции настоящего Закона</w:t>
      </w:r>
      <w:r w:rsidR="0003394F">
        <w:rPr>
          <w:rFonts w:eastAsia="Calibri"/>
          <w:szCs w:val="28"/>
          <w:lang w:eastAsia="en-US"/>
        </w:rPr>
        <w:t>)</w:t>
      </w:r>
      <w:r w:rsidR="00A13624">
        <w:rPr>
          <w:rFonts w:eastAsia="Calibri"/>
          <w:szCs w:val="28"/>
          <w:lang w:eastAsia="en-US"/>
        </w:rPr>
        <w:t>,</w:t>
      </w:r>
      <w:r w:rsidRPr="009237D9">
        <w:rPr>
          <w:rFonts w:eastAsia="Calibri"/>
          <w:szCs w:val="28"/>
          <w:lang w:eastAsia="en-US"/>
        </w:rPr>
        <w:t xml:space="preserve"> формируют </w:t>
      </w:r>
      <w:r w:rsidR="0003394F">
        <w:rPr>
          <w:rFonts w:eastAsia="Calibri"/>
          <w:szCs w:val="28"/>
          <w:lang w:eastAsia="en-US"/>
        </w:rPr>
        <w:t>п</w:t>
      </w:r>
      <w:r w:rsidRPr="009237D9">
        <w:rPr>
          <w:rFonts w:eastAsia="Calibri"/>
          <w:szCs w:val="28"/>
          <w:lang w:eastAsia="en-US"/>
        </w:rPr>
        <w:t>еречни земельных участков, предназначенных для предоставления</w:t>
      </w:r>
      <w:proofErr w:type="gramEnd"/>
      <w:r w:rsidRPr="009237D9">
        <w:rPr>
          <w:rFonts w:eastAsia="Calibri"/>
          <w:szCs w:val="28"/>
          <w:lang w:eastAsia="en-US"/>
        </w:rPr>
        <w:t xml:space="preserve"> гражданам в собственность бесплатно, </w:t>
      </w:r>
      <w:r w:rsidRPr="009237D9">
        <w:rPr>
          <w:szCs w:val="28"/>
        </w:rPr>
        <w:t>расположенных в границах поселений, в которых отсутствуют утвержденные правила землепользования и застройки, а также расположенных на межселенных территориях.</w:t>
      </w:r>
    </w:p>
    <w:p w:rsidR="00AA1724" w:rsidRPr="009237D9" w:rsidRDefault="00AA1724" w:rsidP="00AA1724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9237D9">
        <w:rPr>
          <w:rFonts w:eastAsia="Calibri"/>
          <w:szCs w:val="28"/>
          <w:lang w:eastAsia="en-US"/>
        </w:rPr>
        <w:t>2.В течение 10 календарных дней со дня вступления в силу настоящего Закона уполномоченные органы местного самоуправления муниципальных районов направляют в уполномоченные органы местного самоуправления поселений, входящих в состав данных муниципальных районов:</w:t>
      </w:r>
    </w:p>
    <w:p w:rsidR="00AA1724" w:rsidRPr="009237D9" w:rsidRDefault="0003394F" w:rsidP="00AA1724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</w:t>
      </w:r>
      <w:r w:rsidR="00AA1724" w:rsidRPr="009237D9">
        <w:rPr>
          <w:rFonts w:eastAsia="Calibri"/>
          <w:szCs w:val="28"/>
          <w:lang w:eastAsia="en-US"/>
        </w:rPr>
        <w:t>)</w:t>
      </w:r>
      <w:r>
        <w:rPr>
          <w:rFonts w:eastAsia="Calibri"/>
          <w:szCs w:val="28"/>
          <w:lang w:eastAsia="en-US"/>
        </w:rPr>
        <w:t>п</w:t>
      </w:r>
      <w:r w:rsidR="00AA1724" w:rsidRPr="009237D9">
        <w:rPr>
          <w:rFonts w:eastAsia="Calibri"/>
          <w:szCs w:val="28"/>
          <w:lang w:eastAsia="en-US"/>
        </w:rPr>
        <w:t xml:space="preserve">еречень земельных участков, предназначенных для предоставления гражданам в собственность бесплатно; </w:t>
      </w:r>
    </w:p>
    <w:p w:rsidR="00AA1724" w:rsidRPr="009237D9" w:rsidRDefault="0003394F" w:rsidP="00AA1724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2</w:t>
      </w:r>
      <w:r w:rsidR="00AA1724" w:rsidRPr="009237D9">
        <w:rPr>
          <w:rFonts w:eastAsia="Calibri"/>
          <w:szCs w:val="28"/>
          <w:lang w:eastAsia="en-US"/>
        </w:rPr>
        <w:t>)Реестр граждан, имеющих право на получение земельного участка в соответствии с Законом Приморского края</w:t>
      </w:r>
      <w:r w:rsidR="0071706C">
        <w:rPr>
          <w:rFonts w:eastAsia="Calibri"/>
          <w:szCs w:val="28"/>
          <w:lang w:eastAsia="en-US"/>
        </w:rPr>
        <w:t xml:space="preserve"> </w:t>
      </w:r>
      <w:r w:rsidR="0071706C" w:rsidRPr="009237D9">
        <w:rPr>
          <w:rFonts w:eastAsia="Calibri"/>
          <w:szCs w:val="28"/>
          <w:lang w:eastAsia="en-US"/>
        </w:rPr>
        <w:t>"О бесплатном предоставлении земельных участков гражданам, имеющим тр</w:t>
      </w:r>
      <w:r w:rsidR="0071706C">
        <w:rPr>
          <w:rFonts w:eastAsia="Calibri"/>
          <w:szCs w:val="28"/>
          <w:lang w:eastAsia="en-US"/>
        </w:rPr>
        <w:t>е</w:t>
      </w:r>
      <w:r w:rsidR="0071706C" w:rsidRPr="009237D9">
        <w:rPr>
          <w:rFonts w:eastAsia="Calibri"/>
          <w:szCs w:val="28"/>
          <w:lang w:eastAsia="en-US"/>
        </w:rPr>
        <w:t>х и более детей, в Приморском крае"</w:t>
      </w:r>
      <w:r w:rsidR="00AA1724" w:rsidRPr="009237D9">
        <w:rPr>
          <w:rFonts w:eastAsia="Calibri"/>
          <w:szCs w:val="28"/>
          <w:lang w:eastAsia="en-US"/>
        </w:rPr>
        <w:t>;</w:t>
      </w:r>
    </w:p>
    <w:p w:rsidR="00AA1724" w:rsidRPr="009237D9" w:rsidRDefault="0071706C" w:rsidP="00AA1724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</w:t>
      </w:r>
      <w:r w:rsidR="00AA1724" w:rsidRPr="009237D9">
        <w:rPr>
          <w:rFonts w:eastAsia="Calibri"/>
          <w:szCs w:val="28"/>
          <w:lang w:eastAsia="en-US"/>
        </w:rPr>
        <w:t>)документы, указанные в части 1 статьи 5 Закона Приморского края</w:t>
      </w:r>
      <w:r w:rsidR="00C6484F">
        <w:rPr>
          <w:rFonts w:eastAsia="Calibri"/>
          <w:szCs w:val="28"/>
          <w:lang w:eastAsia="en-US"/>
        </w:rPr>
        <w:t xml:space="preserve"> </w:t>
      </w:r>
      <w:r w:rsidR="00C6484F" w:rsidRPr="00C6484F">
        <w:rPr>
          <w:rFonts w:eastAsia="Calibri"/>
          <w:szCs w:val="28"/>
          <w:lang w:eastAsia="en-US"/>
        </w:rPr>
        <w:t>"О бесплатном предоставлении земельных участков гражданам, имеющим трех и более детей, в Приморском крае"</w:t>
      </w:r>
      <w:r w:rsidR="00DA72B3">
        <w:rPr>
          <w:rFonts w:eastAsia="Calibri"/>
          <w:szCs w:val="28"/>
          <w:lang w:eastAsia="en-US"/>
        </w:rPr>
        <w:t>,</w:t>
      </w:r>
      <w:bookmarkStart w:id="1" w:name="_GoBack"/>
      <w:bookmarkEnd w:id="1"/>
      <w:r w:rsidR="00AA1724" w:rsidRPr="009237D9">
        <w:rPr>
          <w:rFonts w:eastAsia="Calibri"/>
          <w:szCs w:val="28"/>
          <w:lang w:eastAsia="en-US"/>
        </w:rPr>
        <w:t xml:space="preserve"> в отношении граждан, постоянным местом жительства которых является соответствующее поселение;</w:t>
      </w:r>
    </w:p>
    <w:p w:rsidR="00AA1724" w:rsidRPr="009237D9" w:rsidRDefault="0071706C" w:rsidP="00AA1724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</w:t>
      </w:r>
      <w:r w:rsidR="00AA1724" w:rsidRPr="009237D9">
        <w:rPr>
          <w:rFonts w:eastAsia="Calibri"/>
          <w:szCs w:val="28"/>
          <w:lang w:eastAsia="en-US"/>
        </w:rPr>
        <w:t>)информацию о гражданах, приглашенных на жеребьевку, извещение о которой опубликовано уполномоченным органом местного самоуправления муниципального района до д</w:t>
      </w:r>
      <w:r w:rsidR="00A13624">
        <w:rPr>
          <w:rFonts w:eastAsia="Calibri"/>
          <w:szCs w:val="28"/>
          <w:lang w:eastAsia="en-US"/>
        </w:rPr>
        <w:t>ня</w:t>
      </w:r>
      <w:r w:rsidR="00AA1724" w:rsidRPr="009237D9">
        <w:rPr>
          <w:rFonts w:eastAsia="Calibri"/>
          <w:szCs w:val="28"/>
          <w:lang w:eastAsia="en-US"/>
        </w:rPr>
        <w:t xml:space="preserve"> вступления в силу настоящего Закона и дата проведения которой назначена после даты вступления в силу настоящего Закона;</w:t>
      </w:r>
    </w:p>
    <w:p w:rsidR="00AA1724" w:rsidRPr="009237D9" w:rsidRDefault="0071706C" w:rsidP="00AA1724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AA1724" w:rsidRPr="009237D9">
        <w:rPr>
          <w:szCs w:val="28"/>
        </w:rPr>
        <w:t xml:space="preserve">)протоколы жеребьевок, проведенных уполномоченным органом местного самоуправления муниципального района после 1 марта 2015 года до </w:t>
      </w:r>
      <w:r w:rsidR="00080C15">
        <w:rPr>
          <w:szCs w:val="28"/>
        </w:rPr>
        <w:t>дня</w:t>
      </w:r>
      <w:r w:rsidR="00AA1724" w:rsidRPr="009237D9">
        <w:rPr>
          <w:szCs w:val="28"/>
        </w:rPr>
        <w:t xml:space="preserve"> вступления в силу настоящего Закона;</w:t>
      </w:r>
    </w:p>
    <w:p w:rsidR="00AA1724" w:rsidRPr="009237D9" w:rsidRDefault="0071706C" w:rsidP="00AA1724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6</w:t>
      </w:r>
      <w:r w:rsidR="00AA1724" w:rsidRPr="009237D9">
        <w:rPr>
          <w:rFonts w:eastAsia="Calibri"/>
          <w:szCs w:val="28"/>
          <w:lang w:eastAsia="en-US"/>
        </w:rPr>
        <w:t>)информацию о неучастии граждан в провед</w:t>
      </w:r>
      <w:r>
        <w:rPr>
          <w:rFonts w:eastAsia="Calibri"/>
          <w:szCs w:val="28"/>
          <w:lang w:eastAsia="en-US"/>
        </w:rPr>
        <w:t>е</w:t>
      </w:r>
      <w:r w:rsidR="00AA1724" w:rsidRPr="009237D9">
        <w:rPr>
          <w:rFonts w:eastAsia="Calibri"/>
          <w:szCs w:val="28"/>
          <w:lang w:eastAsia="en-US"/>
        </w:rPr>
        <w:t>нных жеребьевках.</w:t>
      </w:r>
    </w:p>
    <w:p w:rsidR="00AA1724" w:rsidRPr="009237D9" w:rsidRDefault="00AA1724" w:rsidP="00AA1724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3.</w:t>
      </w:r>
      <w:r w:rsidRPr="009237D9">
        <w:rPr>
          <w:rFonts w:eastAsia="Calibri"/>
          <w:szCs w:val="28"/>
          <w:lang w:eastAsia="en-US"/>
        </w:rPr>
        <w:t>В течение 10 календарных дней со дня поступления указанных в части 2 настоящей статьи документов, уполномоченные органы местного самоуправления поселений:</w:t>
      </w:r>
    </w:p>
    <w:p w:rsidR="00AA1724" w:rsidRPr="009237D9" w:rsidRDefault="00AA1724" w:rsidP="00AA1724">
      <w:pPr>
        <w:tabs>
          <w:tab w:val="left" w:pos="993"/>
        </w:tabs>
        <w:ind w:firstLine="720"/>
        <w:jc w:val="both"/>
        <w:rPr>
          <w:szCs w:val="28"/>
        </w:rPr>
      </w:pPr>
      <w:r w:rsidRPr="009237D9">
        <w:rPr>
          <w:rFonts w:eastAsia="Calibri"/>
          <w:szCs w:val="28"/>
          <w:lang w:eastAsia="en-US"/>
        </w:rPr>
        <w:t>1)формируют Перечни земельных участков, предназначенных для предоставления гражданам в собственность бесплатно, включая в них земельные участки, расположенные в границах соответствующих поселений</w:t>
      </w:r>
      <w:r w:rsidRPr="009237D9">
        <w:rPr>
          <w:szCs w:val="28"/>
        </w:rPr>
        <w:t>;</w:t>
      </w:r>
    </w:p>
    <w:p w:rsidR="00AA1724" w:rsidRPr="009237D9" w:rsidRDefault="00AA1724" w:rsidP="00AA1724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9237D9">
        <w:rPr>
          <w:rFonts w:eastAsia="Calibri"/>
          <w:szCs w:val="28"/>
          <w:lang w:eastAsia="en-US"/>
        </w:rPr>
        <w:t>2)принимают решение о включении в формируемый ими Реестр граждан, имеющих право на получение земельного участка в соответствии с Законом Приморского края</w:t>
      </w:r>
      <w:r w:rsidR="0071706C">
        <w:rPr>
          <w:rFonts w:eastAsia="Calibri"/>
          <w:szCs w:val="28"/>
          <w:lang w:eastAsia="en-US"/>
        </w:rPr>
        <w:t xml:space="preserve"> </w:t>
      </w:r>
      <w:r w:rsidR="0071706C" w:rsidRPr="009237D9">
        <w:rPr>
          <w:rFonts w:eastAsia="Calibri"/>
          <w:szCs w:val="28"/>
          <w:lang w:eastAsia="en-US"/>
        </w:rPr>
        <w:t>"О бесплатном предоставлении земельных участков гражданам, имеющим тр</w:t>
      </w:r>
      <w:r w:rsidR="0071706C">
        <w:rPr>
          <w:rFonts w:eastAsia="Calibri"/>
          <w:szCs w:val="28"/>
          <w:lang w:eastAsia="en-US"/>
        </w:rPr>
        <w:t>е</w:t>
      </w:r>
      <w:r w:rsidR="0071706C" w:rsidRPr="009237D9">
        <w:rPr>
          <w:rFonts w:eastAsia="Calibri"/>
          <w:szCs w:val="28"/>
          <w:lang w:eastAsia="en-US"/>
        </w:rPr>
        <w:t>х и более детей, в Приморском крае"</w:t>
      </w:r>
      <w:r w:rsidR="00A13624">
        <w:rPr>
          <w:rFonts w:eastAsia="Calibri"/>
          <w:szCs w:val="28"/>
          <w:lang w:eastAsia="en-US"/>
        </w:rPr>
        <w:t xml:space="preserve"> </w:t>
      </w:r>
      <w:r w:rsidRPr="009237D9">
        <w:rPr>
          <w:rFonts w:eastAsia="Calibri"/>
          <w:szCs w:val="28"/>
          <w:lang w:eastAsia="en-US"/>
        </w:rPr>
        <w:t>(далее</w:t>
      </w:r>
      <w:r w:rsidR="00A13624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-</w:t>
      </w:r>
      <w:r w:rsidR="00A13624">
        <w:rPr>
          <w:rFonts w:eastAsia="Calibri"/>
          <w:szCs w:val="28"/>
          <w:lang w:eastAsia="en-US"/>
        </w:rPr>
        <w:t xml:space="preserve"> </w:t>
      </w:r>
      <w:r w:rsidRPr="009237D9">
        <w:rPr>
          <w:rFonts w:eastAsia="Calibri"/>
          <w:szCs w:val="28"/>
          <w:lang w:eastAsia="en-US"/>
        </w:rPr>
        <w:t>Реестр поселения)</w:t>
      </w:r>
      <w:r w:rsidR="00080C15">
        <w:rPr>
          <w:rFonts w:eastAsia="Calibri"/>
          <w:szCs w:val="28"/>
          <w:lang w:eastAsia="en-US"/>
        </w:rPr>
        <w:t>,</w:t>
      </w:r>
      <w:r w:rsidRPr="009237D9">
        <w:rPr>
          <w:rFonts w:eastAsia="Calibri"/>
          <w:szCs w:val="28"/>
          <w:lang w:eastAsia="en-US"/>
        </w:rPr>
        <w:t xml:space="preserve"> граждан, постоянным местом жительства которых является соответствующее поселение и включенных в указанный в</w:t>
      </w:r>
      <w:r w:rsidR="0071706C">
        <w:rPr>
          <w:rFonts w:eastAsia="Calibri"/>
          <w:szCs w:val="28"/>
          <w:lang w:eastAsia="en-US"/>
        </w:rPr>
        <w:br/>
      </w:r>
      <w:r w:rsidRPr="009237D9">
        <w:rPr>
          <w:rFonts w:eastAsia="Calibri"/>
          <w:szCs w:val="28"/>
          <w:lang w:eastAsia="en-US"/>
        </w:rPr>
        <w:t xml:space="preserve">пункте </w:t>
      </w:r>
      <w:r w:rsidR="0071706C">
        <w:rPr>
          <w:rFonts w:eastAsia="Calibri"/>
          <w:szCs w:val="28"/>
          <w:lang w:eastAsia="en-US"/>
        </w:rPr>
        <w:t>2</w:t>
      </w:r>
      <w:r w:rsidRPr="009237D9">
        <w:rPr>
          <w:rFonts w:eastAsia="Calibri"/>
          <w:szCs w:val="28"/>
          <w:lang w:eastAsia="en-US"/>
        </w:rPr>
        <w:t xml:space="preserve"> части 2 настоящей статьи Реестр, за</w:t>
      </w:r>
      <w:proofErr w:type="gramEnd"/>
      <w:r w:rsidRPr="009237D9">
        <w:rPr>
          <w:rFonts w:eastAsia="Calibri"/>
          <w:szCs w:val="28"/>
          <w:lang w:eastAsia="en-US"/>
        </w:rPr>
        <w:t xml:space="preserve"> исключением граждан, указанных в пункте </w:t>
      </w:r>
      <w:r w:rsidR="0071706C">
        <w:rPr>
          <w:rFonts w:eastAsia="Calibri"/>
          <w:szCs w:val="28"/>
          <w:lang w:eastAsia="en-US"/>
        </w:rPr>
        <w:t>4</w:t>
      </w:r>
      <w:r w:rsidRPr="009237D9">
        <w:rPr>
          <w:rFonts w:eastAsia="Calibri"/>
          <w:szCs w:val="28"/>
          <w:lang w:eastAsia="en-US"/>
        </w:rPr>
        <w:t xml:space="preserve"> части 2 настоящей статьи;</w:t>
      </w:r>
    </w:p>
    <w:p w:rsidR="00AA1724" w:rsidRPr="009237D9" w:rsidRDefault="00AA1724" w:rsidP="00AA1724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9237D9">
        <w:rPr>
          <w:rFonts w:eastAsia="Calibri"/>
          <w:szCs w:val="28"/>
          <w:lang w:eastAsia="en-US"/>
        </w:rPr>
        <w:t>Реестровый номер присваивается уполномоченным органом местного самоуправления поселения в порядке очередности в соответствии с датой принятия решения о включении в Реестр граждан, имеющих право на получение земельного участка в соответствии с Законом Приморского края</w:t>
      </w:r>
      <w:r w:rsidR="0071706C">
        <w:rPr>
          <w:rFonts w:eastAsia="Calibri"/>
          <w:szCs w:val="28"/>
          <w:lang w:eastAsia="en-US"/>
        </w:rPr>
        <w:t xml:space="preserve"> </w:t>
      </w:r>
      <w:r w:rsidR="0071706C" w:rsidRPr="009237D9">
        <w:rPr>
          <w:rFonts w:eastAsia="Calibri"/>
          <w:szCs w:val="28"/>
          <w:lang w:eastAsia="en-US"/>
        </w:rPr>
        <w:t>"О бесплатном предоставлении земельных участков гражданам, имеющим тр</w:t>
      </w:r>
      <w:r w:rsidR="0071706C">
        <w:rPr>
          <w:rFonts w:eastAsia="Calibri"/>
          <w:szCs w:val="28"/>
          <w:lang w:eastAsia="en-US"/>
        </w:rPr>
        <w:t>е</w:t>
      </w:r>
      <w:r w:rsidR="0071706C" w:rsidRPr="009237D9">
        <w:rPr>
          <w:rFonts w:eastAsia="Calibri"/>
          <w:szCs w:val="28"/>
          <w:lang w:eastAsia="en-US"/>
        </w:rPr>
        <w:t xml:space="preserve">х и более детей, в Приморском крае" </w:t>
      </w:r>
      <w:r w:rsidRPr="009237D9">
        <w:rPr>
          <w:rFonts w:eastAsia="Calibri"/>
          <w:szCs w:val="28"/>
          <w:lang w:eastAsia="en-US"/>
        </w:rPr>
        <w:t xml:space="preserve"> уполномоченным органом местного самоуправления муниципального района. </w:t>
      </w:r>
      <w:proofErr w:type="gramEnd"/>
    </w:p>
    <w:p w:rsidR="00AA1724" w:rsidRPr="009237D9" w:rsidRDefault="00AA1724" w:rsidP="00AA1724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9237D9">
        <w:rPr>
          <w:rFonts w:eastAsia="Calibri"/>
          <w:szCs w:val="28"/>
          <w:lang w:eastAsia="en-US"/>
        </w:rPr>
        <w:t>В случае постоянного проживания граждан,</w:t>
      </w:r>
      <w:r w:rsidR="0071706C">
        <w:rPr>
          <w:rFonts w:eastAsia="Calibri"/>
          <w:szCs w:val="28"/>
          <w:lang w:eastAsia="en-US"/>
        </w:rPr>
        <w:t xml:space="preserve"> </w:t>
      </w:r>
      <w:r w:rsidR="0071706C" w:rsidRPr="009237D9">
        <w:rPr>
          <w:rFonts w:eastAsia="Calibri"/>
          <w:szCs w:val="28"/>
          <w:lang w:eastAsia="en-US"/>
        </w:rPr>
        <w:t xml:space="preserve">состоящих в зарегистрированном браке, </w:t>
      </w:r>
      <w:r w:rsidRPr="009237D9">
        <w:rPr>
          <w:rFonts w:eastAsia="Calibri"/>
          <w:szCs w:val="28"/>
          <w:lang w:eastAsia="en-US"/>
        </w:rPr>
        <w:t>имеющих тр</w:t>
      </w:r>
      <w:r w:rsidR="0071706C">
        <w:rPr>
          <w:rFonts w:eastAsia="Calibri"/>
          <w:szCs w:val="28"/>
          <w:lang w:eastAsia="en-US"/>
        </w:rPr>
        <w:t>е</w:t>
      </w:r>
      <w:r w:rsidRPr="009237D9">
        <w:rPr>
          <w:rFonts w:eastAsia="Calibri"/>
          <w:szCs w:val="28"/>
          <w:lang w:eastAsia="en-US"/>
        </w:rPr>
        <w:t>х и более детей, а также граждан, не состоящих в зарегистрированном браке, но являющихся родителями тр</w:t>
      </w:r>
      <w:r w:rsidR="0071706C">
        <w:rPr>
          <w:rFonts w:eastAsia="Calibri"/>
          <w:szCs w:val="28"/>
          <w:lang w:eastAsia="en-US"/>
        </w:rPr>
        <w:t>е</w:t>
      </w:r>
      <w:r w:rsidRPr="009237D9">
        <w:rPr>
          <w:rFonts w:eastAsia="Calibri"/>
          <w:szCs w:val="28"/>
          <w:lang w:eastAsia="en-US"/>
        </w:rPr>
        <w:t>х и более детей, на территории разных поселений, решение о присвоении им реестровых номеров принимается уполномоченным органом местного самоуправления того поселения, на территории которого находится место совместного проживания гражданина и его детей.</w:t>
      </w:r>
      <w:proofErr w:type="gramEnd"/>
    </w:p>
    <w:p w:rsidR="00080C15" w:rsidRDefault="00AA1724" w:rsidP="00AA1724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9237D9">
        <w:rPr>
          <w:szCs w:val="28"/>
        </w:rPr>
        <w:lastRenderedPageBreak/>
        <w:t>4.Уполномоченный орган местного самоуправления поселения направляет гражданину (гражданам) уведомление о проведении жеребь</w:t>
      </w:r>
      <w:r w:rsidR="00A13624">
        <w:rPr>
          <w:szCs w:val="28"/>
        </w:rPr>
        <w:t>е</w:t>
      </w:r>
      <w:r w:rsidRPr="009237D9">
        <w:rPr>
          <w:szCs w:val="28"/>
        </w:rPr>
        <w:t xml:space="preserve">вки в течение 180 календарных дней со дня включения гражданина (граждан) в Реестр </w:t>
      </w:r>
      <w:r w:rsidR="00080C15">
        <w:rPr>
          <w:rFonts w:eastAsia="Calibri"/>
          <w:szCs w:val="28"/>
          <w:lang w:eastAsia="en-US"/>
        </w:rPr>
        <w:t>поселения.</w:t>
      </w:r>
      <w:r w:rsidRPr="009237D9">
        <w:rPr>
          <w:rFonts w:eastAsia="Calibri"/>
          <w:szCs w:val="28"/>
          <w:lang w:eastAsia="en-US"/>
        </w:rPr>
        <w:t xml:space="preserve"> </w:t>
      </w:r>
    </w:p>
    <w:p w:rsidR="00AA1724" w:rsidRPr="009237D9" w:rsidRDefault="00AA1724" w:rsidP="00AA1724">
      <w:pPr>
        <w:tabs>
          <w:tab w:val="left" w:pos="993"/>
        </w:tabs>
        <w:ind w:firstLine="720"/>
        <w:jc w:val="both"/>
        <w:rPr>
          <w:szCs w:val="28"/>
        </w:rPr>
      </w:pPr>
      <w:r w:rsidRPr="009237D9">
        <w:rPr>
          <w:rFonts w:eastAsia="Calibri"/>
          <w:szCs w:val="28"/>
          <w:lang w:eastAsia="en-US"/>
        </w:rPr>
        <w:t xml:space="preserve">5.В </w:t>
      </w:r>
      <w:proofErr w:type="gramStart"/>
      <w:r w:rsidRPr="009237D9">
        <w:rPr>
          <w:rFonts w:eastAsia="Calibri"/>
          <w:szCs w:val="28"/>
          <w:lang w:eastAsia="en-US"/>
        </w:rPr>
        <w:t>случае</w:t>
      </w:r>
      <w:proofErr w:type="gramEnd"/>
      <w:r w:rsidRPr="009237D9">
        <w:rPr>
          <w:rFonts w:eastAsia="Calibri"/>
          <w:szCs w:val="28"/>
          <w:lang w:eastAsia="en-US"/>
        </w:rPr>
        <w:t xml:space="preserve">, если уполномоченным </w:t>
      </w:r>
      <w:r w:rsidRPr="009237D9">
        <w:rPr>
          <w:szCs w:val="28"/>
        </w:rPr>
        <w:t>органом местного самоуправления муниципального района</w:t>
      </w:r>
      <w:r w:rsidRPr="009237D9">
        <w:rPr>
          <w:rFonts w:eastAsia="Calibri"/>
          <w:szCs w:val="28"/>
          <w:lang w:eastAsia="en-US"/>
        </w:rPr>
        <w:t xml:space="preserve"> опубликовано извещение о проведении жеребь</w:t>
      </w:r>
      <w:r w:rsidR="0071706C">
        <w:rPr>
          <w:rFonts w:eastAsia="Calibri"/>
          <w:szCs w:val="28"/>
          <w:lang w:eastAsia="en-US"/>
        </w:rPr>
        <w:t>е</w:t>
      </w:r>
      <w:r w:rsidRPr="009237D9">
        <w:rPr>
          <w:rFonts w:eastAsia="Calibri"/>
          <w:szCs w:val="28"/>
          <w:lang w:eastAsia="en-US"/>
        </w:rPr>
        <w:t>вки до д</w:t>
      </w:r>
      <w:r w:rsidR="0071706C">
        <w:rPr>
          <w:rFonts w:eastAsia="Calibri"/>
          <w:szCs w:val="28"/>
          <w:lang w:eastAsia="en-US"/>
        </w:rPr>
        <w:t>ня</w:t>
      </w:r>
      <w:r w:rsidRPr="009237D9">
        <w:rPr>
          <w:rFonts w:eastAsia="Calibri"/>
          <w:szCs w:val="28"/>
          <w:lang w:eastAsia="en-US"/>
        </w:rPr>
        <w:t xml:space="preserve"> вступления в силу настоящего Закона, проведение жеребь</w:t>
      </w:r>
      <w:r w:rsidR="0071706C">
        <w:rPr>
          <w:rFonts w:eastAsia="Calibri"/>
          <w:szCs w:val="28"/>
          <w:lang w:eastAsia="en-US"/>
        </w:rPr>
        <w:t>е</w:t>
      </w:r>
      <w:r w:rsidRPr="009237D9">
        <w:rPr>
          <w:rFonts w:eastAsia="Calibri"/>
          <w:szCs w:val="28"/>
          <w:lang w:eastAsia="en-US"/>
        </w:rPr>
        <w:t xml:space="preserve">вки осуществляется уполномоченным </w:t>
      </w:r>
      <w:r w:rsidRPr="009237D9">
        <w:rPr>
          <w:szCs w:val="28"/>
        </w:rPr>
        <w:t xml:space="preserve">органом местного самоуправления муниципального района. </w:t>
      </w:r>
    </w:p>
    <w:p w:rsidR="00AA1724" w:rsidRPr="009237D9" w:rsidRDefault="00AA1724" w:rsidP="00AA1724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9237D9">
        <w:rPr>
          <w:szCs w:val="28"/>
        </w:rPr>
        <w:t>В течение тр</w:t>
      </w:r>
      <w:r w:rsidR="0071706C">
        <w:rPr>
          <w:szCs w:val="28"/>
        </w:rPr>
        <w:t>е</w:t>
      </w:r>
      <w:r w:rsidRPr="009237D9">
        <w:rPr>
          <w:szCs w:val="28"/>
        </w:rPr>
        <w:t>х рабочих дней со дня проведения жеребьевки уполномоченный орган местного самоуправления муниципального района направляет в уполномоченный орган местного самоуправления поселения протокол жеребьевки</w:t>
      </w:r>
      <w:r w:rsidRPr="009237D9">
        <w:rPr>
          <w:rFonts w:eastAsia="Calibri"/>
          <w:szCs w:val="28"/>
          <w:lang w:eastAsia="en-US"/>
        </w:rPr>
        <w:t xml:space="preserve">. </w:t>
      </w:r>
    </w:p>
    <w:p w:rsidR="00AA1724" w:rsidRPr="009237D9" w:rsidRDefault="00AA1724" w:rsidP="00AA1724">
      <w:pPr>
        <w:tabs>
          <w:tab w:val="left" w:pos="993"/>
        </w:tabs>
        <w:ind w:firstLine="720"/>
        <w:jc w:val="both"/>
        <w:rPr>
          <w:szCs w:val="28"/>
        </w:rPr>
      </w:pPr>
      <w:proofErr w:type="gramStart"/>
      <w:r w:rsidRPr="009237D9">
        <w:rPr>
          <w:rFonts w:eastAsia="Calibri"/>
          <w:szCs w:val="28"/>
          <w:lang w:eastAsia="en-US"/>
        </w:rPr>
        <w:t xml:space="preserve">В случае неучастия гражданина (граждан) в жеребьевке, </w:t>
      </w:r>
      <w:r w:rsidRPr="009237D9">
        <w:rPr>
          <w:szCs w:val="28"/>
        </w:rPr>
        <w:t xml:space="preserve">проводимой уполномоченным органом местного самоуправления муниципального района в соответствии с абзацем первым настоящей </w:t>
      </w:r>
      <w:r w:rsidR="0071706C">
        <w:rPr>
          <w:szCs w:val="28"/>
        </w:rPr>
        <w:t>части</w:t>
      </w:r>
      <w:r w:rsidRPr="009237D9">
        <w:rPr>
          <w:szCs w:val="28"/>
        </w:rPr>
        <w:t xml:space="preserve">, уполномоченный орган местного самоуправления поселения </w:t>
      </w:r>
      <w:r w:rsidRPr="009237D9">
        <w:rPr>
          <w:rFonts w:eastAsia="Calibri"/>
          <w:szCs w:val="28"/>
          <w:lang w:eastAsia="en-US"/>
        </w:rPr>
        <w:t>принимает решение о присвоении реестрового номера (реестровых номеров</w:t>
      </w:r>
      <w:r w:rsidRPr="009237D9">
        <w:rPr>
          <w:szCs w:val="28"/>
        </w:rPr>
        <w:t xml:space="preserve">) гражданину (гражданам) в порядке очередности на дату поступления в уполномоченный орган местного самоуправления поселения протокола жеребьевки. </w:t>
      </w:r>
      <w:proofErr w:type="gramEnd"/>
    </w:p>
    <w:p w:rsidR="00AA1724" w:rsidRPr="009237D9" w:rsidRDefault="00AA1724" w:rsidP="00AA1724">
      <w:pPr>
        <w:tabs>
          <w:tab w:val="left" w:pos="993"/>
        </w:tabs>
        <w:ind w:firstLine="720"/>
        <w:jc w:val="both"/>
        <w:rPr>
          <w:szCs w:val="28"/>
        </w:rPr>
      </w:pPr>
      <w:r w:rsidRPr="009237D9">
        <w:rPr>
          <w:szCs w:val="28"/>
        </w:rPr>
        <w:t>Факт неучастия гражданина (граждан) в жеребьевке, проводимой уполномоченным органом местного самоуправления муниципального района в соответствии с абзацем первым</w:t>
      </w:r>
      <w:r w:rsidR="0071706C">
        <w:rPr>
          <w:szCs w:val="28"/>
        </w:rPr>
        <w:t xml:space="preserve"> настоящей</w:t>
      </w:r>
      <w:r w:rsidRPr="009237D9">
        <w:rPr>
          <w:szCs w:val="28"/>
        </w:rPr>
        <w:t xml:space="preserve"> части подлежит учету уполномоченным органом местного самоуправления поселения при реализации части 2 статьи 5</w:t>
      </w:r>
      <w:r>
        <w:rPr>
          <w:szCs w:val="28"/>
          <w:vertAlign w:val="superscript"/>
        </w:rPr>
        <w:t xml:space="preserve">1 </w:t>
      </w:r>
      <w:r w:rsidRPr="009237D9">
        <w:rPr>
          <w:szCs w:val="28"/>
        </w:rPr>
        <w:t>Закона Приморского края</w:t>
      </w:r>
      <w:r w:rsidR="0071706C">
        <w:rPr>
          <w:szCs w:val="28"/>
        </w:rPr>
        <w:t xml:space="preserve"> </w:t>
      </w:r>
      <w:r w:rsidR="0071706C" w:rsidRPr="009237D9">
        <w:rPr>
          <w:rFonts w:eastAsia="Calibri"/>
          <w:szCs w:val="28"/>
          <w:lang w:eastAsia="en-US"/>
        </w:rPr>
        <w:t>"О бесплатном предоставлении земельных участков гражданам, имеющим тр</w:t>
      </w:r>
      <w:r w:rsidR="0071706C">
        <w:rPr>
          <w:rFonts w:eastAsia="Calibri"/>
          <w:szCs w:val="28"/>
          <w:lang w:eastAsia="en-US"/>
        </w:rPr>
        <w:t>е</w:t>
      </w:r>
      <w:r w:rsidR="0071706C" w:rsidRPr="009237D9">
        <w:rPr>
          <w:rFonts w:eastAsia="Calibri"/>
          <w:szCs w:val="28"/>
          <w:lang w:eastAsia="en-US"/>
        </w:rPr>
        <w:t xml:space="preserve">х и более детей, </w:t>
      </w:r>
      <w:proofErr w:type="gramStart"/>
      <w:r w:rsidR="0071706C" w:rsidRPr="009237D9">
        <w:rPr>
          <w:rFonts w:eastAsia="Calibri"/>
          <w:szCs w:val="28"/>
          <w:lang w:eastAsia="en-US"/>
        </w:rPr>
        <w:t>в</w:t>
      </w:r>
      <w:proofErr w:type="gramEnd"/>
      <w:r w:rsidR="0071706C" w:rsidRPr="009237D9">
        <w:rPr>
          <w:rFonts w:eastAsia="Calibri"/>
          <w:szCs w:val="28"/>
          <w:lang w:eastAsia="en-US"/>
        </w:rPr>
        <w:t xml:space="preserve"> </w:t>
      </w:r>
      <w:proofErr w:type="gramStart"/>
      <w:r w:rsidR="0071706C" w:rsidRPr="009237D9">
        <w:rPr>
          <w:rFonts w:eastAsia="Calibri"/>
          <w:szCs w:val="28"/>
          <w:lang w:eastAsia="en-US"/>
        </w:rPr>
        <w:t>Приморском</w:t>
      </w:r>
      <w:proofErr w:type="gramEnd"/>
      <w:r w:rsidR="0071706C" w:rsidRPr="009237D9">
        <w:rPr>
          <w:rFonts w:eastAsia="Calibri"/>
          <w:szCs w:val="28"/>
          <w:lang w:eastAsia="en-US"/>
        </w:rPr>
        <w:t xml:space="preserve"> крае"</w:t>
      </w:r>
      <w:r w:rsidRPr="009237D9">
        <w:rPr>
          <w:szCs w:val="28"/>
        </w:rPr>
        <w:t xml:space="preserve">. </w:t>
      </w:r>
    </w:p>
    <w:p w:rsidR="00AA1724" w:rsidRPr="009237D9" w:rsidRDefault="00AA1724" w:rsidP="00AA1724">
      <w:pPr>
        <w:tabs>
          <w:tab w:val="left" w:pos="993"/>
        </w:tabs>
        <w:ind w:firstLine="720"/>
        <w:jc w:val="both"/>
        <w:rPr>
          <w:szCs w:val="28"/>
        </w:rPr>
      </w:pPr>
      <w:r w:rsidRPr="009237D9">
        <w:rPr>
          <w:szCs w:val="28"/>
        </w:rPr>
        <w:t xml:space="preserve">Направление решения о предоставлении в собственность бесплатно гражданину (гражданам) и его (их) детям земельного участка осуществляются уполномоченным органом местного самоуправления соответствующего поселения.  </w:t>
      </w:r>
    </w:p>
    <w:p w:rsidR="00AA1724" w:rsidRPr="009237D9" w:rsidRDefault="00AA1724" w:rsidP="00AA1724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9237D9">
        <w:rPr>
          <w:szCs w:val="28"/>
        </w:rPr>
        <w:t>6.</w:t>
      </w:r>
      <w:r w:rsidRPr="009237D9">
        <w:rPr>
          <w:rFonts w:eastAsia="Calibri"/>
          <w:szCs w:val="28"/>
          <w:lang w:eastAsia="en-US"/>
        </w:rPr>
        <w:t xml:space="preserve">В случае проведения жеребьевок в соответствии с частью 5 настоящей статьи уполномоченный орган местного самоуправления поселения, на территории которого </w:t>
      </w:r>
      <w:r w:rsidR="0071706C" w:rsidRPr="009237D9">
        <w:rPr>
          <w:rFonts w:eastAsia="Calibri"/>
          <w:szCs w:val="28"/>
          <w:lang w:eastAsia="en-US"/>
        </w:rPr>
        <w:t>уполномоченными органами местного самоуправления муниципального района</w:t>
      </w:r>
      <w:r w:rsidR="0071706C">
        <w:rPr>
          <w:rFonts w:eastAsia="Calibri"/>
          <w:szCs w:val="28"/>
          <w:lang w:eastAsia="en-US"/>
        </w:rPr>
        <w:t xml:space="preserve"> </w:t>
      </w:r>
      <w:r w:rsidR="0071706C" w:rsidRPr="009237D9">
        <w:rPr>
          <w:rFonts w:eastAsia="Calibri"/>
          <w:szCs w:val="28"/>
          <w:lang w:eastAsia="en-US"/>
        </w:rPr>
        <w:t xml:space="preserve">сформированы </w:t>
      </w:r>
      <w:r w:rsidRPr="009237D9">
        <w:rPr>
          <w:rFonts w:eastAsia="Calibri"/>
          <w:szCs w:val="28"/>
          <w:lang w:eastAsia="en-US"/>
        </w:rPr>
        <w:t>земельные участки в целях предоставления гражданам в соответствии с Законом Приморского края</w:t>
      </w:r>
      <w:r w:rsidR="0071706C">
        <w:rPr>
          <w:rFonts w:eastAsia="Calibri"/>
          <w:szCs w:val="28"/>
          <w:lang w:eastAsia="en-US"/>
        </w:rPr>
        <w:t xml:space="preserve"> </w:t>
      </w:r>
      <w:r w:rsidR="0071706C" w:rsidRPr="009237D9">
        <w:rPr>
          <w:rFonts w:eastAsia="Calibri"/>
          <w:szCs w:val="28"/>
          <w:lang w:eastAsia="en-US"/>
        </w:rPr>
        <w:t>"О бесплатном предоставлении земельных участков гражданам, имеющим тр</w:t>
      </w:r>
      <w:r w:rsidR="0071706C">
        <w:rPr>
          <w:rFonts w:eastAsia="Calibri"/>
          <w:szCs w:val="28"/>
          <w:lang w:eastAsia="en-US"/>
        </w:rPr>
        <w:t>е</w:t>
      </w:r>
      <w:r w:rsidR="0071706C" w:rsidRPr="009237D9">
        <w:rPr>
          <w:rFonts w:eastAsia="Calibri"/>
          <w:szCs w:val="28"/>
          <w:lang w:eastAsia="en-US"/>
        </w:rPr>
        <w:t>х и более детей, в Приморском крае"</w:t>
      </w:r>
      <w:r w:rsidRPr="009237D9">
        <w:rPr>
          <w:rFonts w:eastAsia="Calibri"/>
          <w:szCs w:val="28"/>
          <w:lang w:eastAsia="en-US"/>
        </w:rPr>
        <w:t xml:space="preserve">, направляет </w:t>
      </w:r>
      <w:r w:rsidRPr="009237D9">
        <w:rPr>
          <w:szCs w:val="28"/>
        </w:rPr>
        <w:t>решения о предоставлении в собственность бесплатно</w:t>
      </w:r>
      <w:proofErr w:type="gramEnd"/>
      <w:r w:rsidRPr="009237D9">
        <w:rPr>
          <w:szCs w:val="28"/>
        </w:rPr>
        <w:t xml:space="preserve"> гражданину (гражданам) и его (их) детям земельного участка, принявшим участие в указанных жеребь</w:t>
      </w:r>
      <w:r w:rsidR="0071706C">
        <w:rPr>
          <w:szCs w:val="28"/>
        </w:rPr>
        <w:t>е</w:t>
      </w:r>
      <w:r w:rsidRPr="009237D9">
        <w:rPr>
          <w:szCs w:val="28"/>
        </w:rPr>
        <w:t>вках, вне зависимости от их постоянного места жительства на территории данного поселения.</w:t>
      </w:r>
    </w:p>
    <w:p w:rsidR="00AA1724" w:rsidRPr="009237D9" w:rsidRDefault="00AA1724" w:rsidP="00AA1724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</w:p>
    <w:p w:rsidR="00AA1724" w:rsidRPr="009237D9" w:rsidRDefault="00AA1724" w:rsidP="00AA1724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237D9">
        <w:rPr>
          <w:rFonts w:ascii="Times New Roman" w:hAnsi="Times New Roman"/>
          <w:sz w:val="28"/>
          <w:szCs w:val="28"/>
        </w:rPr>
        <w:t>СТАТЬЯ 3.</w:t>
      </w:r>
    </w:p>
    <w:p w:rsidR="00AA1724" w:rsidRPr="009237D9" w:rsidRDefault="00AA1724" w:rsidP="00AA1724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237D9">
        <w:rPr>
          <w:rFonts w:ascii="Times New Roman" w:hAnsi="Times New Roman"/>
          <w:sz w:val="28"/>
          <w:szCs w:val="28"/>
        </w:rPr>
        <w:t xml:space="preserve">1.Настоящий Закон вступает в силу по истечении 10 дней со дня его </w:t>
      </w:r>
      <w:r w:rsidRPr="009237D9">
        <w:rPr>
          <w:rFonts w:ascii="Times New Roman" w:hAnsi="Times New Roman"/>
          <w:sz w:val="28"/>
          <w:szCs w:val="28"/>
        </w:rPr>
        <w:lastRenderedPageBreak/>
        <w:t>официального опубликования.</w:t>
      </w:r>
    </w:p>
    <w:p w:rsidR="00AA1724" w:rsidRDefault="00AA1724" w:rsidP="00AA1724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9237D9">
        <w:rPr>
          <w:rFonts w:eastAsia="Calibri"/>
          <w:szCs w:val="28"/>
          <w:lang w:eastAsia="en-US"/>
        </w:rPr>
        <w:t>2.Общественное обсуждение вопроса по выбору земельных участков в целях их бесплатного предоставления гражданам, предусмотренное</w:t>
      </w:r>
      <w:r w:rsidR="0071706C">
        <w:rPr>
          <w:rFonts w:eastAsia="Calibri"/>
          <w:szCs w:val="28"/>
          <w:lang w:eastAsia="en-US"/>
        </w:rPr>
        <w:br/>
      </w:r>
      <w:r w:rsidRPr="009237D9">
        <w:rPr>
          <w:rFonts w:eastAsia="Calibri"/>
          <w:szCs w:val="28"/>
          <w:lang w:eastAsia="en-US"/>
        </w:rPr>
        <w:t>частью 3</w:t>
      </w:r>
      <w:r w:rsidRPr="009237D9">
        <w:rPr>
          <w:rFonts w:eastAsia="Calibri"/>
          <w:szCs w:val="28"/>
          <w:vertAlign w:val="superscript"/>
          <w:lang w:eastAsia="en-US"/>
        </w:rPr>
        <w:t>2</w:t>
      </w:r>
      <w:r w:rsidRPr="009237D9">
        <w:rPr>
          <w:rFonts w:eastAsia="Calibri"/>
          <w:szCs w:val="28"/>
          <w:lang w:eastAsia="en-US"/>
        </w:rPr>
        <w:t xml:space="preserve"> статьи 4 Закона Приморского края от 8 ноября 2011 года № 837-КЗ</w:t>
      </w:r>
      <w:r>
        <w:rPr>
          <w:rFonts w:eastAsia="Calibri"/>
          <w:szCs w:val="28"/>
          <w:lang w:eastAsia="en-US"/>
        </w:rPr>
        <w:br/>
      </w:r>
      <w:r w:rsidRPr="009237D9">
        <w:rPr>
          <w:rFonts w:eastAsia="Calibri"/>
          <w:szCs w:val="28"/>
          <w:lang w:eastAsia="en-US"/>
        </w:rPr>
        <w:t xml:space="preserve">"О бесплатном предоставлении земельных участков гражданам, имеющим трех и более детей, в Приморском крае" </w:t>
      </w:r>
      <w:r w:rsidR="0071706C">
        <w:rPr>
          <w:rFonts w:eastAsia="Calibri"/>
          <w:szCs w:val="28"/>
          <w:lang w:eastAsia="en-US"/>
        </w:rPr>
        <w:t>(</w:t>
      </w:r>
      <w:r w:rsidRPr="009237D9">
        <w:rPr>
          <w:rFonts w:eastAsia="Calibri"/>
          <w:szCs w:val="28"/>
          <w:lang w:eastAsia="en-US"/>
        </w:rPr>
        <w:t>в редакции настоящего Закона</w:t>
      </w:r>
      <w:r w:rsidR="0071706C">
        <w:rPr>
          <w:rFonts w:eastAsia="Calibri"/>
          <w:szCs w:val="28"/>
          <w:lang w:eastAsia="en-US"/>
        </w:rPr>
        <w:t>)</w:t>
      </w:r>
      <w:r w:rsidRPr="009237D9">
        <w:rPr>
          <w:rFonts w:eastAsia="Calibri"/>
          <w:szCs w:val="28"/>
          <w:lang w:eastAsia="en-US"/>
        </w:rPr>
        <w:t>, проводится после принятия Администрацией Приморского края порядка проведения указанного обсуждения.</w:t>
      </w:r>
      <w:proofErr w:type="gramEnd"/>
    </w:p>
    <w:p w:rsidR="00342EA7" w:rsidRPr="00AA1724" w:rsidRDefault="00342EA7" w:rsidP="00395F05">
      <w:pPr>
        <w:pStyle w:val="a6"/>
        <w:spacing w:after="0"/>
        <w:ind w:firstLine="720"/>
        <w:jc w:val="both"/>
        <w:rPr>
          <w:color w:val="92D050"/>
        </w:rPr>
      </w:pPr>
    </w:p>
    <w:p w:rsidR="00395F05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A97E3E" w:rsidRPr="00941F19" w:rsidRDefault="00A97E3E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D75B71">
        <w:rPr>
          <w:szCs w:val="28"/>
        </w:rPr>
        <w:t xml:space="preserve">   </w:t>
      </w:r>
      <w:r>
        <w:rPr>
          <w:szCs w:val="28"/>
        </w:rPr>
        <w:t xml:space="preserve"> В</w:t>
      </w:r>
      <w:r w:rsidRPr="00941F19">
        <w:rPr>
          <w:szCs w:val="28"/>
        </w:rPr>
        <w:t>.</w:t>
      </w:r>
      <w:r>
        <w:rPr>
          <w:szCs w:val="28"/>
        </w:rPr>
        <w:t>В</w:t>
      </w:r>
      <w:r w:rsidRPr="00941F19">
        <w:rPr>
          <w:szCs w:val="28"/>
        </w:rPr>
        <w:t xml:space="preserve">. </w:t>
      </w:r>
      <w:proofErr w:type="spellStart"/>
      <w:r>
        <w:rPr>
          <w:szCs w:val="28"/>
        </w:rPr>
        <w:t>Миклушевский</w:t>
      </w:r>
      <w:proofErr w:type="spellEnd"/>
    </w:p>
    <w:sectPr w:rsidR="00395F05" w:rsidRPr="00941F19" w:rsidSect="0018418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E9E" w:rsidRDefault="00045E9E">
      <w:r>
        <w:separator/>
      </w:r>
    </w:p>
  </w:endnote>
  <w:endnote w:type="continuationSeparator" w:id="0">
    <w:p w:rsidR="00045E9E" w:rsidRDefault="00045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E9E" w:rsidRDefault="00045E9E">
      <w:r>
        <w:separator/>
      </w:r>
    </w:p>
  </w:footnote>
  <w:footnote w:type="continuationSeparator" w:id="0">
    <w:p w:rsidR="00045E9E" w:rsidRDefault="00045E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3631012"/>
      <w:docPartObj>
        <w:docPartGallery w:val="Page Numbers (Top of Page)"/>
        <w:docPartUnique/>
      </w:docPartObj>
    </w:sdtPr>
    <w:sdtEndPr/>
    <w:sdtContent>
      <w:p w:rsidR="00184186" w:rsidRDefault="0018418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72B3">
          <w:rPr>
            <w:noProof/>
          </w:rPr>
          <w:t>8</w:t>
        </w:r>
        <w:r>
          <w:fldChar w:fldCharType="end"/>
        </w:r>
      </w:p>
    </w:sdtContent>
  </w:sdt>
  <w:p w:rsidR="00184186" w:rsidRDefault="0018418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394F"/>
    <w:rsid w:val="00034C19"/>
    <w:rsid w:val="00045E9E"/>
    <w:rsid w:val="00080C15"/>
    <w:rsid w:val="000931F6"/>
    <w:rsid w:val="000B1C1E"/>
    <w:rsid w:val="000B730F"/>
    <w:rsid w:val="00117661"/>
    <w:rsid w:val="00184186"/>
    <w:rsid w:val="001843FB"/>
    <w:rsid w:val="001A45F3"/>
    <w:rsid w:val="001F5B98"/>
    <w:rsid w:val="0026289C"/>
    <w:rsid w:val="002F7658"/>
    <w:rsid w:val="00342EA7"/>
    <w:rsid w:val="00376A44"/>
    <w:rsid w:val="00380EE1"/>
    <w:rsid w:val="00395F05"/>
    <w:rsid w:val="003B26E7"/>
    <w:rsid w:val="003C3CCC"/>
    <w:rsid w:val="00413861"/>
    <w:rsid w:val="0047435B"/>
    <w:rsid w:val="004D2D0D"/>
    <w:rsid w:val="004D63D1"/>
    <w:rsid w:val="00515C88"/>
    <w:rsid w:val="00520181"/>
    <w:rsid w:val="00572437"/>
    <w:rsid w:val="005A2827"/>
    <w:rsid w:val="005B649F"/>
    <w:rsid w:val="006003A3"/>
    <w:rsid w:val="006240FD"/>
    <w:rsid w:val="00650946"/>
    <w:rsid w:val="00676061"/>
    <w:rsid w:val="006B35C4"/>
    <w:rsid w:val="006F7914"/>
    <w:rsid w:val="0071706C"/>
    <w:rsid w:val="00734BA2"/>
    <w:rsid w:val="00776CED"/>
    <w:rsid w:val="007D5EC9"/>
    <w:rsid w:val="008822E0"/>
    <w:rsid w:val="0088387D"/>
    <w:rsid w:val="008B7E58"/>
    <w:rsid w:val="008E2B20"/>
    <w:rsid w:val="00914C3A"/>
    <w:rsid w:val="009A3212"/>
    <w:rsid w:val="00A13624"/>
    <w:rsid w:val="00A97E3E"/>
    <w:rsid w:val="00AA1724"/>
    <w:rsid w:val="00AB4715"/>
    <w:rsid w:val="00AB70F9"/>
    <w:rsid w:val="00AC0B7C"/>
    <w:rsid w:val="00AC31EC"/>
    <w:rsid w:val="00AF11F4"/>
    <w:rsid w:val="00AF2D8C"/>
    <w:rsid w:val="00B14397"/>
    <w:rsid w:val="00B15473"/>
    <w:rsid w:val="00B70318"/>
    <w:rsid w:val="00B84179"/>
    <w:rsid w:val="00BE0544"/>
    <w:rsid w:val="00C27632"/>
    <w:rsid w:val="00C6484F"/>
    <w:rsid w:val="00C7293D"/>
    <w:rsid w:val="00CE4F50"/>
    <w:rsid w:val="00D54FA8"/>
    <w:rsid w:val="00D75B71"/>
    <w:rsid w:val="00DA72B3"/>
    <w:rsid w:val="00DB1691"/>
    <w:rsid w:val="00DB3B39"/>
    <w:rsid w:val="00DE7084"/>
    <w:rsid w:val="00DF07A3"/>
    <w:rsid w:val="00E34273"/>
    <w:rsid w:val="00E47787"/>
    <w:rsid w:val="00E60B2A"/>
    <w:rsid w:val="00F15B09"/>
    <w:rsid w:val="00F23036"/>
    <w:rsid w:val="00F4167A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8418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184186"/>
    <w:rPr>
      <w:sz w:val="28"/>
    </w:rPr>
  </w:style>
  <w:style w:type="paragraph" w:customStyle="1" w:styleId="ConsNormal">
    <w:name w:val="ConsNormal"/>
    <w:rsid w:val="00A97E3E"/>
    <w:pPr>
      <w:widowControl w:val="0"/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8418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184186"/>
    <w:rPr>
      <w:sz w:val="28"/>
    </w:rPr>
  </w:style>
  <w:style w:type="paragraph" w:customStyle="1" w:styleId="ConsNormal">
    <w:name w:val="ConsNormal"/>
    <w:rsid w:val="00A97E3E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4567D-2905-4E00-8FFE-35DC1523C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95</TotalTime>
  <Pages>10</Pages>
  <Words>3555</Words>
  <Characters>20269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Исакова</cp:lastModifiedBy>
  <cp:revision>12</cp:revision>
  <cp:lastPrinted>2015-05-22T01:01:00Z</cp:lastPrinted>
  <dcterms:created xsi:type="dcterms:W3CDTF">2015-05-22T01:30:00Z</dcterms:created>
  <dcterms:modified xsi:type="dcterms:W3CDTF">2015-05-26T06:52:00Z</dcterms:modified>
</cp:coreProperties>
</file>