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6B35C4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6B35C4">
              <w:rPr>
                <w:sz w:val="20"/>
              </w:rPr>
              <w:t>Губернатором 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184186" w:rsidRDefault="00395F05" w:rsidP="00117661">
      <w:pPr>
        <w:jc w:val="center"/>
        <w:rPr>
          <w:b/>
          <w:szCs w:val="28"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 xml:space="preserve"> </w:t>
      </w:r>
      <w:r w:rsidR="00DB3B39">
        <w:rPr>
          <w:b/>
          <w:szCs w:val="28"/>
        </w:rPr>
        <w:t>БЕСПЛАТНОМ ПРЕДОСТАВЛЕНИИ ЗЕМЕЛЬНЫХ УЧАСТКОВ ДЛЯ ИНДИВИД</w:t>
      </w:r>
      <w:r w:rsidR="00184186">
        <w:rPr>
          <w:b/>
          <w:szCs w:val="28"/>
        </w:rPr>
        <w:t>УАЛЬНОГО ЖИЛИЩНОГО СТРОИТЕЛЬСТВ</w:t>
      </w:r>
      <w:r w:rsidR="00BF06D6">
        <w:rPr>
          <w:b/>
          <w:szCs w:val="28"/>
        </w:rPr>
        <w:t>А</w:t>
      </w:r>
    </w:p>
    <w:p w:rsidR="00395F05" w:rsidRPr="0075524E" w:rsidRDefault="00DB3B39" w:rsidP="00117661">
      <w:pPr>
        <w:jc w:val="center"/>
        <w:rPr>
          <w:b/>
        </w:rPr>
      </w:pPr>
      <w:r>
        <w:rPr>
          <w:b/>
          <w:szCs w:val="28"/>
        </w:rPr>
        <w:t>НА ТЕРРИТОРИИ</w:t>
      </w:r>
      <w:r w:rsidR="00C7293D">
        <w:rPr>
          <w:b/>
          <w:szCs w:val="28"/>
        </w:rPr>
        <w:t xml:space="preserve"> ПРИМОРСКО</w:t>
      </w:r>
      <w:r>
        <w:rPr>
          <w:b/>
          <w:szCs w:val="28"/>
        </w:rPr>
        <w:t>ГО</w:t>
      </w:r>
      <w:r w:rsidR="00C7293D">
        <w:rPr>
          <w:b/>
          <w:szCs w:val="28"/>
        </w:rPr>
        <w:t xml:space="preserve"> КРА</w:t>
      </w:r>
      <w:r>
        <w:rPr>
          <w:b/>
          <w:szCs w:val="28"/>
        </w:rPr>
        <w:t>Я</w:t>
      </w:r>
      <w:r w:rsidR="00C7293D"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184186" w:rsidRPr="004E1F39" w:rsidRDefault="00184186" w:rsidP="001841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1F39">
        <w:rPr>
          <w:szCs w:val="28"/>
        </w:rPr>
        <w:t>Внести в Закон Приморского края от 27 сентября 2013 года № 250-КЗ                    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</w:t>
      </w:r>
      <w:r w:rsidR="00BF06D6">
        <w:rPr>
          <w:szCs w:val="28"/>
        </w:rPr>
        <w:t>;</w:t>
      </w:r>
      <w:r w:rsidRPr="004E1F39">
        <w:rPr>
          <w:szCs w:val="28"/>
        </w:rPr>
        <w:t xml:space="preserve"> 2014,</w:t>
      </w:r>
      <w:r>
        <w:rPr>
          <w:szCs w:val="28"/>
        </w:rPr>
        <w:br/>
      </w:r>
      <w:r w:rsidRPr="004E1F39">
        <w:rPr>
          <w:szCs w:val="28"/>
        </w:rPr>
        <w:t>№ 89, стр. 28</w:t>
      </w:r>
      <w:r w:rsidR="00BF06D6">
        <w:rPr>
          <w:szCs w:val="28"/>
        </w:rPr>
        <w:t>;</w:t>
      </w:r>
      <w:r w:rsidRPr="004E1F39">
        <w:rPr>
          <w:szCs w:val="28"/>
        </w:rPr>
        <w:t xml:space="preserve"> </w:t>
      </w:r>
      <w:r w:rsidR="00084BAF">
        <w:rPr>
          <w:szCs w:val="28"/>
        </w:rPr>
        <w:t xml:space="preserve">2015, № 116, стр. 6) следующие </w:t>
      </w:r>
      <w:r w:rsidRPr="004E1F39">
        <w:rPr>
          <w:szCs w:val="28"/>
        </w:rPr>
        <w:t xml:space="preserve">изменения:    </w:t>
      </w:r>
    </w:p>
    <w:p w:rsidR="00184186" w:rsidRPr="004E1F39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4E1F39">
        <w:rPr>
          <w:rFonts w:ascii="Times New Roman" w:hAnsi="Times New Roman" w:cs="Times New Roman"/>
          <w:sz w:val="28"/>
          <w:szCs w:val="28"/>
        </w:rPr>
        <w:t>по тексту Закона слово "реестр" в</w:t>
      </w:r>
      <w:r w:rsidR="00C904A2">
        <w:rPr>
          <w:rFonts w:ascii="Times New Roman" w:hAnsi="Times New Roman" w:cs="Times New Roman"/>
          <w:sz w:val="28"/>
          <w:szCs w:val="28"/>
        </w:rPr>
        <w:t xml:space="preserve"> соответствующем падеже </w:t>
      </w:r>
      <w:r w:rsidRPr="004E1F39">
        <w:rPr>
          <w:rFonts w:ascii="Times New Roman" w:hAnsi="Times New Roman" w:cs="Times New Roman"/>
          <w:sz w:val="28"/>
          <w:szCs w:val="28"/>
        </w:rPr>
        <w:t>заменить словом "Реестр" в соответствующем падеже;</w:t>
      </w:r>
    </w:p>
    <w:p w:rsidR="00184186" w:rsidRPr="004E1F39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1F3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E1F39">
        <w:rPr>
          <w:rFonts w:ascii="Times New Roman" w:hAnsi="Times New Roman" w:cs="Times New Roman"/>
          <w:sz w:val="28"/>
          <w:szCs w:val="28"/>
        </w:rPr>
        <w:t>часть 1 статьи 1 дополнить абзацем следующего содержания:</w:t>
      </w:r>
    </w:p>
    <w:p w:rsidR="00184186" w:rsidRPr="004E1F39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1F39">
        <w:rPr>
          <w:rFonts w:ascii="Times New Roman" w:hAnsi="Times New Roman" w:cs="Times New Roman"/>
          <w:sz w:val="28"/>
          <w:szCs w:val="28"/>
        </w:rPr>
        <w:t>"Земельные участки предоставляются гражданам органами местного самоуправления городских округов, поселений, а в отношении граждан, местом жительства которых является поселение, в случае отсутствия утвержденных правил землепользования и застройки данного поселения, или в отношении граждан, местом жительства которых является населенный пункт, расположенный на межселенной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E1F39">
        <w:rPr>
          <w:rFonts w:ascii="Times New Roman" w:hAnsi="Times New Roman" w:cs="Times New Roman"/>
          <w:sz w:val="28"/>
          <w:szCs w:val="28"/>
        </w:rPr>
        <w:t xml:space="preserve"> органом местного самоуправления муниципального района (далее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E1F39">
        <w:rPr>
          <w:rFonts w:ascii="Times New Roman" w:hAnsi="Times New Roman" w:cs="Times New Roman"/>
          <w:sz w:val="28"/>
          <w:szCs w:val="28"/>
        </w:rPr>
        <w:t xml:space="preserve"> уполномоченные органы</w:t>
      </w:r>
      <w:proofErr w:type="gramEnd"/>
      <w:r w:rsidRPr="004E1F39">
        <w:rPr>
          <w:rFonts w:ascii="Times New Roman" w:hAnsi="Times New Roman" w:cs="Times New Roman"/>
          <w:sz w:val="28"/>
          <w:szCs w:val="28"/>
        </w:rPr>
        <w:t xml:space="preserve"> местного самоуправления)</w:t>
      </w:r>
      <w:proofErr w:type="gramStart"/>
      <w:r w:rsidRPr="004E1F39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4E1F39">
        <w:rPr>
          <w:rFonts w:ascii="Times New Roman" w:hAnsi="Times New Roman" w:cs="Times New Roman"/>
          <w:sz w:val="28"/>
          <w:szCs w:val="28"/>
        </w:rPr>
        <w:t>;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3)часть 2 статьи 2 изложить в следующей редакции: 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946868">
        <w:rPr>
          <w:rFonts w:ascii="Times New Roman" w:hAnsi="Times New Roman" w:cs="Times New Roman"/>
          <w:sz w:val="28"/>
          <w:szCs w:val="28"/>
        </w:rPr>
        <w:t xml:space="preserve">Земельный участок предоставляется в границах: 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поселения - гражданам, постоянным местом жительства которых является поселение;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населенного пункта, расположенного на межселенной территории - гражданам, постоянным местом жительства которых является указанный населённый пункт.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Положения абзацев первого-четвертого настоящей части не распространяются на предоставление земельных участков в соответствии со статьей 5</w:t>
      </w:r>
      <w:r w:rsidRPr="0094686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46868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В случае проживания супругов на территории разных поселений, входящих в состав одного муниципального района, молодая семья вправе самостоятельно выбрать из них то поселение, в уполномоченный орган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местного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самоуправления которого ею будет подано заявление о предоставлении земельного участка в аренду. 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При отсутствии в достаточном количестве (далее</w:t>
      </w:r>
      <w:r w:rsidR="006A2A53">
        <w:rPr>
          <w:szCs w:val="28"/>
        </w:rPr>
        <w:t xml:space="preserve"> </w:t>
      </w:r>
      <w:r>
        <w:rPr>
          <w:szCs w:val="28"/>
        </w:rPr>
        <w:t>-</w:t>
      </w:r>
      <w:r w:rsidR="006A2A53">
        <w:rPr>
          <w:szCs w:val="28"/>
        </w:rPr>
        <w:t xml:space="preserve"> </w:t>
      </w:r>
      <w:r w:rsidRPr="00946868">
        <w:rPr>
          <w:szCs w:val="28"/>
        </w:rPr>
        <w:t xml:space="preserve">отсутствие) на </w:t>
      </w:r>
      <w:r w:rsidRPr="00946868">
        <w:rPr>
          <w:szCs w:val="28"/>
        </w:rPr>
        <w:lastRenderedPageBreak/>
        <w:t>территории муниципального образования земельных участков для предоставления гражданам в соответствии с настоящим Законом,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соответствующего соглашения (дале</w:t>
      </w:r>
      <w:proofErr w:type="gramStart"/>
      <w:r w:rsidRPr="00946868">
        <w:rPr>
          <w:szCs w:val="28"/>
        </w:rPr>
        <w:t>е</w:t>
      </w:r>
      <w:r>
        <w:rPr>
          <w:szCs w:val="28"/>
        </w:rPr>
        <w:t>-</w:t>
      </w:r>
      <w:proofErr w:type="gramEnd"/>
      <w:r w:rsidRPr="00946868">
        <w:rPr>
          <w:szCs w:val="28"/>
        </w:rPr>
        <w:t xml:space="preserve"> </w:t>
      </w:r>
      <w:r w:rsidR="00084BAF">
        <w:rPr>
          <w:szCs w:val="28"/>
        </w:rPr>
        <w:t>с</w:t>
      </w:r>
      <w:r w:rsidRPr="00946868">
        <w:rPr>
          <w:szCs w:val="28"/>
        </w:rPr>
        <w:t>оглашение).";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4)в части 4 статьи 3 слова "устанавливаются органами местного самоуправления муниципальных образований Приморского края, обладающими правом предоставления соответствующих земельных участков (далее</w:t>
      </w:r>
      <w:r w:rsidR="00084BAF">
        <w:rPr>
          <w:szCs w:val="28"/>
        </w:rPr>
        <w:t xml:space="preserve"> </w:t>
      </w:r>
      <w:r>
        <w:rPr>
          <w:szCs w:val="28"/>
        </w:rPr>
        <w:t>-</w:t>
      </w:r>
      <w:r w:rsidR="00084BAF">
        <w:rPr>
          <w:szCs w:val="28"/>
        </w:rPr>
        <w:t xml:space="preserve"> </w:t>
      </w:r>
      <w:r w:rsidRPr="00946868">
        <w:rPr>
          <w:szCs w:val="28"/>
        </w:rPr>
        <w:t>уполномоченные органы местного самоуправления)" заменить словами "устанавлива</w:t>
      </w:r>
      <w:r w:rsidR="00BF06D6">
        <w:rPr>
          <w:szCs w:val="28"/>
        </w:rPr>
        <w:t>е</w:t>
      </w:r>
      <w:r w:rsidRPr="00946868">
        <w:rPr>
          <w:szCs w:val="28"/>
        </w:rPr>
        <w:t>тся уполномоченными органами местного самоуправления"</w:t>
      </w:r>
      <w:r w:rsidR="00BF06D6">
        <w:rPr>
          <w:szCs w:val="28"/>
        </w:rPr>
        <w:t>;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946868">
        <w:rPr>
          <w:rFonts w:ascii="Times New Roman" w:hAnsi="Times New Roman" w:cs="Times New Roman"/>
          <w:sz w:val="28"/>
          <w:szCs w:val="28"/>
        </w:rPr>
        <w:t>в части 3 статьи 4 слова</w:t>
      </w:r>
      <w:r w:rsidR="00D53335">
        <w:rPr>
          <w:rFonts w:ascii="Times New Roman" w:hAnsi="Times New Roman" w:cs="Times New Roman"/>
          <w:sz w:val="28"/>
          <w:szCs w:val="28"/>
        </w:rPr>
        <w:t xml:space="preserve"> </w:t>
      </w:r>
      <w:r w:rsidR="00084BAF" w:rsidRPr="00946868">
        <w:rPr>
          <w:rFonts w:ascii="Times New Roman" w:hAnsi="Times New Roman" w:cs="Times New Roman"/>
          <w:sz w:val="28"/>
          <w:szCs w:val="28"/>
        </w:rPr>
        <w:t>"</w:t>
      </w:r>
      <w:r w:rsidRPr="00946868">
        <w:rPr>
          <w:rFonts w:ascii="Times New Roman" w:hAnsi="Times New Roman" w:cs="Times New Roman"/>
          <w:sz w:val="28"/>
          <w:szCs w:val="28"/>
        </w:rPr>
        <w:t>в том числе в административном центре Приморского края</w:t>
      </w:r>
      <w:proofErr w:type="gramStart"/>
      <w:r w:rsidR="00BF06D6">
        <w:rPr>
          <w:rFonts w:ascii="Times New Roman" w:hAnsi="Times New Roman" w:cs="Times New Roman"/>
          <w:sz w:val="28"/>
          <w:szCs w:val="28"/>
        </w:rPr>
        <w:t>,</w:t>
      </w:r>
      <w:r w:rsidRPr="00946868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6)в статье 5: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>асть 1 изложить в следующей редакции: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"1.</w:t>
      </w:r>
      <w:r w:rsidRPr="00946868">
        <w:rPr>
          <w:szCs w:val="28"/>
        </w:rPr>
        <w:t xml:space="preserve">В целях получения земельного участка в аренду в соответствии с настоящим Законом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аренду (далее </w:t>
      </w:r>
      <w:r>
        <w:rPr>
          <w:szCs w:val="28"/>
        </w:rPr>
        <w:t>-</w:t>
      </w:r>
      <w:r w:rsidRPr="00946868">
        <w:rPr>
          <w:szCs w:val="28"/>
        </w:rPr>
        <w:t xml:space="preserve"> заявление) с указанием фамилии, имени, отчества детей.</w:t>
      </w:r>
      <w:proofErr w:type="gramEnd"/>
      <w:r w:rsidRPr="00946868">
        <w:rPr>
          <w:szCs w:val="28"/>
        </w:rPr>
        <w:t xml:space="preserve"> </w:t>
      </w:r>
      <w:proofErr w:type="gramStart"/>
      <w:r w:rsidRPr="00946868">
        <w:rPr>
          <w:szCs w:val="28"/>
        </w:rPr>
        <w:t>По желанию граждан, состоящих в зарегистрированном браке и имеющих двух детей, совместно проживающих с ними либо с одним из них, а также граждан, не состоящих в зарегистрированном браке, но являющихся родителями (приемными родителями) двух детей, совместно проживающих с ними либо с одним из них, заявление может быть подано ими совместно либо одним из них.</w:t>
      </w:r>
      <w:proofErr w:type="gramEnd"/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К заявлению прилагаются: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копия документа (документов), удостоверяющего личность гражданина (граждан) Российской Федерации, с предъявлением оригинала. 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копии свидетельств о рождении детей, паспортов для детей, достигших 14</w:t>
      </w:r>
      <w:r w:rsidR="00A66DF4">
        <w:rPr>
          <w:szCs w:val="28"/>
        </w:rPr>
        <w:t>-</w:t>
      </w:r>
      <w:r w:rsidRPr="00946868">
        <w:rPr>
          <w:szCs w:val="28"/>
        </w:rPr>
        <w:t>летнего возраста, с предъявлением оригиналов;</w:t>
      </w:r>
    </w:p>
    <w:p w:rsidR="00184186" w:rsidRPr="00946868" w:rsidRDefault="00184186" w:rsidP="001841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6868">
        <w:rPr>
          <w:szCs w:val="28"/>
        </w:rPr>
        <w:t>документ, подтверждающий совместное проживание гражданина (граждан) и</w:t>
      </w:r>
      <w:r w:rsidR="00BF06D6">
        <w:rPr>
          <w:szCs w:val="28"/>
        </w:rPr>
        <w:t xml:space="preserve"> его (</w:t>
      </w:r>
      <w:r w:rsidRPr="00946868">
        <w:rPr>
          <w:szCs w:val="28"/>
        </w:rPr>
        <w:t>их</w:t>
      </w:r>
      <w:r w:rsidR="00BF06D6">
        <w:rPr>
          <w:szCs w:val="28"/>
        </w:rPr>
        <w:t>)</w:t>
      </w:r>
      <w:r w:rsidRPr="00946868">
        <w:rPr>
          <w:szCs w:val="28"/>
        </w:rPr>
        <w:t xml:space="preserve"> детей по одному месту жительства на территории того муниципального образования, </w:t>
      </w:r>
      <w:proofErr w:type="gramStart"/>
      <w:r w:rsidRPr="00946868">
        <w:rPr>
          <w:szCs w:val="28"/>
        </w:rPr>
        <w:t>в</w:t>
      </w:r>
      <w:proofErr w:type="gramEnd"/>
      <w:r w:rsidRPr="00946868">
        <w:rPr>
          <w:szCs w:val="28"/>
        </w:rPr>
        <w:t xml:space="preserve"> </w:t>
      </w:r>
      <w:proofErr w:type="gramStart"/>
      <w:r w:rsidRPr="00946868">
        <w:rPr>
          <w:szCs w:val="28"/>
        </w:rPr>
        <w:t>уполномоченный</w:t>
      </w:r>
      <w:proofErr w:type="gramEnd"/>
      <w:r w:rsidRPr="00946868">
        <w:rPr>
          <w:szCs w:val="28"/>
        </w:rPr>
        <w:t xml:space="preserve"> орган местного самоуправления которого он (они) подает (подают) заявление;</w:t>
      </w:r>
    </w:p>
    <w:p w:rsidR="00184186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868">
        <w:rPr>
          <w:rFonts w:ascii="Times New Roman" w:hAnsi="Times New Roman" w:cs="Times New Roman"/>
          <w:sz w:val="28"/>
          <w:szCs w:val="28"/>
        </w:rPr>
        <w:t xml:space="preserve">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он </w:t>
      </w:r>
      <w:r w:rsidR="00084BAF">
        <w:rPr>
          <w:rFonts w:ascii="Times New Roman" w:hAnsi="Times New Roman" w:cs="Times New Roman"/>
          <w:sz w:val="28"/>
          <w:szCs w:val="28"/>
        </w:rPr>
        <w:t xml:space="preserve">(они) </w:t>
      </w:r>
      <w:r w:rsidRPr="00946868">
        <w:rPr>
          <w:rFonts w:ascii="Times New Roman" w:hAnsi="Times New Roman" w:cs="Times New Roman"/>
          <w:sz w:val="28"/>
          <w:szCs w:val="28"/>
        </w:rPr>
        <w:t xml:space="preserve">подает </w:t>
      </w:r>
      <w:r w:rsidR="00084BAF">
        <w:rPr>
          <w:rFonts w:ascii="Times New Roman" w:hAnsi="Times New Roman" w:cs="Times New Roman"/>
          <w:sz w:val="28"/>
          <w:szCs w:val="28"/>
        </w:rPr>
        <w:t xml:space="preserve">(подают) </w:t>
      </w:r>
      <w:r w:rsidRPr="00946868">
        <w:rPr>
          <w:rFonts w:ascii="Times New Roman" w:hAnsi="Times New Roman" w:cs="Times New Roman"/>
          <w:sz w:val="28"/>
          <w:szCs w:val="28"/>
        </w:rPr>
        <w:t xml:space="preserve">заявление; </w:t>
      </w:r>
      <w:proofErr w:type="gramEnd"/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судебное решение </w:t>
      </w:r>
      <w:r w:rsidR="00BF06D6">
        <w:rPr>
          <w:rFonts w:ascii="Times New Roman" w:hAnsi="Times New Roman" w:cs="Times New Roman"/>
          <w:sz w:val="28"/>
          <w:szCs w:val="28"/>
        </w:rPr>
        <w:t xml:space="preserve">(при его наличии) </w:t>
      </w:r>
      <w:r w:rsidRPr="00946868">
        <w:rPr>
          <w:rFonts w:ascii="Times New Roman" w:hAnsi="Times New Roman" w:cs="Times New Roman"/>
          <w:sz w:val="28"/>
          <w:szCs w:val="28"/>
        </w:rPr>
        <w:t xml:space="preserve">об установлении факта постоянного проживания гражданина (граждан) и его (их) детей на </w:t>
      </w:r>
      <w:r w:rsidRPr="0094686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того муниципального образования, в уполномоченный орган местного самоуправления которого он (они) подает (подают) заявление; 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копия договора о приемной семье с предъявлением оригинала в случае, если гражданин (граждане) воспитывает приемных детей.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При подаче совместного заявления гражданами, указанными в абзаце первом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Документы, указанные в абза</w:t>
      </w:r>
      <w:r w:rsidR="00D47B37">
        <w:rPr>
          <w:szCs w:val="28"/>
        </w:rPr>
        <w:t>цах третьем, четвертом, седьмо</w:t>
      </w:r>
      <w:proofErr w:type="gramStart"/>
      <w:r w:rsidR="00D47B37">
        <w:rPr>
          <w:szCs w:val="28"/>
        </w:rPr>
        <w:t>м</w:t>
      </w:r>
      <w:r w:rsidRPr="00946868">
        <w:rPr>
          <w:szCs w:val="28"/>
        </w:rPr>
        <w:t>-</w:t>
      </w:r>
      <w:proofErr w:type="gramEnd"/>
      <w:r w:rsidRPr="00946868">
        <w:rPr>
          <w:szCs w:val="28"/>
        </w:rPr>
        <w:t xml:space="preserve"> </w:t>
      </w:r>
      <w:r w:rsidR="00D47B37">
        <w:rPr>
          <w:szCs w:val="28"/>
        </w:rPr>
        <w:t xml:space="preserve">      </w:t>
      </w:r>
      <w:r w:rsidRPr="00946868">
        <w:rPr>
          <w:szCs w:val="28"/>
        </w:rPr>
        <w:t>девятом настоящей части, представляются гражданином (гражданами) самостоятельно.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Документы, указанные в абзацах пятом и шестом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</w:r>
      <w:proofErr w:type="gramStart"/>
      <w:r w:rsidRPr="00946868">
        <w:rPr>
          <w:szCs w:val="28"/>
        </w:rPr>
        <w:t>.";</w:t>
      </w:r>
      <w:proofErr w:type="gramEnd"/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946868">
        <w:rPr>
          <w:szCs w:val="28"/>
        </w:rPr>
        <w:t>ч</w:t>
      </w:r>
      <w:proofErr w:type="gramEnd"/>
      <w:r w:rsidRPr="00946868">
        <w:rPr>
          <w:szCs w:val="28"/>
        </w:rPr>
        <w:t>асть 2</w:t>
      </w:r>
      <w:r w:rsidR="00BF06D6">
        <w:rPr>
          <w:szCs w:val="28"/>
        </w:rPr>
        <w:t xml:space="preserve"> изложить</w:t>
      </w:r>
      <w:r w:rsidRPr="00946868">
        <w:rPr>
          <w:szCs w:val="28"/>
        </w:rPr>
        <w:t xml:space="preserve"> в следующей редакции: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"2.</w:t>
      </w:r>
      <w:r w:rsidRPr="00946868">
        <w:rPr>
          <w:szCs w:val="28"/>
        </w:rPr>
        <w:t xml:space="preserve">В </w:t>
      </w:r>
      <w:proofErr w:type="gramStart"/>
      <w:r w:rsidRPr="00946868">
        <w:rPr>
          <w:szCs w:val="28"/>
        </w:rPr>
        <w:t>целях</w:t>
      </w:r>
      <w:proofErr w:type="gramEnd"/>
      <w:r w:rsidRPr="00946868">
        <w:rPr>
          <w:szCs w:val="28"/>
        </w:rPr>
        <w:t xml:space="preserve"> получения земельного участка в аренду в соответствии с настоящим Законом молодая семья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совместное заявление.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К заявлению прилагаются: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копии документов, удостоверяющих личности супругов, с предъявлением оригиналов. 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изменения фамилии, имени или отчества супругов к заявлению прилагаются копии документов, подтверждающих изменения указанных персональных данных;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копия свидетельства о заключении брака с предъявлением оригинала;</w:t>
      </w:r>
    </w:p>
    <w:p w:rsidR="00184186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868">
        <w:rPr>
          <w:rFonts w:ascii="Times New Roman" w:hAnsi="Times New Roman" w:cs="Times New Roman"/>
          <w:sz w:val="28"/>
          <w:szCs w:val="28"/>
        </w:rPr>
        <w:t xml:space="preserve">документ, подтверждающий факт постоянного проживания супругов на территории того муниципального образования, в уполномоченный орган местного самоуправления которого молодая семья подает заявление, а в случае, указанном в абзаце </w:t>
      </w:r>
      <w:r w:rsidR="00C904A2">
        <w:rPr>
          <w:rFonts w:ascii="Times New Roman" w:hAnsi="Times New Roman" w:cs="Times New Roman"/>
          <w:sz w:val="28"/>
          <w:szCs w:val="28"/>
        </w:rPr>
        <w:t xml:space="preserve">шестом </w:t>
      </w:r>
      <w:r w:rsidRPr="00946868">
        <w:rPr>
          <w:rFonts w:ascii="Times New Roman" w:hAnsi="Times New Roman" w:cs="Times New Roman"/>
          <w:sz w:val="28"/>
          <w:szCs w:val="28"/>
        </w:rPr>
        <w:t>части 2 статьи 2 настоящего Закона</w:t>
      </w:r>
      <w:r w:rsidR="00C904A2"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- документ, подтверждающий факт постоянного проживания одного из супругов на территории того поселения, в уполномоченный орган местного самоуправления которого молодая семья подает заявление, и документ, подтверждающий факт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постоянного проживания другого супруга на территории поселения, входящего в состав соответ</w:t>
      </w:r>
      <w:r w:rsidR="00BF06D6">
        <w:rPr>
          <w:rFonts w:ascii="Times New Roman" w:hAnsi="Times New Roman" w:cs="Times New Roman"/>
          <w:sz w:val="28"/>
          <w:szCs w:val="28"/>
        </w:rPr>
        <w:t>ствующего муниципального района;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судебное решение</w:t>
      </w:r>
      <w:r w:rsidR="00BF06D6">
        <w:rPr>
          <w:rFonts w:ascii="Times New Roman" w:hAnsi="Times New Roman" w:cs="Times New Roman"/>
          <w:sz w:val="28"/>
          <w:szCs w:val="28"/>
        </w:rPr>
        <w:t xml:space="preserve"> </w:t>
      </w:r>
      <w:r w:rsidR="00BF06D6" w:rsidRPr="00946868">
        <w:rPr>
          <w:rFonts w:ascii="Times New Roman" w:hAnsi="Times New Roman" w:cs="Times New Roman"/>
          <w:sz w:val="28"/>
          <w:szCs w:val="28"/>
        </w:rPr>
        <w:t>(</w:t>
      </w:r>
      <w:r w:rsidR="00C904A2">
        <w:rPr>
          <w:rFonts w:ascii="Times New Roman" w:hAnsi="Times New Roman" w:cs="Times New Roman"/>
          <w:sz w:val="28"/>
          <w:szCs w:val="28"/>
        </w:rPr>
        <w:t xml:space="preserve">при его </w:t>
      </w:r>
      <w:r w:rsidR="00BF06D6" w:rsidRPr="00946868">
        <w:rPr>
          <w:rFonts w:ascii="Times New Roman" w:hAnsi="Times New Roman" w:cs="Times New Roman"/>
          <w:sz w:val="28"/>
          <w:szCs w:val="28"/>
        </w:rPr>
        <w:t>наличи</w:t>
      </w:r>
      <w:r w:rsidR="00C904A2">
        <w:rPr>
          <w:rFonts w:ascii="Times New Roman" w:hAnsi="Times New Roman" w:cs="Times New Roman"/>
          <w:sz w:val="28"/>
          <w:szCs w:val="28"/>
        </w:rPr>
        <w:t>и</w:t>
      </w:r>
      <w:r w:rsidR="00BF06D6" w:rsidRPr="00946868">
        <w:rPr>
          <w:rFonts w:ascii="Times New Roman" w:hAnsi="Times New Roman" w:cs="Times New Roman"/>
          <w:sz w:val="28"/>
          <w:szCs w:val="28"/>
        </w:rPr>
        <w:t>)</w:t>
      </w:r>
      <w:r w:rsidRPr="00946868">
        <w:rPr>
          <w:rFonts w:ascii="Times New Roman" w:hAnsi="Times New Roman" w:cs="Times New Roman"/>
          <w:sz w:val="28"/>
          <w:szCs w:val="28"/>
        </w:rPr>
        <w:t xml:space="preserve">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он (они) подает (подают) заявление; 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lastRenderedPageBreak/>
        <w:t>копии свидетельств о рождении детей, паспортов для детей, достигших 14</w:t>
      </w:r>
      <w:r w:rsidR="00A66DF4">
        <w:rPr>
          <w:szCs w:val="28"/>
        </w:rPr>
        <w:t>-</w:t>
      </w:r>
      <w:r w:rsidRPr="00946868">
        <w:rPr>
          <w:szCs w:val="28"/>
        </w:rPr>
        <w:t>летнего возраста, с предъявлением оригиналов в случае наличия детей.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Документы, указанные в абзацах третьем, четвертом, шестом и седьмом  настоящей части, представляются гражданином (гражданами) самостоятельно.</w:t>
      </w:r>
    </w:p>
    <w:p w:rsidR="00184186" w:rsidRPr="00946868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Документ, указанный в абзаце пятом настоящей части, запрашивается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указанный документ в уполномоченный орган местного самоуправления по собственной инициативе</w:t>
      </w:r>
      <w:proofErr w:type="gramStart"/>
      <w:r w:rsidRPr="00946868">
        <w:rPr>
          <w:szCs w:val="28"/>
        </w:rPr>
        <w:t>.</w:t>
      </w:r>
      <w:r w:rsidR="00BF06D6">
        <w:rPr>
          <w:szCs w:val="28"/>
        </w:rPr>
        <w:t>";</w:t>
      </w:r>
      <w:proofErr w:type="gramEnd"/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>ункт первый части 5 после слова "статьи" дополнить словами "за исключением документов, указанных в абзаце пятом и шестом части 1 и абзаце пятом части 2 настоящей статьи";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части 11 слова "не заключен" заменить словами "не возвращ</w:t>
      </w:r>
      <w:r w:rsidR="00C904A2">
        <w:rPr>
          <w:rFonts w:ascii="Times New Roman" w:hAnsi="Times New Roman" w:cs="Times New Roman"/>
          <w:sz w:val="28"/>
          <w:szCs w:val="28"/>
        </w:rPr>
        <w:t>е</w:t>
      </w:r>
      <w:r w:rsidRPr="00946868">
        <w:rPr>
          <w:rFonts w:ascii="Times New Roman" w:hAnsi="Times New Roman" w:cs="Times New Roman"/>
          <w:sz w:val="28"/>
          <w:szCs w:val="28"/>
        </w:rPr>
        <w:t>н подписанным";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946868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>асть 12</w:t>
      </w:r>
      <w:r w:rsidR="00BF06D6"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Pr="00946868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12.</w:t>
      </w:r>
      <w:r w:rsidRPr="00946868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городских округов, муниципальных районов направляют в уполномоченный орган исполнительной власти Приморского края информацию о договорах аренды земельных участков для индивидуального жилищного строительства, заключ</w:t>
      </w:r>
      <w:r w:rsidR="00BF06D6">
        <w:rPr>
          <w:rFonts w:ascii="Times New Roman" w:hAnsi="Times New Roman" w:cs="Times New Roman"/>
          <w:sz w:val="28"/>
          <w:szCs w:val="28"/>
        </w:rPr>
        <w:t>е</w:t>
      </w:r>
      <w:r w:rsidRPr="00946868">
        <w:rPr>
          <w:rFonts w:ascii="Times New Roman" w:hAnsi="Times New Roman" w:cs="Times New Roman"/>
          <w:sz w:val="28"/>
          <w:szCs w:val="28"/>
        </w:rPr>
        <w:t xml:space="preserve">нных в соответствии с настоящим Законом, в течение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946868">
        <w:rPr>
          <w:rFonts w:ascii="Times New Roman" w:hAnsi="Times New Roman" w:cs="Times New Roman"/>
          <w:sz w:val="28"/>
          <w:szCs w:val="28"/>
        </w:rPr>
        <w:t>4 календарных дней со дня заключения ими договоров.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Уполномоченные органы местного самоуправления поселений направляют в уполномоченный орган местного самоуправления муниципального района информацию о договорах аренды земельных участков для индивидуального жилищного строительства, заключенных в соответствии с настоящим Законом, в течение семи календарных дней со дня заключения договоров. 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муниципальных районов направляют информацию о договорах аренды земельных участков для индивидуального жилищного строительства, заключенных в соответствии с настоящим Законом уполномоченными органами местного самоуправления поселений, в уполномоченный орган исполнительной власти Приморского края в течение семи календарных дней со дня поступления информации, указанной в абзаце втором настоящей части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184186" w:rsidRPr="00946868" w:rsidRDefault="00184186" w:rsidP="00184186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946868">
        <w:rPr>
          <w:rFonts w:eastAsia="Calibri"/>
          <w:szCs w:val="28"/>
          <w:lang w:eastAsia="en-US"/>
        </w:rPr>
        <w:t>7</w:t>
      </w:r>
      <w:r>
        <w:rPr>
          <w:rFonts w:eastAsia="Calibri"/>
          <w:szCs w:val="28"/>
          <w:lang w:eastAsia="en-US"/>
        </w:rPr>
        <w:t>)</w:t>
      </w:r>
      <w:r w:rsidRPr="00946868">
        <w:rPr>
          <w:rFonts w:eastAsia="Calibri"/>
          <w:szCs w:val="28"/>
          <w:lang w:eastAsia="en-US"/>
        </w:rPr>
        <w:t xml:space="preserve">дополнить </w:t>
      </w:r>
      <w:r w:rsidR="001D3B6C">
        <w:rPr>
          <w:rFonts w:eastAsia="Calibri"/>
          <w:szCs w:val="28"/>
          <w:lang w:eastAsia="en-US"/>
        </w:rPr>
        <w:t>с</w:t>
      </w:r>
      <w:r w:rsidRPr="00946868">
        <w:rPr>
          <w:rFonts w:eastAsia="Calibri"/>
          <w:szCs w:val="28"/>
          <w:lang w:eastAsia="en-US"/>
        </w:rPr>
        <w:t>татьей 5</w:t>
      </w:r>
      <w:r w:rsidR="001D3B6C">
        <w:rPr>
          <w:rFonts w:eastAsia="Calibri"/>
          <w:szCs w:val="28"/>
          <w:vertAlign w:val="superscript"/>
          <w:lang w:eastAsia="en-US"/>
        </w:rPr>
        <w:t>1</w:t>
      </w:r>
      <w:r w:rsidRPr="00946868">
        <w:rPr>
          <w:rFonts w:eastAsia="Calibri"/>
          <w:szCs w:val="28"/>
          <w:lang w:eastAsia="en-US"/>
        </w:rPr>
        <w:t xml:space="preserve"> следующего содержания: </w:t>
      </w:r>
    </w:p>
    <w:p w:rsidR="00184186" w:rsidRDefault="00184186" w:rsidP="00184186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"СТАТЬЯ 5</w:t>
      </w:r>
      <w:r w:rsidR="001D3B6C">
        <w:rPr>
          <w:szCs w:val="28"/>
          <w:vertAlign w:val="superscript"/>
        </w:rPr>
        <w:t>1</w:t>
      </w:r>
      <w:r w:rsidRPr="00946868">
        <w:rPr>
          <w:szCs w:val="28"/>
        </w:rPr>
        <w:t>. ПОРЯДОК ПРЕДОСТАВЛЕНИЯ</w:t>
      </w:r>
    </w:p>
    <w:p w:rsidR="00342EA7" w:rsidRDefault="00184186" w:rsidP="001D3B6C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946868">
        <w:rPr>
          <w:szCs w:val="28"/>
        </w:rPr>
        <w:t>З</w:t>
      </w:r>
      <w:r w:rsidR="00342EA7">
        <w:rPr>
          <w:szCs w:val="28"/>
        </w:rPr>
        <w:t>ЕМЕЛЬНЫХ УЧАСТКОВ В АРЕНДУ</w:t>
      </w:r>
    </w:p>
    <w:p w:rsidR="001D3B6C" w:rsidRDefault="001D3B6C" w:rsidP="001D3B6C">
      <w:pPr>
        <w:tabs>
          <w:tab w:val="left" w:pos="709"/>
          <w:tab w:val="left" w:pos="851"/>
          <w:tab w:val="left" w:pos="993"/>
          <w:tab w:val="left" w:pos="2268"/>
        </w:tabs>
        <w:autoSpaceDE w:val="0"/>
        <w:autoSpaceDN w:val="0"/>
        <w:adjustRightInd w:val="0"/>
        <w:ind w:firstLine="2268"/>
        <w:jc w:val="both"/>
        <w:rPr>
          <w:szCs w:val="28"/>
        </w:rPr>
      </w:pPr>
      <w:r>
        <w:rPr>
          <w:szCs w:val="28"/>
        </w:rPr>
        <w:t xml:space="preserve">  В </w:t>
      </w:r>
      <w:proofErr w:type="gramStart"/>
      <w:r>
        <w:rPr>
          <w:szCs w:val="28"/>
        </w:rPr>
        <w:t>СЛУЧАЕ</w:t>
      </w:r>
      <w:proofErr w:type="gramEnd"/>
      <w:r>
        <w:rPr>
          <w:szCs w:val="28"/>
        </w:rPr>
        <w:t xml:space="preserve"> ЗАКЛЮЧЕНИЯ СОГЛАШЕНИЯ</w:t>
      </w:r>
    </w:p>
    <w:p w:rsidR="00184186" w:rsidRPr="00342EA7" w:rsidRDefault="001D3B6C" w:rsidP="001D3B6C">
      <w:pPr>
        <w:tabs>
          <w:tab w:val="left" w:pos="709"/>
          <w:tab w:val="left" w:pos="851"/>
          <w:tab w:val="left" w:pos="993"/>
          <w:tab w:val="left" w:pos="2268"/>
        </w:tabs>
        <w:autoSpaceDE w:val="0"/>
        <w:autoSpaceDN w:val="0"/>
        <w:adjustRightInd w:val="0"/>
        <w:ind w:firstLine="2268"/>
        <w:jc w:val="both"/>
        <w:rPr>
          <w:szCs w:val="28"/>
        </w:rPr>
      </w:pPr>
      <w:r>
        <w:rPr>
          <w:szCs w:val="28"/>
        </w:rPr>
        <w:t xml:space="preserve">  </w:t>
      </w:r>
      <w:r w:rsidR="00184186" w:rsidRPr="00946868">
        <w:rPr>
          <w:szCs w:val="28"/>
        </w:rPr>
        <w:t>МЕЖДУ МУНИЦИПАЛЬНЫМИ ОБРАЗОВАНИЯМИ</w:t>
      </w:r>
    </w:p>
    <w:p w:rsidR="00A13E16" w:rsidRDefault="00A13E16" w:rsidP="00184186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84186" w:rsidRPr="00946868" w:rsidRDefault="00184186" w:rsidP="00184186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46868">
        <w:rPr>
          <w:szCs w:val="28"/>
        </w:rPr>
        <w:t>1</w:t>
      </w:r>
      <w:r w:rsidR="00342EA7">
        <w:rPr>
          <w:szCs w:val="28"/>
        </w:rPr>
        <w:t>.</w:t>
      </w:r>
      <w:r w:rsidRPr="00946868">
        <w:rPr>
          <w:szCs w:val="28"/>
        </w:rPr>
        <w:t xml:space="preserve">Гражданин (граждане), которым в течение 180 календарных дней со дня включения его (их) в Реестр не направлено уведомление о проведении жеребьевки, вправе подать в уполномоченный орган местного </w:t>
      </w:r>
      <w:r w:rsidRPr="00946868">
        <w:rPr>
          <w:szCs w:val="28"/>
        </w:rPr>
        <w:lastRenderedPageBreak/>
        <w:t xml:space="preserve">самоуправления заявление о своем согласии на предоставление земельного участка в аренду в соответствии с настоящим Законом на территории иного муниципального образования Приморского края. </w:t>
      </w:r>
      <w:proofErr w:type="gramEnd"/>
    </w:p>
    <w:p w:rsidR="00184186" w:rsidRPr="00946868" w:rsidRDefault="00184186" w:rsidP="00184186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 (далее</w:t>
      </w:r>
      <w:r w:rsidR="003E3DF5">
        <w:rPr>
          <w:szCs w:val="28"/>
        </w:rPr>
        <w:t xml:space="preserve"> </w:t>
      </w:r>
      <w:r w:rsidR="001D3B6C">
        <w:rPr>
          <w:szCs w:val="28"/>
        </w:rPr>
        <w:t>-</w:t>
      </w:r>
      <w:r w:rsidR="003E3DF5">
        <w:rPr>
          <w:szCs w:val="28"/>
        </w:rPr>
        <w:t xml:space="preserve"> </w:t>
      </w:r>
      <w:r w:rsidRPr="00946868">
        <w:rPr>
          <w:szCs w:val="28"/>
        </w:rPr>
        <w:t xml:space="preserve">муниципальное образование, на территории которого отсутствуют земельные участки), вправе заключить </w:t>
      </w:r>
      <w:r w:rsidR="003E3DF5">
        <w:rPr>
          <w:szCs w:val="28"/>
        </w:rPr>
        <w:t>с</w:t>
      </w:r>
      <w:r w:rsidRPr="00946868">
        <w:rPr>
          <w:szCs w:val="28"/>
        </w:rPr>
        <w:t>оглашение с тем (теми) муниципальным (муниципальными) образованием (образованиям</w:t>
      </w:r>
      <w:r w:rsidR="003E3DF5">
        <w:rPr>
          <w:szCs w:val="28"/>
        </w:rPr>
        <w:t>и</w:t>
      </w:r>
      <w:r w:rsidRPr="00946868">
        <w:rPr>
          <w:szCs w:val="28"/>
        </w:rPr>
        <w:t>), на территории которого (</w:t>
      </w:r>
      <w:proofErr w:type="gramStart"/>
      <w:r w:rsidRPr="00946868">
        <w:rPr>
          <w:szCs w:val="28"/>
        </w:rPr>
        <w:t xml:space="preserve">которых) </w:t>
      </w:r>
      <w:proofErr w:type="gramEnd"/>
      <w:r w:rsidRPr="00946868">
        <w:rPr>
          <w:szCs w:val="28"/>
        </w:rPr>
        <w:t xml:space="preserve">граждане выразили согласие на предоставление земельного участка в соответствии с настоящим Законом. </w:t>
      </w:r>
    </w:p>
    <w:p w:rsidR="00184186" w:rsidRPr="00946868" w:rsidRDefault="00184186" w:rsidP="0018418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В </w:t>
      </w:r>
      <w:proofErr w:type="gramStart"/>
      <w:r w:rsidRPr="00946868">
        <w:rPr>
          <w:szCs w:val="28"/>
        </w:rPr>
        <w:t>случае</w:t>
      </w:r>
      <w:proofErr w:type="gramEnd"/>
      <w:r w:rsidRPr="00946868">
        <w:rPr>
          <w:szCs w:val="28"/>
        </w:rPr>
        <w:t xml:space="preserve"> заключения </w:t>
      </w:r>
      <w:r w:rsidR="003E3DF5">
        <w:rPr>
          <w:szCs w:val="28"/>
        </w:rPr>
        <w:t>с</w:t>
      </w:r>
      <w:r w:rsidRPr="00946868">
        <w:rPr>
          <w:szCs w:val="28"/>
        </w:rPr>
        <w:t xml:space="preserve">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</w:t>
      </w:r>
      <w:r w:rsidR="003E3DF5">
        <w:rPr>
          <w:szCs w:val="28"/>
        </w:rPr>
        <w:t>с</w:t>
      </w:r>
      <w:r w:rsidRPr="00946868">
        <w:rPr>
          <w:szCs w:val="28"/>
        </w:rPr>
        <w:t xml:space="preserve">оглашения (далее </w:t>
      </w:r>
      <w:r w:rsidR="003E3DF5">
        <w:rPr>
          <w:szCs w:val="28"/>
        </w:rPr>
        <w:t>-</w:t>
      </w:r>
      <w:r w:rsidRPr="00946868">
        <w:rPr>
          <w:szCs w:val="28"/>
        </w:rPr>
        <w:t xml:space="preserve"> муниципальное образование, с которым заключено </w:t>
      </w:r>
      <w:r w:rsidR="003E3DF5">
        <w:rPr>
          <w:szCs w:val="28"/>
        </w:rPr>
        <w:t>с</w:t>
      </w:r>
      <w:r w:rsidRPr="00946868">
        <w:rPr>
          <w:szCs w:val="28"/>
        </w:rPr>
        <w:t>оглашение).</w:t>
      </w:r>
    </w:p>
    <w:p w:rsidR="00184186" w:rsidRPr="00946868" w:rsidRDefault="00184186" w:rsidP="0018418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Соглашение может содержать положения, определяющие порядок компенсации расходов муниципального образования, с которым заключено </w:t>
      </w:r>
      <w:r w:rsidR="003E3DF5">
        <w:rPr>
          <w:szCs w:val="28"/>
        </w:rPr>
        <w:t>с</w:t>
      </w:r>
      <w:r w:rsidRPr="00946868">
        <w:rPr>
          <w:szCs w:val="28"/>
        </w:rPr>
        <w:t xml:space="preserve">оглашение, по формированию и предоставлению земельных участков гражданам на основании </w:t>
      </w:r>
      <w:r w:rsidR="003E3DF5">
        <w:rPr>
          <w:szCs w:val="28"/>
        </w:rPr>
        <w:t>с</w:t>
      </w:r>
      <w:r w:rsidRPr="00946868">
        <w:rPr>
          <w:szCs w:val="28"/>
        </w:rPr>
        <w:t>оглашения.</w:t>
      </w:r>
    </w:p>
    <w:p w:rsidR="00184186" w:rsidRPr="00946868" w:rsidRDefault="00342EA7" w:rsidP="0018418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3.</w:t>
      </w:r>
      <w:r w:rsidR="00184186" w:rsidRPr="00946868">
        <w:rPr>
          <w:szCs w:val="28"/>
        </w:rPr>
        <w:t xml:space="preserve">В случае заключения </w:t>
      </w:r>
      <w:r w:rsidR="003E3DF5">
        <w:rPr>
          <w:szCs w:val="28"/>
        </w:rPr>
        <w:t>с</w:t>
      </w:r>
      <w:r w:rsidR="00184186" w:rsidRPr="00946868">
        <w:rPr>
          <w:szCs w:val="28"/>
        </w:rPr>
        <w:t>оглашения уполномоченный орган местного самоуправления муниципального образования, на территории которого</w:t>
      </w:r>
      <w:r w:rsidR="001D3B6C">
        <w:rPr>
          <w:szCs w:val="28"/>
        </w:rPr>
        <w:t xml:space="preserve"> отсутствуют земельные участки, </w:t>
      </w:r>
      <w:r w:rsidR="00184186" w:rsidRPr="00946868">
        <w:rPr>
          <w:szCs w:val="28"/>
        </w:rPr>
        <w:t xml:space="preserve">уведомляет в письменной форме и (или) информирует в средствах массовой информации, в том числе периодическом печатном издании, определенном главой муниципального образования, а также в информационно-телекоммуникационной сети </w:t>
      </w:r>
      <w:r w:rsidR="001D3B6C">
        <w:rPr>
          <w:szCs w:val="28"/>
        </w:rPr>
        <w:t>"</w:t>
      </w:r>
      <w:r w:rsidR="00184186" w:rsidRPr="00946868">
        <w:rPr>
          <w:szCs w:val="28"/>
        </w:rPr>
        <w:t>Интернет</w:t>
      </w:r>
      <w:r w:rsidR="001D3B6C">
        <w:rPr>
          <w:szCs w:val="28"/>
        </w:rPr>
        <w:t>"</w:t>
      </w:r>
      <w:r w:rsidR="00184186" w:rsidRPr="00946868">
        <w:rPr>
          <w:szCs w:val="28"/>
        </w:rPr>
        <w:t>, в том числе на официальном сайте муниципального образования (при его наличии), граждан, включенных в Реестр, о</w:t>
      </w:r>
      <w:proofErr w:type="gramEnd"/>
      <w:r w:rsidR="00184186" w:rsidRPr="00946868">
        <w:rPr>
          <w:szCs w:val="28"/>
        </w:rPr>
        <w:t xml:space="preserve"> возможности предоставления им земельных участков на территории муниципальн</w:t>
      </w:r>
      <w:r w:rsidR="001D3B6C">
        <w:rPr>
          <w:szCs w:val="28"/>
        </w:rPr>
        <w:t>ых</w:t>
      </w:r>
      <w:r w:rsidR="00184186" w:rsidRPr="00946868">
        <w:rPr>
          <w:szCs w:val="28"/>
        </w:rPr>
        <w:t xml:space="preserve"> образовани</w:t>
      </w:r>
      <w:r w:rsidR="001D3B6C">
        <w:rPr>
          <w:szCs w:val="28"/>
        </w:rPr>
        <w:t>й</w:t>
      </w:r>
      <w:r w:rsidR="00184186" w:rsidRPr="00946868">
        <w:rPr>
          <w:szCs w:val="28"/>
        </w:rPr>
        <w:t>, с которым</w:t>
      </w:r>
      <w:r w:rsidR="001D3B6C">
        <w:rPr>
          <w:szCs w:val="28"/>
        </w:rPr>
        <w:t>и</w:t>
      </w:r>
      <w:r w:rsidR="00184186" w:rsidRPr="00946868">
        <w:rPr>
          <w:szCs w:val="28"/>
        </w:rPr>
        <w:t xml:space="preserve"> заключено </w:t>
      </w:r>
      <w:r w:rsidR="003E3DF5">
        <w:rPr>
          <w:szCs w:val="28"/>
        </w:rPr>
        <w:t>с</w:t>
      </w:r>
      <w:r w:rsidR="00184186" w:rsidRPr="00946868">
        <w:rPr>
          <w:szCs w:val="28"/>
        </w:rPr>
        <w:t>оглашение.</w:t>
      </w:r>
    </w:p>
    <w:p w:rsidR="00184186" w:rsidRPr="00946868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46868">
        <w:rPr>
          <w:szCs w:val="28"/>
        </w:rPr>
        <w:t>4.В течение 30 календарных дней со дня получения уведомления и (или) опубликования информации, указанной в час</w:t>
      </w:r>
      <w:r w:rsidR="001D3B6C">
        <w:rPr>
          <w:szCs w:val="28"/>
        </w:rPr>
        <w:t>ти 3 настоящей статьи, граждане</w:t>
      </w:r>
      <w:r w:rsidRPr="00946868">
        <w:rPr>
          <w:szCs w:val="28"/>
        </w:rPr>
        <w:t xml:space="preserve"> вне зависимости от очередности включения в Реестр подают в уполномоченный орган местного самоуправления муниципального образования, на территории которого отсутствуют земельные участки, письменные заявления о согласии на предоставление земельного участка в аренду на территории муниципального образования, с которым заключено </w:t>
      </w:r>
      <w:r w:rsidR="003E3DF5">
        <w:rPr>
          <w:szCs w:val="28"/>
        </w:rPr>
        <w:t>с</w:t>
      </w:r>
      <w:r w:rsidRPr="00946868">
        <w:rPr>
          <w:szCs w:val="28"/>
        </w:rPr>
        <w:t>оглашение</w:t>
      </w:r>
      <w:proofErr w:type="gramEnd"/>
      <w:r w:rsidR="00C904A2">
        <w:rPr>
          <w:szCs w:val="28"/>
        </w:rPr>
        <w:t xml:space="preserve"> (далее </w:t>
      </w:r>
      <w:r w:rsidR="003E3DF5">
        <w:rPr>
          <w:szCs w:val="28"/>
        </w:rPr>
        <w:t>-</w:t>
      </w:r>
      <w:r w:rsidR="00C904A2">
        <w:rPr>
          <w:szCs w:val="28"/>
        </w:rPr>
        <w:t xml:space="preserve"> письменные согласия)</w:t>
      </w:r>
      <w:r w:rsidR="001D3B6C">
        <w:rPr>
          <w:szCs w:val="28"/>
        </w:rPr>
        <w:t>.</w:t>
      </w:r>
      <w:r w:rsidRPr="00946868">
        <w:rPr>
          <w:szCs w:val="28"/>
        </w:rPr>
        <w:t xml:space="preserve"> </w:t>
      </w:r>
    </w:p>
    <w:p w:rsidR="00184186" w:rsidRPr="00946868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5.Письменные согласия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участки, в порядке очередности их поступления. </w:t>
      </w:r>
    </w:p>
    <w:p w:rsidR="00184186" w:rsidRPr="00946868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46868">
        <w:rPr>
          <w:szCs w:val="28"/>
        </w:rPr>
        <w:t xml:space="preserve">6.В течение 10 календарных дней со дня регистрации письменного согласия гражданина (граждан) уполномоченный орган местного </w:t>
      </w:r>
      <w:r w:rsidRPr="00946868">
        <w:rPr>
          <w:szCs w:val="28"/>
        </w:rPr>
        <w:lastRenderedPageBreak/>
        <w:t xml:space="preserve">самоуправления, на территории которого отсутствуют земельные участки, направляет копию письменного согласия, заявление гражданина (граждан) с приложением документов, указанных в статье 5 </w:t>
      </w:r>
      <w:r>
        <w:rPr>
          <w:szCs w:val="28"/>
        </w:rPr>
        <w:t xml:space="preserve">настоящего </w:t>
      </w:r>
      <w:r w:rsidRPr="00946868">
        <w:rPr>
          <w:szCs w:val="28"/>
        </w:rPr>
        <w:t xml:space="preserve">Закона, в уполномоченный орган местного самоуправления муниципального образования, с которым заключено </w:t>
      </w:r>
      <w:r w:rsidR="003E3DF5">
        <w:rPr>
          <w:szCs w:val="28"/>
        </w:rPr>
        <w:t>с</w:t>
      </w:r>
      <w:r w:rsidRPr="00946868">
        <w:rPr>
          <w:szCs w:val="28"/>
        </w:rPr>
        <w:t>оглашение, для включения гражданина (граждан) в Реестр.</w:t>
      </w:r>
      <w:proofErr w:type="gramEnd"/>
    </w:p>
    <w:p w:rsidR="00184186" w:rsidRPr="00946868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946868">
        <w:rPr>
          <w:szCs w:val="28"/>
        </w:rPr>
        <w:t xml:space="preserve">7.Реестровый номер присваивается гражданам в течение </w:t>
      </w:r>
      <w:r w:rsidR="003E3DF5">
        <w:rPr>
          <w:szCs w:val="28"/>
        </w:rPr>
        <w:t xml:space="preserve">                               </w:t>
      </w:r>
      <w:r w:rsidRPr="00946868">
        <w:rPr>
          <w:szCs w:val="28"/>
        </w:rPr>
        <w:t xml:space="preserve">10 календарных дней со дня получения уполномоченным органом муниципального образования, с которым заключено </w:t>
      </w:r>
      <w:r w:rsidR="003E3DF5">
        <w:rPr>
          <w:szCs w:val="28"/>
        </w:rPr>
        <w:t>с</w:t>
      </w:r>
      <w:r w:rsidRPr="00946868">
        <w:rPr>
          <w:szCs w:val="28"/>
        </w:rPr>
        <w:t>оглашение</w:t>
      </w:r>
      <w:r w:rsidR="001D3B6C">
        <w:rPr>
          <w:szCs w:val="28"/>
        </w:rPr>
        <w:t>,</w:t>
      </w:r>
      <w:r w:rsidRPr="00946868">
        <w:rPr>
          <w:szCs w:val="28"/>
        </w:rPr>
        <w:t xml:space="preserve"> копии письменного согласия, заявления 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</w:t>
      </w:r>
      <w:r w:rsidRPr="00946868">
        <w:t xml:space="preserve"> </w:t>
      </w:r>
      <w:r w:rsidRPr="00946868">
        <w:rPr>
          <w:szCs w:val="28"/>
        </w:rPr>
        <w:t>с учетом очередности регистрации письменных согласий уполномоченным органом местного самоуправления муниципального образования, на территории которого отсутствуют</w:t>
      </w:r>
      <w:proofErr w:type="gramEnd"/>
      <w:r w:rsidRPr="00946868">
        <w:rPr>
          <w:szCs w:val="28"/>
        </w:rPr>
        <w:t xml:space="preserve"> земельные участки.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8.Со дня включения гражданина (граждан) в Реестр муниципального образования, с которым заключено </w:t>
      </w:r>
      <w:r w:rsidR="003E3DF5">
        <w:rPr>
          <w:rFonts w:ascii="Times New Roman" w:hAnsi="Times New Roman" w:cs="Times New Roman"/>
          <w:sz w:val="28"/>
          <w:szCs w:val="28"/>
        </w:rPr>
        <w:t>с</w:t>
      </w:r>
      <w:r w:rsidRPr="00946868">
        <w:rPr>
          <w:rFonts w:ascii="Times New Roman" w:hAnsi="Times New Roman" w:cs="Times New Roman"/>
          <w:sz w:val="28"/>
          <w:szCs w:val="28"/>
        </w:rPr>
        <w:t>оглашение, он (они) исключается (исключаются) из Реестра муниципального образования, на территории которого отсутствуют земельные участки</w:t>
      </w:r>
      <w:r w:rsidRPr="002E249F">
        <w:rPr>
          <w:rFonts w:ascii="Times New Roman" w:hAnsi="Times New Roman" w:cs="Times New Roman"/>
          <w:sz w:val="28"/>
          <w:szCs w:val="28"/>
        </w:rPr>
        <w:t>.</w:t>
      </w:r>
      <w:r w:rsidRPr="00946868">
        <w:rPr>
          <w:rFonts w:ascii="Times New Roman" w:hAnsi="Times New Roman" w:cs="Times New Roman"/>
          <w:sz w:val="28"/>
          <w:szCs w:val="28"/>
        </w:rPr>
        <w:t xml:space="preserve"> При этом очередность реестровых номеров граждан в Реестре муниципального образования, на территории которого отсутствуют земельные участки, не изменяется.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0800">
        <w:rPr>
          <w:rFonts w:ascii="Times New Roman" w:hAnsi="Times New Roman" w:cs="Times New Roman"/>
          <w:sz w:val="28"/>
          <w:szCs w:val="28"/>
        </w:rPr>
        <w:t xml:space="preserve">9.После включения гражданина (граждан) в Реестр муниципального образования, с которым заключено </w:t>
      </w:r>
      <w:r w:rsidR="003E3DF5">
        <w:rPr>
          <w:rFonts w:ascii="Times New Roman" w:hAnsi="Times New Roman" w:cs="Times New Roman"/>
          <w:sz w:val="28"/>
          <w:szCs w:val="28"/>
        </w:rPr>
        <w:t>с</w:t>
      </w:r>
      <w:r w:rsidRPr="00D10800">
        <w:rPr>
          <w:rFonts w:ascii="Times New Roman" w:hAnsi="Times New Roman" w:cs="Times New Roman"/>
          <w:sz w:val="28"/>
          <w:szCs w:val="28"/>
        </w:rPr>
        <w:t xml:space="preserve">оглашение, гражданин (граждане) вправе подать заявление об исключении его (их) из указанного Реестра муниципального образования, с которым заключено </w:t>
      </w:r>
      <w:r w:rsidR="003E3DF5">
        <w:rPr>
          <w:rFonts w:ascii="Times New Roman" w:hAnsi="Times New Roman" w:cs="Times New Roman"/>
          <w:sz w:val="28"/>
          <w:szCs w:val="28"/>
        </w:rPr>
        <w:t>с</w:t>
      </w:r>
      <w:r w:rsidRPr="00D10800">
        <w:rPr>
          <w:rFonts w:ascii="Times New Roman" w:hAnsi="Times New Roman" w:cs="Times New Roman"/>
          <w:sz w:val="28"/>
          <w:szCs w:val="28"/>
        </w:rPr>
        <w:t>оглашение.</w:t>
      </w:r>
      <w:r w:rsidRPr="00946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868">
        <w:rPr>
          <w:rFonts w:ascii="Times New Roman" w:hAnsi="Times New Roman" w:cs="Times New Roman"/>
          <w:sz w:val="28"/>
          <w:szCs w:val="28"/>
        </w:rPr>
        <w:t xml:space="preserve">В течение 10 календарных дней со дня получения указанного заявления уполномоченный орган муниципального образования, с которым заключено </w:t>
      </w:r>
      <w:r w:rsidR="003E3DF5">
        <w:rPr>
          <w:rFonts w:ascii="Times New Roman" w:hAnsi="Times New Roman" w:cs="Times New Roman"/>
          <w:sz w:val="28"/>
          <w:szCs w:val="28"/>
        </w:rPr>
        <w:t>с</w:t>
      </w:r>
      <w:r w:rsidRPr="00946868">
        <w:rPr>
          <w:rFonts w:ascii="Times New Roman" w:hAnsi="Times New Roman" w:cs="Times New Roman"/>
          <w:sz w:val="28"/>
          <w:szCs w:val="28"/>
        </w:rPr>
        <w:t xml:space="preserve">оглашение, направляет копию письменного согласия, заявление гражданина (граждан) с приложением документов, указанных в статье 5 </w:t>
      </w:r>
      <w:r w:rsidRPr="00B5229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46868">
        <w:rPr>
          <w:rFonts w:ascii="Times New Roman" w:hAnsi="Times New Roman" w:cs="Times New Roman"/>
          <w:sz w:val="28"/>
          <w:szCs w:val="28"/>
        </w:rPr>
        <w:t>Закона, в уполномоченный орган местного самоуправления муниципального образования, на территории которого отсутствуют земельные участки</w:t>
      </w:r>
      <w:r w:rsidR="002E249F">
        <w:rPr>
          <w:rFonts w:ascii="Times New Roman" w:hAnsi="Times New Roman" w:cs="Times New Roman"/>
          <w:sz w:val="28"/>
          <w:szCs w:val="28"/>
        </w:rPr>
        <w:t xml:space="preserve"> </w:t>
      </w:r>
      <w:r w:rsidRPr="00946868">
        <w:rPr>
          <w:rFonts w:ascii="Times New Roman" w:hAnsi="Times New Roman" w:cs="Times New Roman"/>
          <w:sz w:val="28"/>
          <w:szCs w:val="28"/>
        </w:rPr>
        <w:t>для включения гражданина (граждан) в Реестр.</w:t>
      </w:r>
      <w:proofErr w:type="gramEnd"/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Гражданин (граждане) включаются в Реестр в соответствии с очередностью, сложившейся в муниципальном образовании, на территории которого отсутствуют земельные участки, на дату поступления документов, указанных в абзаце втором настоящей части. </w:t>
      </w:r>
    </w:p>
    <w:p w:rsidR="00184186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B76C3">
        <w:rPr>
          <w:szCs w:val="28"/>
        </w:rPr>
        <w:t xml:space="preserve">10.Земельные участки предоставляются гражданам уполномоченным органом местного самоуправления муниципального образования, с которым заключено </w:t>
      </w:r>
      <w:r w:rsidR="003E3DF5">
        <w:rPr>
          <w:szCs w:val="28"/>
        </w:rPr>
        <w:t>с</w:t>
      </w:r>
      <w:r w:rsidRPr="007B76C3">
        <w:rPr>
          <w:szCs w:val="28"/>
        </w:rPr>
        <w:t>оглашение, в аренду в соответствии со статьей 5 настоящего Закона</w:t>
      </w:r>
      <w:proofErr w:type="gramStart"/>
      <w:r w:rsidRPr="007B76C3">
        <w:rPr>
          <w:szCs w:val="28"/>
        </w:rPr>
        <w:t>.";</w:t>
      </w:r>
      <w:proofErr w:type="gramEnd"/>
    </w:p>
    <w:p w:rsidR="00184186" w:rsidRPr="007D065C" w:rsidRDefault="002E249F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8)</w:t>
      </w:r>
      <w:r w:rsidR="00184186" w:rsidRPr="007D065C">
        <w:rPr>
          <w:szCs w:val="28"/>
        </w:rPr>
        <w:t>в статье 8:</w:t>
      </w:r>
    </w:p>
    <w:p w:rsidR="00184186" w:rsidRPr="007D065C" w:rsidRDefault="00342EA7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184186" w:rsidRPr="007D065C">
        <w:rPr>
          <w:szCs w:val="28"/>
        </w:rPr>
        <w:t>ч</w:t>
      </w:r>
      <w:proofErr w:type="gramEnd"/>
      <w:r w:rsidR="00184186" w:rsidRPr="007D065C">
        <w:rPr>
          <w:szCs w:val="28"/>
        </w:rPr>
        <w:t>асть 1 изложить в следующей редакции:</w:t>
      </w:r>
    </w:p>
    <w:p w:rsidR="00184186" w:rsidRPr="007D065C" w:rsidRDefault="00342EA7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"1.</w:t>
      </w:r>
      <w:r w:rsidR="00184186" w:rsidRPr="007D065C">
        <w:rPr>
          <w:szCs w:val="28"/>
        </w:rPr>
        <w:t xml:space="preserve">В целях получения земельного участка бесплатно в собственность в соответствии с настоящим Законом лица, являющиеся собственниками объекта индивидуального жилищного строительства, возведенного на </w:t>
      </w:r>
      <w:r w:rsidR="00184186" w:rsidRPr="007D065C">
        <w:rPr>
          <w:szCs w:val="28"/>
        </w:rPr>
        <w:lastRenderedPageBreak/>
        <w:t>предоставленном в аренду в соответствии с настоящим Законом земельном участке, подают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бесплатно в собственность.</w:t>
      </w:r>
      <w:proofErr w:type="gramEnd"/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К заявлению прилагаются:</w:t>
      </w:r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копия документа (документов), удостоверяющего личность гражданина (граждан) Российской Федерации, с предъявлением оригинала. В </w:t>
      </w:r>
      <w:proofErr w:type="gramStart"/>
      <w:r w:rsidRPr="007D065C">
        <w:rPr>
          <w:szCs w:val="28"/>
        </w:rPr>
        <w:t>случае</w:t>
      </w:r>
      <w:proofErr w:type="gramEnd"/>
      <w:r w:rsidRPr="007D065C">
        <w:rPr>
          <w:szCs w:val="28"/>
        </w:rPr>
        <w:t xml:space="preserve"> изменения фамилии, имени или отчества гражданина (граждан) к заявлению прилагаются копии документов, подтверждающих изменения указанных персональных данных;</w:t>
      </w:r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копии свидетельств о рождении детей, паспортов для детей, достигших 14</w:t>
      </w:r>
      <w:r w:rsidR="003039B0">
        <w:rPr>
          <w:szCs w:val="28"/>
        </w:rPr>
        <w:t>-</w:t>
      </w:r>
      <w:r w:rsidRPr="007D065C">
        <w:rPr>
          <w:szCs w:val="28"/>
        </w:rPr>
        <w:t>летнего возраста, с предъявлением оригиналов (для граждан, с которыми договор аренды земельного участка заключен как с молодой семьей, - в случае наличия детей);</w:t>
      </w:r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документ, подтверждающий факт постоянного проживания гражданина (граждан) и его (их) детей на территории Приморского края; </w:t>
      </w:r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судебное решение об установлении факта постоянного проживания гражданина (граждан) и его (их) детей на территории Приморского края (при его наличии); </w:t>
      </w:r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копия договора о приемной семье с предъявлением оригинала в случае, если гражданин (граждане) воспитывает приемных детей;</w:t>
      </w:r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копия договора аренды земельного участка, предоставленного в соответствии с настоящим Законом, с предъявлением оригинала;</w:t>
      </w:r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D065C">
        <w:rPr>
          <w:szCs w:val="28"/>
        </w:rPr>
        <w:t>копии документов о государственной регистрации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участке, с предъявлением оригиналов или выписка из Единого государственного реестра прав на недвижимое имущество и сделок с ним о правах гражданина (граждан) и его (их) детей на указанный объект индивидуального жилищного строительства;</w:t>
      </w:r>
      <w:proofErr w:type="gramEnd"/>
    </w:p>
    <w:p w:rsidR="00184186" w:rsidRPr="007D065C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D065C">
        <w:rPr>
          <w:szCs w:val="28"/>
        </w:rPr>
        <w:t>При подаче заявления одним из супругов к заявлению о бесплатном предоставлении в собственность</w:t>
      </w:r>
      <w:proofErr w:type="gramEnd"/>
      <w:r w:rsidRPr="007D065C">
        <w:rPr>
          <w:szCs w:val="28"/>
        </w:rPr>
        <w:t xml:space="preserve"> земельного участка прилагается нотариально заверенное согласие другого супруга на приобретение в собственность земельного участка.</w:t>
      </w:r>
    </w:p>
    <w:p w:rsidR="00184186" w:rsidRPr="007D065C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D065C">
        <w:rPr>
          <w:szCs w:val="28"/>
        </w:rPr>
        <w:t>Документы, указанные в абзацах третьем, четвертом, шестом - восьмом, десятом настоящей части, представляются гражданином (гражданами) самостоятельно.</w:t>
      </w:r>
      <w:proofErr w:type="gramEnd"/>
    </w:p>
    <w:p w:rsidR="00184186" w:rsidRPr="007D065C" w:rsidRDefault="00184186" w:rsidP="00184186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>Документы, указанные в абзацах пятом и девятом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184186" w:rsidRPr="007D065C" w:rsidRDefault="00C904A2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184186" w:rsidRPr="007D065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84186" w:rsidRPr="007D065C">
        <w:rPr>
          <w:rFonts w:ascii="Times New Roman" w:hAnsi="Times New Roman" w:cs="Times New Roman"/>
          <w:sz w:val="28"/>
          <w:szCs w:val="28"/>
        </w:rPr>
        <w:t>ункт 2 части 2 дополнить словами "</w:t>
      </w:r>
      <w:r w:rsidR="002E249F">
        <w:rPr>
          <w:rFonts w:ascii="Times New Roman" w:hAnsi="Times New Roman" w:cs="Times New Roman"/>
          <w:sz w:val="28"/>
          <w:szCs w:val="28"/>
        </w:rPr>
        <w:t xml:space="preserve">, </w:t>
      </w:r>
      <w:r w:rsidR="00184186" w:rsidRPr="007D065C">
        <w:rPr>
          <w:rFonts w:ascii="Times New Roman" w:hAnsi="Times New Roman" w:cs="Times New Roman"/>
          <w:sz w:val="28"/>
          <w:szCs w:val="28"/>
        </w:rPr>
        <w:t>за исключением документов, указанных в абзацах пятом и девятом части 1 настоящей статьи";</w:t>
      </w:r>
    </w:p>
    <w:p w:rsidR="00184186" w:rsidRPr="007D065C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D065C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7D065C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7D065C">
        <w:rPr>
          <w:rFonts w:ascii="Times New Roman" w:hAnsi="Times New Roman" w:cs="Times New Roman"/>
          <w:sz w:val="28"/>
          <w:szCs w:val="28"/>
        </w:rPr>
        <w:t>асть 4 изложить в следующей редакции:</w:t>
      </w:r>
    </w:p>
    <w:p w:rsidR="00184186" w:rsidRPr="00946868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D065C">
        <w:rPr>
          <w:szCs w:val="28"/>
        </w:rPr>
        <w:t xml:space="preserve">"4.Уполномоченные органы местного самоуправления городских округов, муниципальных районов направляют в уполномоченный орган исполнительной власти Приморского края информацию о </w:t>
      </w:r>
      <w:proofErr w:type="gramStart"/>
      <w:r w:rsidRPr="007D065C">
        <w:rPr>
          <w:szCs w:val="28"/>
        </w:rPr>
        <w:t>решениях</w:t>
      </w:r>
      <w:proofErr w:type="gramEnd"/>
      <w:r w:rsidRPr="007D065C">
        <w:rPr>
          <w:szCs w:val="28"/>
        </w:rPr>
        <w:t xml:space="preserve"> о предоставлении земельных участков бесплатно в собственность граждан в соответствии с настоящим Законом в течение 14 календарных дней со дня </w:t>
      </w:r>
      <w:r w:rsidRPr="00946868">
        <w:rPr>
          <w:szCs w:val="28"/>
        </w:rPr>
        <w:t>принятия ими решений.</w:t>
      </w:r>
    </w:p>
    <w:p w:rsidR="00184186" w:rsidRPr="00946868" w:rsidRDefault="00184186" w:rsidP="00184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6868">
        <w:rPr>
          <w:rFonts w:ascii="Times New Roman" w:hAnsi="Times New Roman" w:cs="Times New Roman"/>
          <w:sz w:val="28"/>
          <w:szCs w:val="28"/>
        </w:rPr>
        <w:t xml:space="preserve">Уполномоченные органы местного самоуправления поселений направляют в орган местного самоуправления муниципальных районов информацию о </w:t>
      </w:r>
      <w:proofErr w:type="gramStart"/>
      <w:r w:rsidRPr="00946868">
        <w:rPr>
          <w:rFonts w:ascii="Times New Roman" w:hAnsi="Times New Roman" w:cs="Times New Roman"/>
          <w:sz w:val="28"/>
          <w:szCs w:val="28"/>
        </w:rPr>
        <w:t>решениях</w:t>
      </w:r>
      <w:proofErr w:type="gramEnd"/>
      <w:r w:rsidRPr="00946868">
        <w:rPr>
          <w:rFonts w:ascii="Times New Roman" w:hAnsi="Times New Roman" w:cs="Times New Roman"/>
          <w:sz w:val="28"/>
          <w:szCs w:val="28"/>
        </w:rPr>
        <w:t xml:space="preserve"> о предоставлении земельных участков бесплатно в собственность граждан в соответствии с настоящим Законом в течение семи календарных дней со дня принятия решений.</w:t>
      </w:r>
    </w:p>
    <w:p w:rsidR="00184186" w:rsidRPr="007D065C" w:rsidRDefault="00184186" w:rsidP="0018418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46868">
        <w:rPr>
          <w:szCs w:val="28"/>
        </w:rPr>
        <w:t xml:space="preserve">Уполномоченные органы местного самоуправления муниципальных районов направляют в уполномоченный орган исполнительной власти Приморского края информацию о </w:t>
      </w:r>
      <w:proofErr w:type="gramStart"/>
      <w:r w:rsidRPr="00946868">
        <w:rPr>
          <w:szCs w:val="28"/>
        </w:rPr>
        <w:t>решениях</w:t>
      </w:r>
      <w:proofErr w:type="gramEnd"/>
      <w:r w:rsidRPr="00946868">
        <w:rPr>
          <w:szCs w:val="28"/>
        </w:rPr>
        <w:t xml:space="preserve"> о предоставлении земельных участков бесплатно в собственность граждан в соответствии с настоящим Законом в течение семи календарных дней со дня поступления информации, указанной в абзаце втором настоящей части.".</w:t>
      </w:r>
    </w:p>
    <w:p w:rsidR="0026289C" w:rsidRPr="002E4372" w:rsidRDefault="0026289C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t>СТАТЬЯ 2.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</w:t>
      </w:r>
      <w:r w:rsidRPr="004E1F39">
        <w:rPr>
          <w:rFonts w:eastAsia="Calibri"/>
          <w:szCs w:val="28"/>
          <w:lang w:eastAsia="en-US"/>
        </w:rPr>
        <w:t>В течение 10 календарных дней со дня вступления в силу настоящего Закона уполномоченные органы местного самоуправления муниципальных районов:</w:t>
      </w:r>
    </w:p>
    <w:p w:rsidR="00342EA7" w:rsidRPr="004E1F39" w:rsidRDefault="002E249F" w:rsidP="00342EA7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>
        <w:rPr>
          <w:rFonts w:eastAsia="Calibri"/>
          <w:szCs w:val="28"/>
          <w:lang w:eastAsia="en-US"/>
        </w:rPr>
        <w:t>1</w:t>
      </w:r>
      <w:r w:rsidR="00342EA7" w:rsidRPr="004E1F39">
        <w:rPr>
          <w:rFonts w:eastAsia="Calibri"/>
          <w:szCs w:val="28"/>
          <w:lang w:eastAsia="en-US"/>
        </w:rPr>
        <w:t xml:space="preserve">)в случае, установленном абзацем вторым части 1 статьи 1 Закона Приморского края </w:t>
      </w:r>
      <w:r w:rsidR="00342EA7" w:rsidRPr="004E1F39">
        <w:rPr>
          <w:szCs w:val="28"/>
        </w:rPr>
        <w:t xml:space="preserve">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</w:t>
      </w:r>
      <w:r>
        <w:rPr>
          <w:szCs w:val="28"/>
        </w:rPr>
        <w:t>(</w:t>
      </w:r>
      <w:r w:rsidR="00342EA7" w:rsidRPr="004E1F39">
        <w:rPr>
          <w:szCs w:val="28"/>
        </w:rPr>
        <w:t>в редакции настоящего Закона</w:t>
      </w:r>
      <w:r>
        <w:rPr>
          <w:szCs w:val="28"/>
        </w:rPr>
        <w:t>),</w:t>
      </w:r>
      <w:r w:rsidR="00342EA7" w:rsidRPr="004E1F39">
        <w:rPr>
          <w:szCs w:val="28"/>
        </w:rPr>
        <w:t xml:space="preserve"> </w:t>
      </w:r>
      <w:r w:rsidR="00342EA7" w:rsidRPr="004E1F39">
        <w:rPr>
          <w:rFonts w:eastAsia="Calibri"/>
          <w:szCs w:val="28"/>
          <w:lang w:eastAsia="en-US"/>
        </w:rPr>
        <w:t>формируют Перечни земельных участков, предназначенных для предоставления гражданам в соответствии с Законом Приморского края</w:t>
      </w:r>
      <w:r>
        <w:rPr>
          <w:rFonts w:eastAsia="Calibri"/>
          <w:szCs w:val="28"/>
          <w:lang w:eastAsia="en-US"/>
        </w:rPr>
        <w:t xml:space="preserve"> </w:t>
      </w:r>
      <w:r w:rsidRPr="004E1F39">
        <w:rPr>
          <w:szCs w:val="28"/>
        </w:rPr>
        <w:t>"О бесплатном предоставлении земельных участков для индивидуального жилищного строительства на</w:t>
      </w:r>
      <w:proofErr w:type="gramEnd"/>
      <w:r w:rsidRPr="004E1F39">
        <w:rPr>
          <w:szCs w:val="28"/>
        </w:rPr>
        <w:t xml:space="preserve"> территории Приморского края"</w:t>
      </w:r>
      <w:r w:rsidR="00342EA7" w:rsidRPr="004E1F39">
        <w:rPr>
          <w:rFonts w:eastAsia="Calibri"/>
          <w:szCs w:val="28"/>
          <w:lang w:eastAsia="en-US"/>
        </w:rPr>
        <w:t xml:space="preserve"> для индивидуального жилищного строительства, </w:t>
      </w:r>
      <w:r w:rsidR="00342EA7" w:rsidRPr="004E1F39">
        <w:rPr>
          <w:szCs w:val="28"/>
        </w:rPr>
        <w:t>расположенных в границах поселений, в которых отсутствуют утвержденные правила землепользования и застройки, а также расположенных на межселенных территориях;</w:t>
      </w:r>
    </w:p>
    <w:p w:rsidR="00342EA7" w:rsidRPr="004E1F39" w:rsidRDefault="002E249F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2</w:t>
      </w:r>
      <w:r w:rsidR="00342EA7">
        <w:rPr>
          <w:rFonts w:eastAsia="Calibri"/>
          <w:szCs w:val="28"/>
          <w:lang w:eastAsia="en-US"/>
        </w:rPr>
        <w:t>)</w:t>
      </w:r>
      <w:r w:rsidR="00342EA7" w:rsidRPr="004E1F39">
        <w:rPr>
          <w:rFonts w:eastAsia="Calibri"/>
          <w:szCs w:val="28"/>
          <w:lang w:eastAsia="en-US"/>
        </w:rPr>
        <w:t>письменно уведомляют молодые семьи, место постоянного жительства супругов которых находится на территории разных поселений, входящих в муниципальный район, о направлении их совместного заявления и документов, указанных в части 2 статьи 5 Закона Приморского края</w:t>
      </w:r>
      <w:r>
        <w:rPr>
          <w:rFonts w:eastAsia="Calibri"/>
          <w:szCs w:val="28"/>
          <w:lang w:eastAsia="en-US"/>
        </w:rPr>
        <w:t xml:space="preserve"> </w:t>
      </w:r>
      <w:r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>,</w:t>
      </w:r>
      <w:r w:rsidR="00342EA7" w:rsidRPr="004E1F39">
        <w:rPr>
          <w:rFonts w:eastAsia="Calibri"/>
          <w:szCs w:val="28"/>
          <w:lang w:eastAsia="en-US"/>
        </w:rPr>
        <w:t xml:space="preserve"> в уполномоченный орган местного самоуправления поселения по месту жительства одного из супругов.</w:t>
      </w:r>
      <w:proofErr w:type="gramEnd"/>
    </w:p>
    <w:p w:rsidR="00342EA7" w:rsidRPr="004E1F39" w:rsidRDefault="00A97E3E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2.</w:t>
      </w:r>
      <w:r w:rsidR="00342EA7" w:rsidRPr="004E1F39">
        <w:rPr>
          <w:rFonts w:eastAsia="Calibri"/>
          <w:szCs w:val="28"/>
          <w:lang w:eastAsia="en-US"/>
        </w:rPr>
        <w:t>В течение 10 календарных дней со дня вступления в силу настоящего Закона уполномоченные органы местного самоуправления муниципальных районов направляют в уполномоченные органы местного самоуправления поселений, входящих в состав данных муниципальных районов:</w:t>
      </w:r>
    </w:p>
    <w:p w:rsidR="00342EA7" w:rsidRPr="004E1F39" w:rsidRDefault="002E249F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</w:t>
      </w:r>
      <w:r w:rsidR="00342EA7" w:rsidRPr="004E1F39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>П</w:t>
      </w:r>
      <w:r w:rsidR="00342EA7" w:rsidRPr="004E1F39">
        <w:rPr>
          <w:rFonts w:eastAsia="Calibri"/>
          <w:szCs w:val="28"/>
          <w:lang w:eastAsia="en-US"/>
        </w:rPr>
        <w:t xml:space="preserve">еречень земельных участков, предназначенных для предоставления гражданам в соответствии с Законом Приморского края </w:t>
      </w:r>
      <w:r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 </w:t>
      </w:r>
      <w:r w:rsidR="00342EA7" w:rsidRPr="004E1F39">
        <w:rPr>
          <w:rFonts w:eastAsia="Calibri"/>
          <w:szCs w:val="28"/>
          <w:lang w:eastAsia="en-US"/>
        </w:rPr>
        <w:t xml:space="preserve">для индивидуального жилищного строительства; </w:t>
      </w:r>
    </w:p>
    <w:p w:rsidR="00342EA7" w:rsidRPr="004E1F39" w:rsidRDefault="002E249F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</w:t>
      </w:r>
      <w:r w:rsidR="00342EA7" w:rsidRPr="004E1F39">
        <w:rPr>
          <w:rFonts w:eastAsia="Calibri"/>
          <w:szCs w:val="28"/>
          <w:lang w:eastAsia="en-US"/>
        </w:rPr>
        <w:t>)Реестр граждан, имеющих право на получение земельного участка в аренду в соответствии с Законом Приморского края</w:t>
      </w:r>
      <w:r>
        <w:rPr>
          <w:rFonts w:eastAsia="Calibri"/>
          <w:szCs w:val="28"/>
          <w:lang w:eastAsia="en-US"/>
        </w:rPr>
        <w:t xml:space="preserve"> </w:t>
      </w:r>
      <w:r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342EA7" w:rsidRPr="004E1F39">
        <w:rPr>
          <w:rFonts w:eastAsia="Calibri"/>
          <w:szCs w:val="28"/>
          <w:lang w:eastAsia="en-US"/>
        </w:rPr>
        <w:t>;</w:t>
      </w:r>
    </w:p>
    <w:p w:rsidR="00342EA7" w:rsidRPr="004E1F39" w:rsidRDefault="002E249F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="00342EA7" w:rsidRPr="004E1F39">
        <w:rPr>
          <w:rFonts w:eastAsia="Calibri"/>
          <w:szCs w:val="28"/>
          <w:lang w:eastAsia="en-US"/>
        </w:rPr>
        <w:t xml:space="preserve">)документы, указанные в частях 1 и 2 статьи 5 Закона Приморского края </w:t>
      </w:r>
      <w:r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 </w:t>
      </w:r>
      <w:r w:rsidR="00342EA7" w:rsidRPr="004E1F39">
        <w:rPr>
          <w:rFonts w:eastAsia="Calibri"/>
          <w:szCs w:val="28"/>
          <w:lang w:eastAsia="en-US"/>
        </w:rPr>
        <w:t>в отношении граждан, постоянным местом жительства которых является соответствующее поселение;</w:t>
      </w:r>
    </w:p>
    <w:p w:rsidR="00342EA7" w:rsidRPr="004E1F39" w:rsidRDefault="002E249F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342EA7" w:rsidRPr="004E1F39">
        <w:rPr>
          <w:rFonts w:eastAsia="Calibri"/>
          <w:szCs w:val="28"/>
          <w:lang w:eastAsia="en-US"/>
        </w:rPr>
        <w:t>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даты вступления в силу настоящего Закона и дата проведения которой назначена после даты вступления в силу настоящего Закона;</w:t>
      </w:r>
    </w:p>
    <w:p w:rsidR="00342EA7" w:rsidRPr="004E1F39" w:rsidRDefault="002E249F" w:rsidP="00342EA7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5</w:t>
      </w:r>
      <w:r w:rsidR="00342EA7" w:rsidRPr="004E1F39">
        <w:rPr>
          <w:rFonts w:eastAsia="Calibri"/>
          <w:szCs w:val="28"/>
          <w:lang w:eastAsia="en-US"/>
        </w:rPr>
        <w:t>)</w:t>
      </w:r>
      <w:r w:rsidR="00342EA7" w:rsidRPr="004E1F39">
        <w:rPr>
          <w:szCs w:val="28"/>
        </w:rPr>
        <w:t>протоколы жеребьевок, проведенных уполномоченным органом местного самоуправления муниципального района после 1 марта 2015 года до даты вступления в силу настоящего Закона;</w:t>
      </w:r>
    </w:p>
    <w:p w:rsidR="00342EA7" w:rsidRPr="004E1F39" w:rsidRDefault="002E249F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</w:t>
      </w:r>
      <w:r w:rsidR="00342EA7" w:rsidRPr="004E1F39">
        <w:rPr>
          <w:rFonts w:eastAsia="Calibri"/>
          <w:szCs w:val="28"/>
          <w:lang w:eastAsia="en-US"/>
        </w:rPr>
        <w:t>)информацию о неучастии граждан в провед</w:t>
      </w:r>
      <w:r>
        <w:rPr>
          <w:rFonts w:eastAsia="Calibri"/>
          <w:szCs w:val="28"/>
          <w:lang w:eastAsia="en-US"/>
        </w:rPr>
        <w:t>е</w:t>
      </w:r>
      <w:r w:rsidR="00342EA7" w:rsidRPr="004E1F39">
        <w:rPr>
          <w:rFonts w:eastAsia="Calibri"/>
          <w:szCs w:val="28"/>
          <w:lang w:eastAsia="en-US"/>
        </w:rPr>
        <w:t>нных жеребьевках.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E1F39">
        <w:rPr>
          <w:rFonts w:eastAsia="Calibri"/>
          <w:szCs w:val="28"/>
          <w:lang w:eastAsia="en-US"/>
        </w:rPr>
        <w:t xml:space="preserve">3.В течение 10 календарных дней со дня поступления указанных в части 2 настоящей статьи </w:t>
      </w:r>
      <w:proofErr w:type="gramStart"/>
      <w:r w:rsidRPr="004E1F39">
        <w:rPr>
          <w:rFonts w:eastAsia="Calibri"/>
          <w:szCs w:val="28"/>
          <w:lang w:eastAsia="en-US"/>
        </w:rPr>
        <w:t>документов</w:t>
      </w:r>
      <w:proofErr w:type="gramEnd"/>
      <w:r w:rsidRPr="004E1F39">
        <w:rPr>
          <w:rFonts w:eastAsia="Calibri"/>
          <w:szCs w:val="28"/>
          <w:lang w:eastAsia="en-US"/>
        </w:rPr>
        <w:t xml:space="preserve"> уполномоченные органы местного самоуправления поселений:</w:t>
      </w:r>
    </w:p>
    <w:p w:rsidR="00342EA7" w:rsidRPr="004E1F39" w:rsidRDefault="00A97E3E" w:rsidP="00342EA7">
      <w:pPr>
        <w:tabs>
          <w:tab w:val="left" w:pos="993"/>
        </w:tabs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1)</w:t>
      </w:r>
      <w:r w:rsidR="00342EA7" w:rsidRPr="004E1F39">
        <w:rPr>
          <w:rFonts w:eastAsia="Calibri"/>
          <w:szCs w:val="28"/>
          <w:lang w:eastAsia="en-US"/>
        </w:rPr>
        <w:t xml:space="preserve">формируют Перечни земельных участков, предназначенных для предоставления гражданам в соответствии с Законом Приморского края </w:t>
      </w:r>
      <w:r w:rsidR="002E249F"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2E249F">
        <w:rPr>
          <w:szCs w:val="28"/>
        </w:rPr>
        <w:t xml:space="preserve"> </w:t>
      </w:r>
      <w:r w:rsidR="00342EA7" w:rsidRPr="004E1F39">
        <w:rPr>
          <w:rFonts w:eastAsia="Calibri"/>
          <w:szCs w:val="28"/>
          <w:lang w:eastAsia="en-US"/>
        </w:rPr>
        <w:t>для индивидуального жилищного строительства, включая в них земельные участки, расположенные в границах соответствующих поселений</w:t>
      </w:r>
      <w:r w:rsidR="00342EA7" w:rsidRPr="004E1F39">
        <w:rPr>
          <w:szCs w:val="28"/>
        </w:rPr>
        <w:t>;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E1F39">
        <w:rPr>
          <w:rFonts w:eastAsia="Calibri"/>
          <w:szCs w:val="28"/>
          <w:lang w:eastAsia="en-US"/>
        </w:rPr>
        <w:t>2)принимают решение о включении в формируемый ими Реестр</w:t>
      </w:r>
      <w:r w:rsidR="00C84F43">
        <w:rPr>
          <w:rFonts w:eastAsia="Calibri"/>
          <w:szCs w:val="28"/>
          <w:lang w:eastAsia="en-US"/>
        </w:rPr>
        <w:t xml:space="preserve"> </w:t>
      </w:r>
      <w:r w:rsidRPr="004E1F39">
        <w:rPr>
          <w:rFonts w:eastAsia="Calibri"/>
          <w:szCs w:val="28"/>
          <w:lang w:eastAsia="en-US"/>
        </w:rPr>
        <w:t xml:space="preserve">граждан, имеющих право на получение земельного участка в аренду в соответствии с Законом Приморского края </w:t>
      </w:r>
      <w:r w:rsidR="00C84F43"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="00C84F43" w:rsidRPr="004E1F39">
        <w:rPr>
          <w:rFonts w:eastAsia="Calibri"/>
          <w:szCs w:val="28"/>
          <w:lang w:eastAsia="en-US"/>
        </w:rPr>
        <w:t xml:space="preserve"> </w:t>
      </w:r>
      <w:r w:rsidR="00273A95">
        <w:rPr>
          <w:rFonts w:eastAsia="Calibri"/>
          <w:szCs w:val="28"/>
          <w:lang w:eastAsia="en-US"/>
        </w:rPr>
        <w:t>(</w:t>
      </w:r>
      <w:r w:rsidR="00A44636">
        <w:rPr>
          <w:rFonts w:eastAsia="Calibri"/>
          <w:szCs w:val="28"/>
          <w:lang w:eastAsia="en-US"/>
        </w:rPr>
        <w:t xml:space="preserve">далее - </w:t>
      </w:r>
      <w:r w:rsidR="00273A95">
        <w:rPr>
          <w:rFonts w:eastAsia="Calibri"/>
          <w:szCs w:val="28"/>
          <w:lang w:eastAsia="en-US"/>
        </w:rPr>
        <w:t>Реестр поселения</w:t>
      </w:r>
      <w:r w:rsidR="00A44636">
        <w:rPr>
          <w:rFonts w:eastAsia="Calibri"/>
          <w:szCs w:val="28"/>
          <w:lang w:eastAsia="en-US"/>
        </w:rPr>
        <w:t>)</w:t>
      </w:r>
      <w:r w:rsidR="00273A95">
        <w:rPr>
          <w:rFonts w:eastAsia="Calibri"/>
          <w:szCs w:val="28"/>
          <w:lang w:eastAsia="en-US"/>
        </w:rPr>
        <w:t xml:space="preserve"> </w:t>
      </w:r>
      <w:r w:rsidRPr="004E1F39">
        <w:rPr>
          <w:rFonts w:eastAsia="Calibri"/>
          <w:szCs w:val="28"/>
          <w:lang w:eastAsia="en-US"/>
        </w:rPr>
        <w:t xml:space="preserve">граждан, постоянным местом жительства которых является соответствующее поселение и включенных в указанный в пункте </w:t>
      </w:r>
      <w:r w:rsidR="00C84F43">
        <w:rPr>
          <w:rFonts w:eastAsia="Calibri"/>
          <w:szCs w:val="28"/>
          <w:lang w:eastAsia="en-US"/>
        </w:rPr>
        <w:t>2</w:t>
      </w:r>
      <w:r w:rsidRPr="004E1F39">
        <w:rPr>
          <w:rFonts w:eastAsia="Calibri"/>
          <w:szCs w:val="28"/>
          <w:lang w:eastAsia="en-US"/>
        </w:rPr>
        <w:t xml:space="preserve"> части 2 настоящей статьи Реестр</w:t>
      </w:r>
      <w:proofErr w:type="gramEnd"/>
      <w:r w:rsidRPr="004E1F39">
        <w:rPr>
          <w:rFonts w:eastAsia="Calibri"/>
          <w:szCs w:val="28"/>
          <w:lang w:eastAsia="en-US"/>
        </w:rPr>
        <w:t xml:space="preserve">, за исключением граждан, указанных в пункте </w:t>
      </w:r>
      <w:r w:rsidR="00C84F43">
        <w:rPr>
          <w:rFonts w:eastAsia="Calibri"/>
          <w:szCs w:val="28"/>
          <w:lang w:eastAsia="en-US"/>
        </w:rPr>
        <w:t>4</w:t>
      </w:r>
      <w:r w:rsidR="00950DB1">
        <w:rPr>
          <w:rFonts w:eastAsia="Calibri"/>
          <w:szCs w:val="28"/>
          <w:lang w:eastAsia="en-US"/>
        </w:rPr>
        <w:t xml:space="preserve"> </w:t>
      </w:r>
      <w:bookmarkStart w:id="0" w:name="_GoBack"/>
      <w:bookmarkEnd w:id="0"/>
      <w:r w:rsidRPr="004E1F39">
        <w:rPr>
          <w:rFonts w:eastAsia="Calibri"/>
          <w:szCs w:val="28"/>
          <w:lang w:eastAsia="en-US"/>
        </w:rPr>
        <w:t>части 2 настоящей статьи;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E1F39">
        <w:rPr>
          <w:rFonts w:eastAsia="Calibri"/>
          <w:szCs w:val="28"/>
          <w:lang w:eastAsia="en-US"/>
        </w:rPr>
        <w:lastRenderedPageBreak/>
        <w:t>Реестровый номер присваивается уполномоченным органом местного самоуправления поселения в порядке очередности в соответствии с датой принятия решения о включении в Реестр граждан, имеющих право на получение земельного участка в аренду в соответствии с Законом Приморского края</w:t>
      </w:r>
      <w:r w:rsidR="00C84F43">
        <w:rPr>
          <w:rFonts w:eastAsia="Calibri"/>
          <w:szCs w:val="28"/>
          <w:lang w:eastAsia="en-US"/>
        </w:rPr>
        <w:t xml:space="preserve"> </w:t>
      </w:r>
      <w:r w:rsidR="00C84F43"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E1F39">
        <w:rPr>
          <w:rFonts w:eastAsia="Calibri"/>
          <w:szCs w:val="28"/>
          <w:lang w:eastAsia="en-US"/>
        </w:rPr>
        <w:t xml:space="preserve">, уполномоченным органом местного самоуправления муниципального района. </w:t>
      </w:r>
      <w:proofErr w:type="gramEnd"/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szCs w:val="28"/>
        </w:rPr>
      </w:pPr>
      <w:r w:rsidRPr="004E1F39">
        <w:rPr>
          <w:szCs w:val="28"/>
        </w:rPr>
        <w:t>В случае постоянного проживания граждан, имеющих двух детей, состоящих в зарегистрированном браке, а также граждан, не состоящих                    в зарегистрированном браке, но являющихся родителями (при</w:t>
      </w:r>
      <w:proofErr w:type="gramStart"/>
      <w:r w:rsidR="00A925A5">
        <w:rPr>
          <w:szCs w:val="28"/>
          <w:lang w:val="en-US"/>
        </w:rPr>
        <w:t>e</w:t>
      </w:r>
      <w:proofErr w:type="spellStart"/>
      <w:proofErr w:type="gramEnd"/>
      <w:r w:rsidRPr="004E1F39">
        <w:rPr>
          <w:szCs w:val="28"/>
        </w:rPr>
        <w:t>мными</w:t>
      </w:r>
      <w:proofErr w:type="spellEnd"/>
      <w:r w:rsidRPr="004E1F39">
        <w:rPr>
          <w:szCs w:val="28"/>
        </w:rPr>
        <w:t xml:space="preserve"> родителями) двух детей, на территории разных поселений, </w:t>
      </w:r>
      <w:r w:rsidRPr="004E1F39">
        <w:rPr>
          <w:rFonts w:eastAsia="Calibri"/>
          <w:szCs w:val="28"/>
          <w:lang w:eastAsia="en-US"/>
        </w:rPr>
        <w:t>решение о включении</w:t>
      </w:r>
      <w:r w:rsidR="00DD78D8">
        <w:rPr>
          <w:rFonts w:eastAsia="Calibri"/>
          <w:szCs w:val="28"/>
          <w:lang w:eastAsia="en-US"/>
        </w:rPr>
        <w:t xml:space="preserve"> </w:t>
      </w:r>
      <w:r w:rsidR="00A925A5" w:rsidRPr="004E1F39">
        <w:rPr>
          <w:rFonts w:eastAsia="Calibri"/>
          <w:szCs w:val="28"/>
          <w:lang w:eastAsia="en-US"/>
        </w:rPr>
        <w:t>Реестр</w:t>
      </w:r>
      <w:r w:rsidR="00A925A5">
        <w:rPr>
          <w:rFonts w:eastAsia="Calibri"/>
          <w:szCs w:val="28"/>
          <w:lang w:eastAsia="en-US"/>
        </w:rPr>
        <w:t xml:space="preserve"> поселения </w:t>
      </w:r>
      <w:r w:rsidRPr="004E1F39">
        <w:rPr>
          <w:szCs w:val="28"/>
        </w:rPr>
        <w:t xml:space="preserve">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 </w:t>
      </w:r>
    </w:p>
    <w:p w:rsidR="00342EA7" w:rsidRPr="004E1F39" w:rsidRDefault="00A97E3E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>4.</w:t>
      </w:r>
      <w:r w:rsidR="00342EA7" w:rsidRPr="004E1F39">
        <w:rPr>
          <w:szCs w:val="28"/>
        </w:rPr>
        <w:t>В течение 14 календарных дней со дня получения</w:t>
      </w:r>
      <w:r w:rsidR="00342EA7" w:rsidRPr="004E1F39">
        <w:rPr>
          <w:rFonts w:eastAsia="Calibri"/>
          <w:szCs w:val="28"/>
          <w:lang w:eastAsia="en-US"/>
        </w:rPr>
        <w:t xml:space="preserve"> письменного уведомления, указанного в пункте </w:t>
      </w:r>
      <w:r w:rsidR="00A925A5">
        <w:rPr>
          <w:rFonts w:eastAsia="Calibri"/>
          <w:szCs w:val="28"/>
          <w:lang w:eastAsia="en-US"/>
        </w:rPr>
        <w:t>2</w:t>
      </w:r>
      <w:r w:rsidR="00342EA7" w:rsidRPr="004E1F39">
        <w:rPr>
          <w:rFonts w:eastAsia="Calibri"/>
          <w:szCs w:val="28"/>
          <w:lang w:eastAsia="en-US"/>
        </w:rPr>
        <w:t xml:space="preserve"> части 1 настоящей статьи, молодая семья вправе однократно подать в уполномоченный орган местного самоуправления того поселения, </w:t>
      </w:r>
      <w:r w:rsidR="00A925A5">
        <w:rPr>
          <w:rFonts w:eastAsia="Calibri"/>
          <w:szCs w:val="28"/>
          <w:lang w:eastAsia="en-US"/>
        </w:rPr>
        <w:t xml:space="preserve">в </w:t>
      </w:r>
      <w:r w:rsidR="00D87434">
        <w:rPr>
          <w:rFonts w:eastAsia="Calibri"/>
          <w:szCs w:val="28"/>
          <w:lang w:eastAsia="en-US"/>
        </w:rPr>
        <w:t>которо</w:t>
      </w:r>
      <w:r w:rsidR="004E4BCF">
        <w:rPr>
          <w:rFonts w:eastAsia="Calibri"/>
          <w:szCs w:val="28"/>
          <w:lang w:eastAsia="en-US"/>
        </w:rPr>
        <w:t>м</w:t>
      </w:r>
      <w:r w:rsidR="00D87434">
        <w:rPr>
          <w:rFonts w:eastAsia="Calibri"/>
          <w:szCs w:val="28"/>
          <w:lang w:eastAsia="en-US"/>
        </w:rPr>
        <w:t xml:space="preserve"> она включена</w:t>
      </w:r>
      <w:r w:rsidR="004E4BCF" w:rsidRPr="004E4BCF">
        <w:rPr>
          <w:rFonts w:eastAsia="Calibri"/>
          <w:szCs w:val="28"/>
          <w:lang w:eastAsia="en-US"/>
        </w:rPr>
        <w:t xml:space="preserve"> </w:t>
      </w:r>
      <w:r w:rsidR="004E4BCF">
        <w:rPr>
          <w:rFonts w:eastAsia="Calibri"/>
          <w:szCs w:val="28"/>
          <w:lang w:eastAsia="en-US"/>
        </w:rPr>
        <w:t>в Реестр</w:t>
      </w:r>
      <w:r w:rsidR="00342EA7" w:rsidRPr="004E1F39">
        <w:rPr>
          <w:rFonts w:eastAsia="Calibri"/>
          <w:szCs w:val="28"/>
          <w:lang w:eastAsia="en-US"/>
        </w:rPr>
        <w:t>,</w:t>
      </w:r>
      <w:r w:rsidR="004E4BCF">
        <w:rPr>
          <w:rFonts w:eastAsia="Calibri"/>
          <w:szCs w:val="28"/>
          <w:lang w:eastAsia="en-US"/>
        </w:rPr>
        <w:t xml:space="preserve"> </w:t>
      </w:r>
      <w:r w:rsidR="00342EA7" w:rsidRPr="004E1F39">
        <w:rPr>
          <w:rFonts w:eastAsia="Calibri"/>
          <w:szCs w:val="28"/>
          <w:lang w:eastAsia="en-US"/>
        </w:rPr>
        <w:t>совместное заявление об изменении поселения, на территории которого ей должен быть предоставлен земельный участок в соответствии с Законом Приморского края</w:t>
      </w:r>
      <w:r w:rsidR="00A925A5">
        <w:rPr>
          <w:rFonts w:eastAsia="Calibri"/>
          <w:szCs w:val="28"/>
          <w:lang w:eastAsia="en-US"/>
        </w:rPr>
        <w:t xml:space="preserve"> </w:t>
      </w:r>
      <w:r w:rsidR="00A925A5" w:rsidRPr="004E1F39">
        <w:rPr>
          <w:szCs w:val="28"/>
        </w:rPr>
        <w:t>"О бесплатном предоставлении</w:t>
      </w:r>
      <w:proofErr w:type="gramEnd"/>
      <w:r w:rsidR="00A925A5" w:rsidRPr="004E1F39">
        <w:rPr>
          <w:szCs w:val="28"/>
        </w:rPr>
        <w:t xml:space="preserve"> земельных участков для индивидуального жилищного строительства на территории Приморского края"</w:t>
      </w:r>
      <w:r w:rsidR="00342EA7" w:rsidRPr="004E1F39">
        <w:rPr>
          <w:rFonts w:eastAsia="Calibri"/>
          <w:szCs w:val="28"/>
          <w:lang w:eastAsia="en-US"/>
        </w:rPr>
        <w:t>.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E1F39">
        <w:rPr>
          <w:rFonts w:eastAsia="Calibri"/>
          <w:szCs w:val="28"/>
          <w:lang w:eastAsia="en-US"/>
        </w:rPr>
        <w:t>Уполномоченный орган местного самоуправления в течение семи календарных дней со дня поступления указанного заявления направляет в уполномоченный орган местного самоуправления поселения, на территории которого молодая семья выразила желание получить земельный участок, документы, указанные в частях 1 и 2 статьи 5 Закона Приморского края</w:t>
      </w:r>
      <w:r w:rsidR="00A925A5">
        <w:rPr>
          <w:rFonts w:eastAsia="Calibri"/>
          <w:szCs w:val="28"/>
          <w:lang w:eastAsia="en-US"/>
        </w:rPr>
        <w:t xml:space="preserve"> </w:t>
      </w:r>
      <w:r w:rsidR="00A925A5"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E1F39">
        <w:rPr>
          <w:rFonts w:eastAsia="Calibri"/>
          <w:szCs w:val="28"/>
          <w:lang w:eastAsia="en-US"/>
        </w:rPr>
        <w:t>, в отношении данной молодой</w:t>
      </w:r>
      <w:proofErr w:type="gramEnd"/>
      <w:r w:rsidRPr="004E1F39">
        <w:rPr>
          <w:rFonts w:eastAsia="Calibri"/>
          <w:szCs w:val="28"/>
          <w:lang w:eastAsia="en-US"/>
        </w:rPr>
        <w:t xml:space="preserve"> семьи.</w:t>
      </w:r>
    </w:p>
    <w:p w:rsidR="00D87434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E1F39">
        <w:rPr>
          <w:rFonts w:eastAsia="Calibri"/>
          <w:szCs w:val="28"/>
          <w:lang w:eastAsia="en-US"/>
        </w:rPr>
        <w:t xml:space="preserve">В течение семи календарных дней со дня поступления указанных документов, уполномоченный орган местного самоуправления поселения, на территории которого молодая семья выразила желание получить земельный участок, принимает решение о включении молодой семьи в </w:t>
      </w:r>
      <w:r w:rsidR="00A925A5" w:rsidRPr="004E1F39">
        <w:rPr>
          <w:rFonts w:eastAsia="Calibri"/>
          <w:szCs w:val="28"/>
          <w:lang w:eastAsia="en-US"/>
        </w:rPr>
        <w:t>Реестр</w:t>
      </w:r>
      <w:r w:rsidR="00A925A5">
        <w:rPr>
          <w:rFonts w:eastAsia="Calibri"/>
          <w:szCs w:val="28"/>
          <w:lang w:eastAsia="en-US"/>
        </w:rPr>
        <w:t xml:space="preserve"> поселения</w:t>
      </w:r>
      <w:r w:rsidR="00D87434">
        <w:rPr>
          <w:rFonts w:eastAsia="Calibri"/>
          <w:szCs w:val="28"/>
          <w:lang w:eastAsia="en-US"/>
        </w:rPr>
        <w:t>.</w:t>
      </w:r>
      <w:r w:rsidR="00A925A5">
        <w:rPr>
          <w:rFonts w:eastAsia="Calibri"/>
          <w:szCs w:val="28"/>
          <w:lang w:eastAsia="en-US"/>
        </w:rPr>
        <w:t xml:space="preserve"> 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E1F39">
        <w:rPr>
          <w:rFonts w:eastAsia="Calibri"/>
          <w:szCs w:val="28"/>
          <w:lang w:eastAsia="en-US"/>
        </w:rPr>
        <w:t xml:space="preserve">Реестровый номер присваивается в порядке очередности в соответствии с датой поступления документов, указанных в абзаце втором настоящей </w:t>
      </w:r>
      <w:r w:rsidR="00A44636">
        <w:rPr>
          <w:rFonts w:eastAsia="Calibri"/>
          <w:szCs w:val="28"/>
          <w:lang w:eastAsia="en-US"/>
        </w:rPr>
        <w:t>части</w:t>
      </w:r>
      <w:r w:rsidRPr="004E1F39">
        <w:rPr>
          <w:rFonts w:eastAsia="Calibri"/>
          <w:szCs w:val="28"/>
          <w:lang w:eastAsia="en-US"/>
        </w:rPr>
        <w:t>, уполномоченный орган местного самоуправления поселения, на территории которого молодая семья выразила желание получи</w:t>
      </w:r>
      <w:r w:rsidR="00A925A5">
        <w:rPr>
          <w:rFonts w:eastAsia="Calibri"/>
          <w:szCs w:val="28"/>
          <w:lang w:eastAsia="en-US"/>
        </w:rPr>
        <w:t>ть земельный участок.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E1F39">
        <w:rPr>
          <w:rFonts w:eastAsia="Calibri"/>
          <w:szCs w:val="28"/>
          <w:lang w:eastAsia="en-US"/>
        </w:rPr>
        <w:t>Уполномоченный орган местного самоуправления поселения, на территории которого молодая семья выразила желание получить земельный участок, в течени</w:t>
      </w:r>
      <w:r w:rsidR="00A97E3E">
        <w:rPr>
          <w:rFonts w:eastAsia="Calibri"/>
          <w:szCs w:val="28"/>
          <w:lang w:eastAsia="en-US"/>
        </w:rPr>
        <w:t>и</w:t>
      </w:r>
      <w:r w:rsidRPr="004E1F39">
        <w:rPr>
          <w:rFonts w:eastAsia="Calibri"/>
          <w:szCs w:val="28"/>
          <w:lang w:eastAsia="en-US"/>
        </w:rPr>
        <w:t xml:space="preserve"> семи календарных дней со дня принятия решения </w:t>
      </w:r>
      <w:r w:rsidRPr="004E1F39">
        <w:rPr>
          <w:rFonts w:eastAsia="Calibri"/>
          <w:szCs w:val="28"/>
          <w:lang w:eastAsia="en-US"/>
        </w:rPr>
        <w:lastRenderedPageBreak/>
        <w:t xml:space="preserve">направляет молодой семье копию решения о включении молодой семьи в </w:t>
      </w:r>
      <w:r w:rsidR="00A925A5" w:rsidRPr="004E1F39">
        <w:rPr>
          <w:rFonts w:eastAsia="Calibri"/>
          <w:szCs w:val="28"/>
          <w:lang w:eastAsia="en-US"/>
        </w:rPr>
        <w:t>Реестр</w:t>
      </w:r>
      <w:r w:rsidR="00A925A5">
        <w:rPr>
          <w:rFonts w:eastAsia="Calibri"/>
          <w:szCs w:val="28"/>
          <w:lang w:eastAsia="en-US"/>
        </w:rPr>
        <w:t xml:space="preserve"> поселения</w:t>
      </w:r>
      <w:r w:rsidRPr="004E1F39">
        <w:rPr>
          <w:rFonts w:eastAsia="Calibri"/>
          <w:szCs w:val="28"/>
          <w:lang w:eastAsia="en-US"/>
        </w:rPr>
        <w:t>, а также письменно информирует уполномоченный орган местного самоуправления поселения, в которо</w:t>
      </w:r>
      <w:r w:rsidR="00A925A5">
        <w:rPr>
          <w:rFonts w:eastAsia="Calibri"/>
          <w:szCs w:val="28"/>
          <w:lang w:eastAsia="en-US"/>
        </w:rPr>
        <w:t>м</w:t>
      </w:r>
      <w:r w:rsidRPr="004E1F39">
        <w:rPr>
          <w:rFonts w:eastAsia="Calibri"/>
          <w:szCs w:val="28"/>
          <w:lang w:eastAsia="en-US"/>
        </w:rPr>
        <w:t xml:space="preserve"> они были включены</w:t>
      </w:r>
      <w:r w:rsidR="00A925A5">
        <w:rPr>
          <w:rFonts w:eastAsia="Calibri"/>
          <w:szCs w:val="28"/>
          <w:lang w:eastAsia="en-US"/>
        </w:rPr>
        <w:t xml:space="preserve"> в Реестр</w:t>
      </w:r>
      <w:r w:rsidRPr="004E1F39">
        <w:rPr>
          <w:rFonts w:eastAsia="Calibri"/>
          <w:szCs w:val="28"/>
          <w:lang w:eastAsia="en-US"/>
        </w:rPr>
        <w:t xml:space="preserve"> ранее, о принятом решении.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E1F39">
        <w:rPr>
          <w:rFonts w:eastAsia="Calibri"/>
          <w:szCs w:val="28"/>
          <w:lang w:eastAsia="en-US"/>
        </w:rPr>
        <w:t>В течение тр</w:t>
      </w:r>
      <w:r w:rsidR="00A925A5">
        <w:rPr>
          <w:rFonts w:eastAsia="Calibri"/>
          <w:szCs w:val="28"/>
          <w:lang w:eastAsia="en-US"/>
        </w:rPr>
        <w:t>е</w:t>
      </w:r>
      <w:r w:rsidRPr="004E1F39">
        <w:rPr>
          <w:rFonts w:eastAsia="Calibri"/>
          <w:szCs w:val="28"/>
          <w:lang w:eastAsia="en-US"/>
        </w:rPr>
        <w:t xml:space="preserve">х календарных дней с момента поступления информации, указанной в абзаце пятом </w:t>
      </w:r>
      <w:r w:rsidR="00A925A5">
        <w:rPr>
          <w:rFonts w:eastAsia="Calibri"/>
          <w:szCs w:val="28"/>
          <w:lang w:eastAsia="en-US"/>
        </w:rPr>
        <w:t xml:space="preserve">настоящей </w:t>
      </w:r>
      <w:r w:rsidRPr="004E1F39">
        <w:rPr>
          <w:rFonts w:eastAsia="Calibri"/>
          <w:szCs w:val="28"/>
          <w:lang w:eastAsia="en-US"/>
        </w:rPr>
        <w:t>части, уполномоченный орган местного самоуправления поселения, в которо</w:t>
      </w:r>
      <w:r w:rsidR="00A925A5">
        <w:rPr>
          <w:rFonts w:eastAsia="Calibri"/>
          <w:szCs w:val="28"/>
          <w:lang w:eastAsia="en-US"/>
        </w:rPr>
        <w:t>м</w:t>
      </w:r>
      <w:r w:rsidRPr="004E1F39">
        <w:rPr>
          <w:rFonts w:eastAsia="Calibri"/>
          <w:szCs w:val="28"/>
          <w:lang w:eastAsia="en-US"/>
        </w:rPr>
        <w:t xml:space="preserve"> молодая семья была включена в </w:t>
      </w:r>
      <w:r w:rsidR="00A925A5">
        <w:rPr>
          <w:rFonts w:eastAsia="Calibri"/>
          <w:szCs w:val="28"/>
          <w:lang w:eastAsia="en-US"/>
        </w:rPr>
        <w:t>Реестр</w:t>
      </w:r>
      <w:r w:rsidR="009A198E">
        <w:rPr>
          <w:rFonts w:eastAsia="Calibri"/>
          <w:szCs w:val="28"/>
          <w:lang w:eastAsia="en-US"/>
        </w:rPr>
        <w:t>,</w:t>
      </w:r>
      <w:r w:rsidR="00A925A5">
        <w:rPr>
          <w:rFonts w:eastAsia="Calibri"/>
          <w:szCs w:val="28"/>
          <w:lang w:eastAsia="en-US"/>
        </w:rPr>
        <w:t xml:space="preserve"> </w:t>
      </w:r>
      <w:r w:rsidRPr="004E1F39">
        <w:rPr>
          <w:rFonts w:eastAsia="Calibri"/>
          <w:szCs w:val="28"/>
          <w:lang w:eastAsia="en-US"/>
        </w:rPr>
        <w:t xml:space="preserve">принимает решение об исключении указанных граждан из Реестра. 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5</w:t>
      </w:r>
      <w:r w:rsidRPr="004E1F39">
        <w:rPr>
          <w:rFonts w:eastAsia="Calibri"/>
          <w:szCs w:val="28"/>
          <w:lang w:eastAsia="en-US"/>
        </w:rPr>
        <w:t xml:space="preserve">.В </w:t>
      </w:r>
      <w:proofErr w:type="gramStart"/>
      <w:r w:rsidRPr="004E1F39">
        <w:rPr>
          <w:rFonts w:eastAsia="Calibri"/>
          <w:szCs w:val="28"/>
          <w:lang w:eastAsia="en-US"/>
        </w:rPr>
        <w:t>случае</w:t>
      </w:r>
      <w:proofErr w:type="gramEnd"/>
      <w:r w:rsidRPr="004E1F39">
        <w:rPr>
          <w:rFonts w:eastAsia="Calibri"/>
          <w:szCs w:val="28"/>
          <w:lang w:eastAsia="en-US"/>
        </w:rPr>
        <w:t xml:space="preserve">, если уполномоченным </w:t>
      </w:r>
      <w:r w:rsidRPr="004E1F39">
        <w:rPr>
          <w:szCs w:val="28"/>
        </w:rPr>
        <w:t>органом местного самоуправления муниципального района</w:t>
      </w:r>
      <w:r w:rsidRPr="004E1F39">
        <w:rPr>
          <w:rFonts w:eastAsia="Calibri"/>
          <w:szCs w:val="28"/>
          <w:lang w:eastAsia="en-US"/>
        </w:rPr>
        <w:t xml:space="preserve"> опубликовано извещение о проведении жеребь</w:t>
      </w:r>
      <w:r w:rsidR="009A198E">
        <w:rPr>
          <w:rFonts w:eastAsia="Calibri"/>
          <w:szCs w:val="28"/>
          <w:lang w:eastAsia="en-US"/>
        </w:rPr>
        <w:t>е</w:t>
      </w:r>
      <w:r w:rsidRPr="004E1F39">
        <w:rPr>
          <w:rFonts w:eastAsia="Calibri"/>
          <w:szCs w:val="28"/>
          <w:lang w:eastAsia="en-US"/>
        </w:rPr>
        <w:t>вки до д</w:t>
      </w:r>
      <w:r w:rsidR="009A198E">
        <w:rPr>
          <w:rFonts w:eastAsia="Calibri"/>
          <w:szCs w:val="28"/>
          <w:lang w:eastAsia="en-US"/>
        </w:rPr>
        <w:t>ня</w:t>
      </w:r>
      <w:r w:rsidRPr="004E1F39">
        <w:rPr>
          <w:rFonts w:eastAsia="Calibri"/>
          <w:szCs w:val="28"/>
          <w:lang w:eastAsia="en-US"/>
        </w:rPr>
        <w:t xml:space="preserve"> вступления в силу настоящего Закона, проведение жеребь</w:t>
      </w:r>
      <w:r w:rsidR="009A198E">
        <w:rPr>
          <w:rFonts w:eastAsia="Calibri"/>
          <w:szCs w:val="28"/>
          <w:lang w:eastAsia="en-US"/>
        </w:rPr>
        <w:t>е</w:t>
      </w:r>
      <w:r w:rsidRPr="004E1F39">
        <w:rPr>
          <w:rFonts w:eastAsia="Calibri"/>
          <w:szCs w:val="28"/>
          <w:lang w:eastAsia="en-US"/>
        </w:rPr>
        <w:t xml:space="preserve">вки осуществляется уполномоченным </w:t>
      </w:r>
      <w:r w:rsidRPr="004E1F39">
        <w:rPr>
          <w:szCs w:val="28"/>
        </w:rPr>
        <w:t xml:space="preserve">органом местного самоуправления муниципального района. 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E1F39">
        <w:rPr>
          <w:szCs w:val="28"/>
        </w:rPr>
        <w:t>В течение тр</w:t>
      </w:r>
      <w:r w:rsidR="009A198E">
        <w:rPr>
          <w:szCs w:val="28"/>
        </w:rPr>
        <w:t>е</w:t>
      </w:r>
      <w:r w:rsidRPr="004E1F39">
        <w:rPr>
          <w:szCs w:val="28"/>
        </w:rPr>
        <w:t>х рабочих дней со дня проведения жеребьевки уполномоченный орган местного самоуправления муниципального района направляет в уполномоченный орган местного самоуправления поселения протокол жеребьевки</w:t>
      </w:r>
      <w:r w:rsidRPr="004E1F39">
        <w:rPr>
          <w:rFonts w:eastAsia="Calibri"/>
          <w:szCs w:val="28"/>
          <w:lang w:eastAsia="en-US"/>
        </w:rPr>
        <w:t xml:space="preserve">. 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 w:rsidRPr="004E1F39">
        <w:rPr>
          <w:rFonts w:eastAsia="Calibri"/>
          <w:szCs w:val="28"/>
          <w:lang w:eastAsia="en-US"/>
        </w:rPr>
        <w:t xml:space="preserve">В случае неучастия гражданина (граждан) в жеребьевке, </w:t>
      </w:r>
      <w:r w:rsidRPr="004E1F39">
        <w:rPr>
          <w:szCs w:val="28"/>
        </w:rPr>
        <w:t>проводимой уполномоченным органом местного самоуправления муниципального района в соответствии с абзацем первым</w:t>
      </w:r>
      <w:r w:rsidR="009A198E">
        <w:rPr>
          <w:szCs w:val="28"/>
        </w:rPr>
        <w:t xml:space="preserve"> настоящей</w:t>
      </w:r>
      <w:r w:rsidRPr="004E1F39">
        <w:rPr>
          <w:szCs w:val="28"/>
        </w:rPr>
        <w:t xml:space="preserve"> части, уполномоченный орган местного самоуправления поселения </w:t>
      </w:r>
      <w:r w:rsidRPr="004E1F39">
        <w:rPr>
          <w:rFonts w:eastAsia="Calibri"/>
          <w:szCs w:val="28"/>
          <w:lang w:eastAsia="en-US"/>
        </w:rPr>
        <w:t>принимает решение о присвоении реестрового номера (реестровых номеров</w:t>
      </w:r>
      <w:r w:rsidRPr="004E1F39">
        <w:rPr>
          <w:szCs w:val="28"/>
        </w:rPr>
        <w:t xml:space="preserve">) гражданину (гражданам) в порядке очередности на дату поступления в уполномоченный орган местного самоуправления поселения протокола жеребьевки. </w:t>
      </w:r>
      <w:proofErr w:type="gramEnd"/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szCs w:val="28"/>
        </w:rPr>
      </w:pPr>
      <w:r w:rsidRPr="004E1F39">
        <w:rPr>
          <w:szCs w:val="28"/>
        </w:rPr>
        <w:t xml:space="preserve">Факт неучастия гражданина (граждан) в жеребьевке, проводимой уполномоченным органом местного самоуправления муниципального района в соответствии с абзацем первым настоящей </w:t>
      </w:r>
      <w:r w:rsidR="009A198E">
        <w:rPr>
          <w:szCs w:val="28"/>
        </w:rPr>
        <w:t>части</w:t>
      </w:r>
      <w:r w:rsidRPr="004E1F39">
        <w:rPr>
          <w:szCs w:val="28"/>
        </w:rPr>
        <w:t xml:space="preserve"> подлежит учету уполномоченным органом местного самоуправления поселения при реализации части 2 статьи 6 Закона Приморского края</w:t>
      </w:r>
      <w:r w:rsidR="009A198E">
        <w:rPr>
          <w:szCs w:val="28"/>
        </w:rPr>
        <w:t xml:space="preserve"> </w:t>
      </w:r>
      <w:r w:rsidR="009A198E"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E1F39">
        <w:rPr>
          <w:szCs w:val="28"/>
        </w:rPr>
        <w:t xml:space="preserve">. 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szCs w:val="28"/>
        </w:rPr>
      </w:pPr>
      <w:r w:rsidRPr="004E1F39">
        <w:rPr>
          <w:szCs w:val="28"/>
        </w:rPr>
        <w:t>Направление извещения гражданину (гражданам) с предложением заключить договор аренды земельного участка, а также иные действия, предусмотренные частями 8, 10 статьи 5 Закона Приморского края</w:t>
      </w:r>
      <w:r w:rsidR="009A198E">
        <w:rPr>
          <w:szCs w:val="28"/>
        </w:rPr>
        <w:t xml:space="preserve"> </w:t>
      </w:r>
      <w:r w:rsidR="009A198E" w:rsidRPr="004E1F39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</w:t>
      </w:r>
      <w:r w:rsidRPr="004E1F39">
        <w:rPr>
          <w:szCs w:val="28"/>
        </w:rPr>
        <w:t xml:space="preserve">, осуществляются уполномоченным органом местного самоуправления соответствующего поселения.  </w:t>
      </w:r>
    </w:p>
    <w:p w:rsidR="00342EA7" w:rsidRPr="004E1F39" w:rsidRDefault="00342EA7" w:rsidP="00342EA7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>
        <w:rPr>
          <w:szCs w:val="28"/>
        </w:rPr>
        <w:t>6</w:t>
      </w:r>
      <w:r w:rsidR="00A97E3E">
        <w:rPr>
          <w:szCs w:val="28"/>
        </w:rPr>
        <w:t>.</w:t>
      </w:r>
      <w:r w:rsidRPr="004E1F39">
        <w:rPr>
          <w:rFonts w:eastAsia="Calibri"/>
          <w:szCs w:val="28"/>
          <w:lang w:eastAsia="en-US"/>
        </w:rPr>
        <w:t xml:space="preserve">В случае проведения жеребьевок в соответствии с частью </w:t>
      </w:r>
      <w:r>
        <w:rPr>
          <w:rFonts w:eastAsia="Calibri"/>
          <w:szCs w:val="28"/>
          <w:lang w:eastAsia="en-US"/>
        </w:rPr>
        <w:t>5</w:t>
      </w:r>
      <w:r w:rsidRPr="004E1F39">
        <w:rPr>
          <w:rFonts w:eastAsia="Calibri"/>
          <w:szCs w:val="28"/>
          <w:lang w:eastAsia="en-US"/>
        </w:rPr>
        <w:t xml:space="preserve"> настоящей статьи уполномоченный орган местного самоуправления поселения, на территории которого</w:t>
      </w:r>
      <w:r w:rsidR="009A198E">
        <w:rPr>
          <w:rFonts w:eastAsia="Calibri"/>
          <w:szCs w:val="28"/>
          <w:lang w:eastAsia="en-US"/>
        </w:rPr>
        <w:t xml:space="preserve"> </w:t>
      </w:r>
      <w:r w:rsidR="009A198E" w:rsidRPr="004E1F39">
        <w:rPr>
          <w:rFonts w:eastAsia="Calibri"/>
          <w:szCs w:val="28"/>
          <w:lang w:eastAsia="en-US"/>
        </w:rPr>
        <w:t>уполномоченными органами местного самоуправления муниципального района</w:t>
      </w:r>
      <w:r w:rsidRPr="004E1F39">
        <w:rPr>
          <w:rFonts w:eastAsia="Calibri"/>
          <w:szCs w:val="28"/>
          <w:lang w:eastAsia="en-US"/>
        </w:rPr>
        <w:t xml:space="preserve"> </w:t>
      </w:r>
      <w:r w:rsidR="009A198E" w:rsidRPr="004E1F39">
        <w:rPr>
          <w:rFonts w:eastAsia="Calibri"/>
          <w:szCs w:val="28"/>
          <w:lang w:eastAsia="en-US"/>
        </w:rPr>
        <w:t xml:space="preserve">сформированы </w:t>
      </w:r>
      <w:r w:rsidRPr="004E1F39">
        <w:rPr>
          <w:rFonts w:eastAsia="Calibri"/>
          <w:szCs w:val="28"/>
          <w:lang w:eastAsia="en-US"/>
        </w:rPr>
        <w:t xml:space="preserve">земельные участки в целях предоставления гражданам в соответствии с Законом Приморского края, направляет извещения с предложением заключить договор аренды земельного участка и подписанные договоры аренды земельных участков </w:t>
      </w:r>
      <w:r w:rsidRPr="004E1F39">
        <w:rPr>
          <w:rFonts w:eastAsia="Calibri"/>
          <w:szCs w:val="28"/>
          <w:lang w:eastAsia="en-US"/>
        </w:rPr>
        <w:lastRenderedPageBreak/>
        <w:t>гражданам, принявшим участие в указанных жеребьевках</w:t>
      </w:r>
      <w:proofErr w:type="gramEnd"/>
      <w:r w:rsidRPr="004E1F39">
        <w:rPr>
          <w:rFonts w:eastAsia="Calibri"/>
          <w:szCs w:val="28"/>
          <w:lang w:eastAsia="en-US"/>
        </w:rPr>
        <w:t xml:space="preserve">, вне зависимости от их постоянного места жительства на территории данного поселения. </w:t>
      </w:r>
    </w:p>
    <w:p w:rsidR="00342EA7" w:rsidRDefault="00342EA7" w:rsidP="00395F05">
      <w:pPr>
        <w:pStyle w:val="a6"/>
        <w:spacing w:after="0"/>
        <w:ind w:firstLine="720"/>
        <w:jc w:val="both"/>
      </w:pPr>
    </w:p>
    <w:p w:rsidR="00A97E3E" w:rsidRPr="004E1F39" w:rsidRDefault="00A97E3E" w:rsidP="00A97E3E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E1F39">
        <w:rPr>
          <w:rFonts w:ascii="Times New Roman" w:hAnsi="Times New Roman"/>
          <w:sz w:val="28"/>
          <w:szCs w:val="28"/>
        </w:rPr>
        <w:t>СТАТЬЯ 3.</w:t>
      </w:r>
    </w:p>
    <w:p w:rsidR="00A97E3E" w:rsidRPr="004E1F39" w:rsidRDefault="00A97E3E" w:rsidP="00A97E3E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E1F39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342EA7" w:rsidRDefault="00342EA7" w:rsidP="00395F05">
      <w:pPr>
        <w:pStyle w:val="a6"/>
        <w:spacing w:after="0"/>
        <w:ind w:firstLine="720"/>
        <w:jc w:val="both"/>
      </w:pP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A97E3E" w:rsidRPr="00941F19" w:rsidRDefault="00A97E3E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18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A80" w:rsidRDefault="005E2A80">
      <w:r>
        <w:separator/>
      </w:r>
    </w:p>
  </w:endnote>
  <w:endnote w:type="continuationSeparator" w:id="0">
    <w:p w:rsidR="005E2A80" w:rsidRDefault="005E2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A80" w:rsidRDefault="005E2A80">
      <w:r>
        <w:separator/>
      </w:r>
    </w:p>
  </w:footnote>
  <w:footnote w:type="continuationSeparator" w:id="0">
    <w:p w:rsidR="005E2A80" w:rsidRDefault="005E2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3631012"/>
      <w:docPartObj>
        <w:docPartGallery w:val="Page Numbers (Top of Page)"/>
        <w:docPartUnique/>
      </w:docPartObj>
    </w:sdtPr>
    <w:sdtEndPr/>
    <w:sdtContent>
      <w:p w:rsidR="00184186" w:rsidRDefault="0018418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DB1">
          <w:rPr>
            <w:noProof/>
          </w:rPr>
          <w:t>9</w:t>
        </w:r>
        <w:r>
          <w:fldChar w:fldCharType="end"/>
        </w:r>
      </w:p>
    </w:sdtContent>
  </w:sdt>
  <w:p w:rsidR="00184186" w:rsidRDefault="001841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84BAF"/>
    <w:rsid w:val="000931F6"/>
    <w:rsid w:val="000B1C1E"/>
    <w:rsid w:val="000B730F"/>
    <w:rsid w:val="00117661"/>
    <w:rsid w:val="00184186"/>
    <w:rsid w:val="001843FB"/>
    <w:rsid w:val="001A45F3"/>
    <w:rsid w:val="001D3B6C"/>
    <w:rsid w:val="001F5B98"/>
    <w:rsid w:val="0026289C"/>
    <w:rsid w:val="00273A95"/>
    <w:rsid w:val="002E249F"/>
    <w:rsid w:val="002F7658"/>
    <w:rsid w:val="003039B0"/>
    <w:rsid w:val="00330A07"/>
    <w:rsid w:val="00342EA7"/>
    <w:rsid w:val="00376A44"/>
    <w:rsid w:val="00380EE1"/>
    <w:rsid w:val="00395F05"/>
    <w:rsid w:val="003B26E7"/>
    <w:rsid w:val="003C3CCC"/>
    <w:rsid w:val="003E3DF5"/>
    <w:rsid w:val="003E60CF"/>
    <w:rsid w:val="00413861"/>
    <w:rsid w:val="0047435B"/>
    <w:rsid w:val="004C7602"/>
    <w:rsid w:val="004D2D0D"/>
    <w:rsid w:val="004D63D1"/>
    <w:rsid w:val="004E4BCF"/>
    <w:rsid w:val="00515C88"/>
    <w:rsid w:val="00520181"/>
    <w:rsid w:val="005A2827"/>
    <w:rsid w:val="005B649F"/>
    <w:rsid w:val="005E2A80"/>
    <w:rsid w:val="006240FD"/>
    <w:rsid w:val="00652115"/>
    <w:rsid w:val="00676061"/>
    <w:rsid w:val="006A2A53"/>
    <w:rsid w:val="006B35C4"/>
    <w:rsid w:val="00734BA2"/>
    <w:rsid w:val="007D5EC9"/>
    <w:rsid w:val="0088387D"/>
    <w:rsid w:val="008B7E58"/>
    <w:rsid w:val="008E2B20"/>
    <w:rsid w:val="00950DB1"/>
    <w:rsid w:val="009A198E"/>
    <w:rsid w:val="009A3212"/>
    <w:rsid w:val="00A13E16"/>
    <w:rsid w:val="00A44636"/>
    <w:rsid w:val="00A66DF4"/>
    <w:rsid w:val="00A925A5"/>
    <w:rsid w:val="00A97E3E"/>
    <w:rsid w:val="00AB70F9"/>
    <w:rsid w:val="00AC31EC"/>
    <w:rsid w:val="00B14397"/>
    <w:rsid w:val="00BC044C"/>
    <w:rsid w:val="00BE0544"/>
    <w:rsid w:val="00BF06D6"/>
    <w:rsid w:val="00C27632"/>
    <w:rsid w:val="00C7293D"/>
    <w:rsid w:val="00C84F43"/>
    <w:rsid w:val="00C904A2"/>
    <w:rsid w:val="00CE4F50"/>
    <w:rsid w:val="00D47B37"/>
    <w:rsid w:val="00D53335"/>
    <w:rsid w:val="00D54FA8"/>
    <w:rsid w:val="00D75B71"/>
    <w:rsid w:val="00D87434"/>
    <w:rsid w:val="00DB3B39"/>
    <w:rsid w:val="00DD78D8"/>
    <w:rsid w:val="00DE7084"/>
    <w:rsid w:val="00DF07A3"/>
    <w:rsid w:val="00E34273"/>
    <w:rsid w:val="00E47787"/>
    <w:rsid w:val="00E60B2A"/>
    <w:rsid w:val="00F15B09"/>
    <w:rsid w:val="00F23036"/>
    <w:rsid w:val="00F4167A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8418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184186"/>
    <w:rPr>
      <w:sz w:val="28"/>
    </w:rPr>
  </w:style>
  <w:style w:type="paragraph" w:customStyle="1" w:styleId="ConsNormal">
    <w:name w:val="ConsNormal"/>
    <w:rsid w:val="00A97E3E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8418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184186"/>
    <w:rPr>
      <w:sz w:val="28"/>
    </w:rPr>
  </w:style>
  <w:style w:type="paragraph" w:customStyle="1" w:styleId="ConsNormal">
    <w:name w:val="ConsNormal"/>
    <w:rsid w:val="00A97E3E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5A58C-A34E-4C97-95D8-6C2178D0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156</TotalTime>
  <Pages>12</Pages>
  <Words>4336</Words>
  <Characters>24718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18</cp:revision>
  <cp:lastPrinted>2015-05-11T23:06:00Z</cp:lastPrinted>
  <dcterms:created xsi:type="dcterms:W3CDTF">2015-05-22T00:34:00Z</dcterms:created>
  <dcterms:modified xsi:type="dcterms:W3CDTF">2015-05-26T06:54:00Z</dcterms:modified>
</cp:coreProperties>
</file>