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F45E68">
            <w:pPr>
              <w:ind w:left="-108"/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 </w:t>
            </w:r>
            <w:r w:rsidR="00F45E68">
              <w:t xml:space="preserve"> бесплатном предоставлении земельных участков для индивидуального жилищного строительства на территории </w:t>
            </w:r>
            <w:r>
              <w:t>Приморско</w:t>
            </w:r>
            <w:r w:rsidR="00F45E68">
              <w:t>го</w:t>
            </w:r>
            <w:r>
              <w:t xml:space="preserve"> кра</w:t>
            </w:r>
            <w:r w:rsidR="00F45E68">
              <w:t>я</w:t>
            </w:r>
            <w:r>
              <w:t>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F45E68">
        <w:t xml:space="preserve">"О </w:t>
      </w:r>
      <w:bookmarkStart w:id="0" w:name="_GoBack"/>
      <w:bookmarkEnd w:id="0"/>
      <w:r w:rsidR="00F45E68">
        <w:t>бесплатном предоставлении земельных участков для индивидуального жилищного строительства на территории Приморского края"</w:t>
      </w:r>
      <w:r>
        <w:t xml:space="preserve"> в первом чтении.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2752E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</w:t>
      </w:r>
      <w:r w:rsidR="003156C4">
        <w:t>июня</w:t>
      </w:r>
      <w:r w:rsidR="002752E8">
        <w:t xml:space="preserve"> 2015 года.</w:t>
      </w:r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>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>Законодательного Собрания              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5BC" w:rsidRDefault="00A365BC">
      <w:r>
        <w:separator/>
      </w:r>
    </w:p>
  </w:endnote>
  <w:endnote w:type="continuationSeparator" w:id="0">
    <w:p w:rsidR="00A365BC" w:rsidRDefault="00A3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5BC" w:rsidRDefault="00A365BC">
      <w:r>
        <w:separator/>
      </w:r>
    </w:p>
  </w:footnote>
  <w:footnote w:type="continuationSeparator" w:id="0">
    <w:p w:rsidR="00A365BC" w:rsidRDefault="00A36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2752E8"/>
    <w:rsid w:val="003156C4"/>
    <w:rsid w:val="003325F4"/>
    <w:rsid w:val="00392E21"/>
    <w:rsid w:val="003F067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2C1A"/>
    <w:rsid w:val="00A26C60"/>
    <w:rsid w:val="00A365BC"/>
    <w:rsid w:val="00A93332"/>
    <w:rsid w:val="00AE5EE6"/>
    <w:rsid w:val="00BA58C7"/>
    <w:rsid w:val="00C11270"/>
    <w:rsid w:val="00C20E8F"/>
    <w:rsid w:val="00CA7E54"/>
    <w:rsid w:val="00CB206A"/>
    <w:rsid w:val="00CE1110"/>
    <w:rsid w:val="00CE19DF"/>
    <w:rsid w:val="00D02716"/>
    <w:rsid w:val="00DF01B2"/>
    <w:rsid w:val="00E93A7F"/>
    <w:rsid w:val="00EF502B"/>
    <w:rsid w:val="00F14CBB"/>
    <w:rsid w:val="00F45E6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2014-07-16T00:00:00Z</cp:lastPrinted>
  <dcterms:created xsi:type="dcterms:W3CDTF">2015-05-22T00:21:00Z</dcterms:created>
  <dcterms:modified xsi:type="dcterms:W3CDTF">2015-05-22T00:23:00Z</dcterms:modified>
</cp:coreProperties>
</file>