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49407939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A76B94" w:rsidP="00A76B94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25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706B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F6D6D" w:rsidP="001F6D6D">
            <w:pPr>
              <w:jc w:val="both"/>
            </w:pPr>
            <w:r w:rsidRPr="001F6D6D">
              <w:rPr>
                <w:szCs w:val="28"/>
              </w:rPr>
              <w:t>О проекте закона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      </w:r>
            <w:r w:rsidR="00DC5AA6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1F6D6D" w:rsidRPr="001F6D6D">
        <w:t xml:space="preserve">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1F6D6D" w:rsidRPr="001F6D6D"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 во втором и третьем чтениях </w:t>
      </w:r>
      <w:r w:rsidR="00EA08C0">
        <w:rPr>
          <w:szCs w:val="28"/>
        </w:rPr>
        <w:t xml:space="preserve">дополнительным вопросом </w:t>
      </w:r>
      <w:r>
        <w:rPr>
          <w:szCs w:val="28"/>
        </w:rPr>
        <w:t xml:space="preserve">на очередном заседании Законодательного Собрания в </w:t>
      </w:r>
      <w:r w:rsidR="00D31DF6">
        <w:rPr>
          <w:szCs w:val="28"/>
        </w:rPr>
        <w:t>мае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D31DF6" w:rsidRPr="00D31DF6" w:rsidRDefault="00D40D3E" w:rsidP="00D31DF6">
      <w:pPr>
        <w:ind w:firstLine="709"/>
        <w:jc w:val="both"/>
        <w:rPr>
          <w:szCs w:val="28"/>
        </w:rPr>
      </w:pPr>
      <w:r>
        <w:t>3</w:t>
      </w:r>
      <w:r w:rsidR="004A2E4A">
        <w:t>.</w:t>
      </w:r>
      <w:r w:rsidR="00D31DF6" w:rsidRPr="00D31DF6">
        <w:rPr>
          <w:szCs w:val="28"/>
        </w:rPr>
        <w:t>Поручить Кушнырь С.М., заместителю председателя комитета по продовольственной политике и природопользованию</w:t>
      </w:r>
      <w:r w:rsidR="005702E2">
        <w:rPr>
          <w:szCs w:val="28"/>
        </w:rPr>
        <w:t>,</w:t>
      </w:r>
      <w:r w:rsidR="00D31DF6" w:rsidRPr="00D31DF6">
        <w:rPr>
          <w:szCs w:val="28"/>
        </w:rPr>
        <w:t xml:space="preserve"> выступить на заседании Законодательного Собрания с докладом по указанному вопросу.</w:t>
      </w: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4A2E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9E3" w:rsidRDefault="001719E3">
      <w:r>
        <w:separator/>
      </w:r>
    </w:p>
  </w:endnote>
  <w:endnote w:type="continuationSeparator" w:id="0">
    <w:p w:rsidR="001719E3" w:rsidRDefault="0017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9E3" w:rsidRDefault="001719E3">
      <w:r>
        <w:separator/>
      </w:r>
    </w:p>
  </w:footnote>
  <w:footnote w:type="continuationSeparator" w:id="0">
    <w:p w:rsidR="001719E3" w:rsidRDefault="00171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08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F92"/>
    <w:rsid w:val="00022B36"/>
    <w:rsid w:val="000527A7"/>
    <w:rsid w:val="00053C61"/>
    <w:rsid w:val="000A7A22"/>
    <w:rsid w:val="00160F97"/>
    <w:rsid w:val="00164C2C"/>
    <w:rsid w:val="001719E3"/>
    <w:rsid w:val="001D02EF"/>
    <w:rsid w:val="001F6D6D"/>
    <w:rsid w:val="0020003C"/>
    <w:rsid w:val="002105EF"/>
    <w:rsid w:val="00222096"/>
    <w:rsid w:val="00242578"/>
    <w:rsid w:val="00294DAB"/>
    <w:rsid w:val="00357541"/>
    <w:rsid w:val="003706B5"/>
    <w:rsid w:val="00396C6F"/>
    <w:rsid w:val="003A7EE9"/>
    <w:rsid w:val="003F2358"/>
    <w:rsid w:val="00461E2B"/>
    <w:rsid w:val="004A2E4A"/>
    <w:rsid w:val="00542B74"/>
    <w:rsid w:val="005702E2"/>
    <w:rsid w:val="00572897"/>
    <w:rsid w:val="00580625"/>
    <w:rsid w:val="006367DA"/>
    <w:rsid w:val="006A7CFE"/>
    <w:rsid w:val="007128C1"/>
    <w:rsid w:val="007E493D"/>
    <w:rsid w:val="008816B1"/>
    <w:rsid w:val="008F6E7D"/>
    <w:rsid w:val="009208EE"/>
    <w:rsid w:val="009712B2"/>
    <w:rsid w:val="009E5CD9"/>
    <w:rsid w:val="00A20B08"/>
    <w:rsid w:val="00A37953"/>
    <w:rsid w:val="00A76B94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31DF6"/>
    <w:rsid w:val="00D40D3E"/>
    <w:rsid w:val="00DC5AA6"/>
    <w:rsid w:val="00E210BA"/>
    <w:rsid w:val="00E26031"/>
    <w:rsid w:val="00EA08C0"/>
    <w:rsid w:val="00EA7649"/>
    <w:rsid w:val="00EE7454"/>
    <w:rsid w:val="00F233A3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5702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02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95CF2-2753-4F85-9DE2-B3ECB18F4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86</TotalTime>
  <Pages>2</Pages>
  <Words>197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Фролова</cp:lastModifiedBy>
  <cp:revision>10</cp:revision>
  <cp:lastPrinted>2015-05-25T03:27:00Z</cp:lastPrinted>
  <dcterms:created xsi:type="dcterms:W3CDTF">2015-04-02T07:12:00Z</dcterms:created>
  <dcterms:modified xsi:type="dcterms:W3CDTF">2015-05-25T07:17:00Z</dcterms:modified>
</cp:coreProperties>
</file>