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95pt;height:52.85pt" o:ole="" fillcolor="window">
            <v:imagedata r:id="rId8" o:title=""/>
          </v:shape>
          <o:OLEObject Type="Embed" ProgID="Word.Picture.8" ShapeID="_x0000_i1025" DrawAspect="Content" ObjectID="_1494079420" r:id="rId9"/>
        </w:object>
      </w:r>
      <w:r w:rsidR="003262F2">
        <w:t xml:space="preserve"> 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2715D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D95034" w:rsidRDefault="002C2E94" w:rsidP="00F616AF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25</w:t>
            </w:r>
            <w:r w:rsidR="00D95034" w:rsidRPr="00D95034">
              <w:rPr>
                <w:szCs w:val="28"/>
              </w:rPr>
              <w:t>.0</w:t>
            </w:r>
            <w:r w:rsidR="003262F2">
              <w:rPr>
                <w:szCs w:val="28"/>
              </w:rPr>
              <w:t>5</w:t>
            </w:r>
            <w:r w:rsidR="00D95034" w:rsidRPr="00D95034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D95034" w:rsidRDefault="00357541">
            <w:pPr>
              <w:jc w:val="right"/>
              <w:rPr>
                <w:szCs w:val="28"/>
              </w:rPr>
            </w:pPr>
            <w:r w:rsidRPr="00D95034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D95034" w:rsidRDefault="00B803DE" w:rsidP="002C2E94">
            <w:pPr>
              <w:ind w:hanging="107"/>
              <w:rPr>
                <w:szCs w:val="28"/>
              </w:rPr>
            </w:pPr>
            <w:r w:rsidRPr="00D95034">
              <w:rPr>
                <w:szCs w:val="28"/>
              </w:rPr>
              <w:t xml:space="preserve"> </w:t>
            </w:r>
            <w:r w:rsidR="00A30D05">
              <w:rPr>
                <w:szCs w:val="28"/>
              </w:rPr>
              <w:t>395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2C2E94" w:rsidP="003262F2">
            <w:pPr>
              <w:jc w:val="both"/>
            </w:pPr>
            <w:proofErr w:type="gramStart"/>
            <w:r w:rsidRPr="0045315B">
              <w:t>О проекте закона Приморского края "О внесении изменени</w:t>
            </w:r>
            <w:r>
              <w:t>я</w:t>
            </w:r>
            <w:r w:rsidRPr="0045315B">
              <w:t xml:space="preserve"> в</w:t>
            </w:r>
            <w:r>
              <w:t xml:space="preserve"> статью 5</w:t>
            </w:r>
            <w:r w:rsidRPr="0045315B">
              <w:t xml:space="preserve"> Закон</w:t>
            </w:r>
            <w:r>
              <w:t>а</w:t>
            </w:r>
            <w:r w:rsidRPr="0045315B">
              <w:t xml:space="preserve"> Приморского края</w:t>
            </w:r>
            <w:r>
              <w:t xml:space="preserve"> "О бесплатном </w:t>
            </w:r>
            <w:proofErr w:type="spellStart"/>
            <w:r>
              <w:t>предостав-лении</w:t>
            </w:r>
            <w:proofErr w:type="spellEnd"/>
            <w:r>
              <w:t xml:space="preserve"> земельных участков гражданам, имеющим трех и более детей, в Приморском крае" (снятие законопроекта с дальнейшего рассмотрения)</w:t>
            </w:r>
            <w:proofErr w:type="gramEnd"/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proofErr w:type="gramStart"/>
      <w:r>
        <w:t xml:space="preserve">Рассмотрев и обсудив </w:t>
      </w:r>
      <w:r w:rsidR="002C2E94">
        <w:t xml:space="preserve">обращение Губернатора Приморского края о снятии с дальнейшего рассмотрения </w:t>
      </w:r>
      <w:r>
        <w:t>проект</w:t>
      </w:r>
      <w:r w:rsidR="002C2E94">
        <w:t>а</w:t>
      </w:r>
      <w:r>
        <w:t xml:space="preserve"> закона </w:t>
      </w:r>
      <w:r w:rsidRPr="0045315B">
        <w:t xml:space="preserve">Приморского края </w:t>
      </w:r>
      <w:r w:rsidR="002C2E94">
        <w:t>"</w:t>
      </w:r>
      <w:r w:rsidR="002C2E94" w:rsidRPr="0045315B">
        <w:t>О внесении изменени</w:t>
      </w:r>
      <w:r w:rsidR="002C2E94">
        <w:t>я</w:t>
      </w:r>
      <w:r w:rsidR="002C2E94" w:rsidRPr="0045315B">
        <w:t xml:space="preserve"> в</w:t>
      </w:r>
      <w:r w:rsidR="002C2E94">
        <w:t xml:space="preserve"> статью 5</w:t>
      </w:r>
      <w:r w:rsidR="002C2E94" w:rsidRPr="0045315B">
        <w:t xml:space="preserve"> Закон</w:t>
      </w:r>
      <w:r w:rsidR="002C2E94">
        <w:t>а</w:t>
      </w:r>
      <w:r w:rsidR="002C2E94" w:rsidRPr="0045315B">
        <w:t xml:space="preserve"> Приморского края</w:t>
      </w:r>
      <w:r w:rsidR="002C2E94">
        <w:t xml:space="preserve"> "О бесплатном предоставлении земельных участков гражданам, имеющим трех и более детей, в Приморском крае"</w:t>
      </w:r>
      <w:r w:rsidR="00F94E13">
        <w:t>,</w:t>
      </w:r>
      <w:r w:rsidR="00F94E13" w:rsidRPr="00F94E13">
        <w:t xml:space="preserve"> </w:t>
      </w:r>
      <w:r w:rsidR="00F94E13">
        <w:t>принятого Законодательным Собранием</w:t>
      </w:r>
      <w:r w:rsidR="00F94E13">
        <w:br/>
        <w:t>26 февраля 2014 года в первом чтении,</w:t>
      </w:r>
      <w:r w:rsidR="002C2E94">
        <w:t xml:space="preserve"> в связи с внесением в качестве законодательной инициативы проекта закона </w:t>
      </w:r>
      <w:r w:rsidR="00FC3856">
        <w:t>Приморского</w:t>
      </w:r>
      <w:proofErr w:type="gramEnd"/>
      <w:r w:rsidR="00FC3856">
        <w:t xml:space="preserve"> края 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</w:t>
      </w:r>
      <w:r w:rsidR="00512854">
        <w:t>и</w:t>
      </w:r>
      <w:r w:rsidR="00A30D05">
        <w:t>,</w:t>
      </w:r>
      <w:r w:rsidR="00512854">
        <w:t xml:space="preserve"> руководствуясь частью 6 статьи 15 Закона Приморского края </w:t>
      </w:r>
      <w:r w:rsidR="000308A2">
        <w:t>от</w:t>
      </w:r>
      <w:r w:rsidR="000308A2">
        <w:br/>
        <w:t xml:space="preserve">22 декабря 2008 года </w:t>
      </w:r>
      <w:r w:rsidR="00512854">
        <w:t>№ 373-КЗ "О законодательной деятельности в Приморском крае"</w:t>
      </w:r>
      <w:r>
        <w:t>,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>1.</w:t>
      </w:r>
      <w:r w:rsidR="00F94E13">
        <w:t>Рекомендовать Законодательному Собранию снять с дальнейшего рассмотрения</w:t>
      </w:r>
      <w:r w:rsidR="000308A2">
        <w:t xml:space="preserve"> указанный законо</w:t>
      </w:r>
      <w:r w:rsidR="00F94E13">
        <w:t>прое</w:t>
      </w:r>
      <w:proofErr w:type="gramStart"/>
      <w:r w:rsidR="00F94E13">
        <w:t>кт</w:t>
      </w:r>
      <w:r w:rsidR="000308A2">
        <w:t xml:space="preserve"> </w:t>
      </w:r>
      <w:r w:rsidR="000308A2">
        <w:t>в св</w:t>
      </w:r>
      <w:proofErr w:type="gramEnd"/>
      <w:r w:rsidR="000308A2">
        <w:t>язи с утратой его актуальности</w:t>
      </w:r>
      <w:r w:rsidR="00F94E13">
        <w:t xml:space="preserve"> </w:t>
      </w:r>
      <w:r w:rsidR="000308A2">
        <w:t>и принять постановление по данному вопросу на очередном заседании Законодательного Собрания в мае 2015 года</w:t>
      </w:r>
      <w:bookmarkStart w:id="0" w:name="_GoBack"/>
      <w:bookmarkEnd w:id="0"/>
      <w:r w:rsidR="00F94E13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F94E13">
        <w:t>2</w:t>
      </w:r>
      <w:r>
        <w:t>.</w:t>
      </w:r>
      <w:r w:rsidRPr="0045315B">
        <w:t xml:space="preserve">Поручить </w:t>
      </w:r>
      <w:r>
        <w:t>К</w:t>
      </w:r>
      <w:r w:rsidR="00F94E13">
        <w:t>ушныр</w:t>
      </w:r>
      <w:r w:rsidR="00C91F5E">
        <w:t>ь</w:t>
      </w:r>
      <w:r w:rsidR="00F94E13">
        <w:t xml:space="preserve"> С.М.</w:t>
      </w:r>
      <w:r w:rsidRPr="0045315B">
        <w:t>, заместителю председателя комитета по продовольственной политике и природопользованию</w:t>
      </w:r>
      <w:r w:rsidR="00797245">
        <w:t>,</w:t>
      </w:r>
      <w:r w:rsidRPr="0045315B">
        <w:t xml:space="preserve"> выступить на заседании Законодательного Собрания с </w:t>
      </w:r>
      <w:r w:rsidR="00F94E13">
        <w:t>со</w:t>
      </w:r>
      <w:r w:rsidRPr="0045315B">
        <w:t>докладом по указанному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</w:r>
      <w:r w:rsidR="00F94E13">
        <w:t>3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доклада - 2 минуты</w:t>
      </w:r>
      <w:r w:rsidR="00763783">
        <w:t>, содоклада – 1 минута</w:t>
      </w:r>
      <w:r w:rsidRPr="0045315B">
        <w:t>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3262F2">
      <w:pPr>
        <w:pStyle w:val="a3"/>
        <w:tabs>
          <w:tab w:val="clear" w:pos="4153"/>
          <w:tab w:val="clear" w:pos="8306"/>
        </w:tabs>
      </w:pPr>
      <w:r>
        <w:t>П</w:t>
      </w:r>
      <w:r w:rsidR="00CE48D5">
        <w:t>редседател</w:t>
      </w:r>
      <w:r>
        <w:t>ь</w:t>
      </w:r>
      <w:r w:rsidR="00126DE4">
        <w:t xml:space="preserve"> комитета </w:t>
      </w:r>
      <w:r w:rsidR="00126DE4">
        <w:tab/>
      </w:r>
      <w:r w:rsidR="00126DE4">
        <w:tab/>
      </w:r>
      <w:r w:rsidR="00126DE4">
        <w:tab/>
      </w:r>
      <w:r>
        <w:tab/>
      </w:r>
      <w:r>
        <w:tab/>
      </w:r>
      <w:r>
        <w:tab/>
      </w:r>
      <w:r>
        <w:tab/>
      </w:r>
      <w:r w:rsidR="00252C51">
        <w:t xml:space="preserve">    </w:t>
      </w:r>
      <w:r>
        <w:t>Е.А. Зотов</w:t>
      </w:r>
    </w:p>
    <w:sectPr w:rsidR="00CE48D5" w:rsidSect="009C6B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665" w:rsidRDefault="00643665">
      <w:r>
        <w:separator/>
      </w:r>
    </w:p>
  </w:endnote>
  <w:endnote w:type="continuationSeparator" w:id="0">
    <w:p w:rsidR="00643665" w:rsidRDefault="00643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665" w:rsidRDefault="00643665">
      <w:r>
        <w:separator/>
      </w:r>
    </w:p>
  </w:footnote>
  <w:footnote w:type="continuationSeparator" w:id="0">
    <w:p w:rsidR="00643665" w:rsidRDefault="006436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5554060"/>
      <w:docPartObj>
        <w:docPartGallery w:val="Page Numbers (Top of Page)"/>
        <w:docPartUnique/>
      </w:docPartObj>
    </w:sdtPr>
    <w:sdtEndPr/>
    <w:sdtContent>
      <w:p w:rsidR="009C6B50" w:rsidRDefault="009C6B5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08A2">
          <w:rPr>
            <w:noProof/>
          </w:rPr>
          <w:t>2</w:t>
        </w:r>
        <w:r>
          <w:fldChar w:fldCharType="end"/>
        </w:r>
      </w:p>
    </w:sdtContent>
  </w:sdt>
  <w:p w:rsidR="009C6B50" w:rsidRDefault="009C6B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06DDC"/>
    <w:rsid w:val="00022B36"/>
    <w:rsid w:val="000308A2"/>
    <w:rsid w:val="00053C61"/>
    <w:rsid w:val="000D36F5"/>
    <w:rsid w:val="00126DE4"/>
    <w:rsid w:val="00137364"/>
    <w:rsid w:val="00160F97"/>
    <w:rsid w:val="0020003C"/>
    <w:rsid w:val="00252C51"/>
    <w:rsid w:val="00256640"/>
    <w:rsid w:val="002715DA"/>
    <w:rsid w:val="002C2E94"/>
    <w:rsid w:val="00313EFD"/>
    <w:rsid w:val="003262F2"/>
    <w:rsid w:val="00357541"/>
    <w:rsid w:val="003F2358"/>
    <w:rsid w:val="00461890"/>
    <w:rsid w:val="00461E2B"/>
    <w:rsid w:val="00512854"/>
    <w:rsid w:val="00643665"/>
    <w:rsid w:val="00711783"/>
    <w:rsid w:val="007128C1"/>
    <w:rsid w:val="007313DA"/>
    <w:rsid w:val="00763783"/>
    <w:rsid w:val="00797245"/>
    <w:rsid w:val="007F02BF"/>
    <w:rsid w:val="008A34FC"/>
    <w:rsid w:val="009C6B50"/>
    <w:rsid w:val="009E5CD9"/>
    <w:rsid w:val="00A30D05"/>
    <w:rsid w:val="00B803DE"/>
    <w:rsid w:val="00BE16C2"/>
    <w:rsid w:val="00C84142"/>
    <w:rsid w:val="00C91F5E"/>
    <w:rsid w:val="00C9335B"/>
    <w:rsid w:val="00C958B6"/>
    <w:rsid w:val="00CE48D5"/>
    <w:rsid w:val="00D214B9"/>
    <w:rsid w:val="00D725D4"/>
    <w:rsid w:val="00D95034"/>
    <w:rsid w:val="00E6201A"/>
    <w:rsid w:val="00F53129"/>
    <w:rsid w:val="00F616AF"/>
    <w:rsid w:val="00F94E13"/>
    <w:rsid w:val="00FC3856"/>
    <w:rsid w:val="00FC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F531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5312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9C6B5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F531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5312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9C6B5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C11B1-4CE4-4920-A83E-2C8ABBB3B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4</cp:revision>
  <cp:lastPrinted>2015-05-25T01:07:00Z</cp:lastPrinted>
  <dcterms:created xsi:type="dcterms:W3CDTF">2015-05-25T01:09:00Z</dcterms:created>
  <dcterms:modified xsi:type="dcterms:W3CDTF">2015-05-25T07:17:00Z</dcterms:modified>
</cp:coreProperties>
</file>